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37C" w:rsidRPr="009768B7" w:rsidRDefault="00F2237C">
      <w:pPr>
        <w:spacing w:line="276" w:lineRule="auto"/>
        <w:jc w:val="center"/>
        <w:rPr>
          <w:rFonts w:ascii="Times New Roman" w:hAnsi="Times New Roman"/>
          <w:sz w:val="32"/>
          <w:szCs w:val="32"/>
        </w:rPr>
      </w:pPr>
      <w:r w:rsidRPr="009768B7">
        <w:rPr>
          <w:rFonts w:ascii="Times New Roman" w:hAnsi="Times New Roman"/>
          <w:sz w:val="32"/>
          <w:szCs w:val="32"/>
        </w:rPr>
        <w:t>ИЗНАЧАЛЬНЫЙ ДОМ ИЗНАЧАЛЬНО ВЫШЕСТОЯЩЕГО ОТЦА</w:t>
      </w:r>
    </w:p>
    <w:p w:rsidR="00F2237C" w:rsidRPr="009768B7" w:rsidRDefault="00F2237C">
      <w:pPr>
        <w:spacing w:line="276" w:lineRule="auto"/>
        <w:jc w:val="center"/>
        <w:rPr>
          <w:rFonts w:ascii="Times New Roman" w:hAnsi="Times New Roman"/>
          <w:sz w:val="32"/>
          <w:szCs w:val="32"/>
        </w:rPr>
      </w:pPr>
    </w:p>
    <w:p w:rsidR="00F2237C" w:rsidRPr="009768B7" w:rsidRDefault="00F2237C">
      <w:pPr>
        <w:spacing w:line="276" w:lineRule="auto"/>
        <w:jc w:val="center"/>
        <w:rPr>
          <w:rFonts w:ascii="Times New Roman" w:hAnsi="Times New Roman"/>
          <w:sz w:val="32"/>
          <w:szCs w:val="32"/>
        </w:rPr>
      </w:pPr>
      <w:r w:rsidRPr="009768B7">
        <w:rPr>
          <w:rFonts w:ascii="Times New Roman" w:hAnsi="Times New Roman"/>
          <w:sz w:val="32"/>
          <w:szCs w:val="32"/>
        </w:rPr>
        <w:t>ШКОЛА ВЕДЕНИЯ СИНТЕЗА</w:t>
      </w:r>
    </w:p>
    <w:p w:rsidR="00F2237C" w:rsidRPr="009768B7" w:rsidRDefault="00F2237C">
      <w:pPr>
        <w:spacing w:line="276" w:lineRule="auto"/>
        <w:jc w:val="center"/>
        <w:rPr>
          <w:rFonts w:ascii="Times New Roman" w:hAnsi="Times New Roman"/>
          <w:sz w:val="32"/>
          <w:szCs w:val="32"/>
        </w:rPr>
      </w:pPr>
    </w:p>
    <w:p w:rsidR="00F2237C" w:rsidRPr="009768B7" w:rsidRDefault="00F2237C">
      <w:pPr>
        <w:spacing w:line="276" w:lineRule="auto"/>
        <w:jc w:val="center"/>
        <w:rPr>
          <w:rFonts w:ascii="Times New Roman" w:hAnsi="Times New Roman"/>
          <w:sz w:val="32"/>
          <w:szCs w:val="32"/>
        </w:rPr>
      </w:pPr>
      <w:r w:rsidRPr="009768B7">
        <w:rPr>
          <w:rFonts w:ascii="Times New Roman" w:hAnsi="Times New Roman"/>
          <w:sz w:val="32"/>
          <w:szCs w:val="32"/>
        </w:rPr>
        <w:t>Виталий Сердюк</w:t>
      </w:r>
    </w:p>
    <w:p w:rsidR="00F2237C" w:rsidRPr="009768B7" w:rsidRDefault="00F2237C">
      <w:pPr>
        <w:spacing w:line="276" w:lineRule="auto"/>
        <w:jc w:val="center"/>
        <w:rPr>
          <w:rFonts w:ascii="Times New Roman" w:hAnsi="Times New Roman"/>
          <w:b/>
          <w:sz w:val="32"/>
          <w:szCs w:val="32"/>
        </w:rPr>
      </w:pPr>
    </w:p>
    <w:p w:rsidR="00F2237C" w:rsidRPr="009768B7" w:rsidRDefault="00F2237C">
      <w:pPr>
        <w:spacing w:line="276" w:lineRule="auto"/>
        <w:jc w:val="center"/>
        <w:rPr>
          <w:rFonts w:ascii="Times New Roman" w:hAnsi="Times New Roman"/>
          <w:b/>
          <w:sz w:val="32"/>
          <w:szCs w:val="32"/>
        </w:rPr>
      </w:pPr>
    </w:p>
    <w:p w:rsidR="00F2237C" w:rsidRPr="009768B7" w:rsidRDefault="00F2237C">
      <w:pPr>
        <w:spacing w:line="276" w:lineRule="auto"/>
        <w:jc w:val="center"/>
        <w:rPr>
          <w:rFonts w:ascii="Times New Roman" w:hAnsi="Times New Roman"/>
          <w:b/>
          <w:sz w:val="32"/>
          <w:szCs w:val="32"/>
        </w:rPr>
      </w:pPr>
    </w:p>
    <w:p w:rsidR="00F2237C" w:rsidRPr="009768B7" w:rsidRDefault="00F2237C">
      <w:pPr>
        <w:spacing w:line="276" w:lineRule="auto"/>
        <w:jc w:val="center"/>
        <w:rPr>
          <w:rFonts w:ascii="Times New Roman" w:hAnsi="Times New Roman"/>
          <w:b/>
          <w:sz w:val="32"/>
          <w:szCs w:val="32"/>
        </w:rPr>
      </w:pPr>
    </w:p>
    <w:p w:rsidR="00F2237C" w:rsidRPr="009768B7" w:rsidRDefault="00F2237C">
      <w:pPr>
        <w:spacing w:line="276" w:lineRule="auto"/>
        <w:jc w:val="center"/>
        <w:rPr>
          <w:rFonts w:ascii="Times New Roman" w:hAnsi="Times New Roman"/>
          <w:b/>
          <w:sz w:val="32"/>
          <w:szCs w:val="32"/>
        </w:rPr>
      </w:pPr>
    </w:p>
    <w:p w:rsidR="00F2237C" w:rsidRPr="009768B7" w:rsidRDefault="00F2237C">
      <w:pPr>
        <w:spacing w:line="276" w:lineRule="auto"/>
        <w:jc w:val="center"/>
        <w:rPr>
          <w:rFonts w:ascii="Times New Roman" w:hAnsi="Times New Roman"/>
          <w:b/>
          <w:sz w:val="32"/>
          <w:szCs w:val="32"/>
        </w:rPr>
      </w:pPr>
    </w:p>
    <w:p w:rsidR="00F2237C" w:rsidRPr="009768B7" w:rsidRDefault="00F2237C">
      <w:pPr>
        <w:spacing w:line="276" w:lineRule="auto"/>
        <w:jc w:val="center"/>
        <w:rPr>
          <w:rFonts w:ascii="Times New Roman" w:hAnsi="Times New Roman"/>
          <w:b/>
          <w:sz w:val="32"/>
          <w:szCs w:val="32"/>
        </w:rPr>
      </w:pPr>
    </w:p>
    <w:p w:rsidR="00F2237C" w:rsidRPr="009768B7" w:rsidRDefault="00F2237C">
      <w:pPr>
        <w:spacing w:line="276" w:lineRule="auto"/>
        <w:jc w:val="center"/>
        <w:rPr>
          <w:rFonts w:ascii="Times New Roman" w:hAnsi="Times New Roman"/>
          <w:b/>
          <w:sz w:val="32"/>
          <w:szCs w:val="32"/>
        </w:rPr>
      </w:pPr>
    </w:p>
    <w:p w:rsidR="00F2237C" w:rsidRPr="009768B7" w:rsidRDefault="00F2237C">
      <w:pPr>
        <w:spacing w:line="276" w:lineRule="auto"/>
        <w:jc w:val="center"/>
        <w:rPr>
          <w:rFonts w:ascii="Times New Roman" w:hAnsi="Times New Roman"/>
          <w:b/>
          <w:sz w:val="32"/>
          <w:szCs w:val="32"/>
        </w:rPr>
      </w:pPr>
    </w:p>
    <w:p w:rsidR="00F2237C" w:rsidRPr="009768B7" w:rsidRDefault="00F2237C">
      <w:pPr>
        <w:spacing w:line="276" w:lineRule="auto"/>
        <w:jc w:val="center"/>
        <w:rPr>
          <w:rFonts w:ascii="Times New Roman" w:hAnsi="Times New Roman"/>
          <w:b/>
          <w:sz w:val="32"/>
          <w:szCs w:val="32"/>
        </w:rPr>
      </w:pPr>
      <w:r w:rsidRPr="009768B7">
        <w:rPr>
          <w:rFonts w:ascii="Times New Roman" w:hAnsi="Times New Roman"/>
          <w:b/>
          <w:sz w:val="32"/>
          <w:szCs w:val="32"/>
        </w:rPr>
        <w:t>АСПЕКТ</w:t>
      </w:r>
    </w:p>
    <w:p w:rsidR="00F2237C" w:rsidRPr="009768B7" w:rsidRDefault="00F2237C">
      <w:pPr>
        <w:spacing w:line="276" w:lineRule="auto"/>
        <w:jc w:val="center"/>
        <w:rPr>
          <w:rFonts w:ascii="Times New Roman" w:hAnsi="Times New Roman"/>
          <w:b/>
          <w:sz w:val="32"/>
          <w:szCs w:val="32"/>
        </w:rPr>
      </w:pPr>
    </w:p>
    <w:p w:rsidR="00F2237C" w:rsidRPr="009768B7" w:rsidRDefault="00F2237C">
      <w:pPr>
        <w:spacing w:line="276" w:lineRule="auto"/>
        <w:jc w:val="center"/>
        <w:rPr>
          <w:rFonts w:ascii="Times New Roman" w:hAnsi="Times New Roman"/>
          <w:b/>
          <w:sz w:val="32"/>
          <w:szCs w:val="32"/>
        </w:rPr>
      </w:pPr>
      <w:r w:rsidRPr="009768B7">
        <w:rPr>
          <w:rFonts w:ascii="Times New Roman" w:hAnsi="Times New Roman"/>
          <w:b/>
          <w:sz w:val="32"/>
          <w:szCs w:val="32"/>
        </w:rPr>
        <w:t>Программа</w:t>
      </w:r>
    </w:p>
    <w:p w:rsidR="00F2237C" w:rsidRPr="009768B7" w:rsidRDefault="00F2237C">
      <w:pPr>
        <w:spacing w:line="276" w:lineRule="auto"/>
        <w:jc w:val="center"/>
        <w:rPr>
          <w:rFonts w:ascii="Times New Roman" w:hAnsi="Times New Roman"/>
          <w:b/>
          <w:sz w:val="32"/>
          <w:szCs w:val="32"/>
        </w:rPr>
      </w:pPr>
    </w:p>
    <w:p w:rsidR="00F2237C" w:rsidRPr="009768B7" w:rsidRDefault="00F2237C">
      <w:pPr>
        <w:spacing w:line="276" w:lineRule="auto"/>
        <w:jc w:val="center"/>
        <w:rPr>
          <w:rFonts w:ascii="Times New Roman" w:hAnsi="Times New Roman"/>
          <w:b/>
          <w:sz w:val="32"/>
          <w:szCs w:val="32"/>
        </w:rPr>
      </w:pPr>
    </w:p>
    <w:p w:rsidR="00F2237C" w:rsidRPr="009768B7" w:rsidRDefault="00F2237C">
      <w:pPr>
        <w:spacing w:line="276" w:lineRule="auto"/>
        <w:jc w:val="center"/>
        <w:rPr>
          <w:rFonts w:ascii="Times New Roman" w:hAnsi="Times New Roman"/>
          <w:b/>
          <w:sz w:val="32"/>
          <w:szCs w:val="32"/>
        </w:rPr>
      </w:pPr>
    </w:p>
    <w:p w:rsidR="00F2237C" w:rsidRPr="009768B7" w:rsidRDefault="00F2237C">
      <w:pPr>
        <w:spacing w:line="276" w:lineRule="auto"/>
        <w:jc w:val="center"/>
        <w:rPr>
          <w:rFonts w:ascii="Times New Roman" w:hAnsi="Times New Roman"/>
          <w:b/>
          <w:sz w:val="32"/>
          <w:szCs w:val="32"/>
        </w:rPr>
      </w:pPr>
    </w:p>
    <w:p w:rsidR="00F2237C" w:rsidRPr="009768B7" w:rsidRDefault="00F2237C">
      <w:pPr>
        <w:spacing w:line="276" w:lineRule="auto"/>
        <w:jc w:val="center"/>
        <w:rPr>
          <w:rFonts w:ascii="Times New Roman" w:hAnsi="Times New Roman"/>
          <w:b/>
          <w:sz w:val="32"/>
          <w:szCs w:val="32"/>
        </w:rPr>
      </w:pPr>
    </w:p>
    <w:p w:rsidR="00F2237C" w:rsidRPr="009768B7" w:rsidRDefault="00F2237C">
      <w:pPr>
        <w:spacing w:line="276" w:lineRule="auto"/>
        <w:jc w:val="center"/>
        <w:rPr>
          <w:rFonts w:ascii="Times New Roman" w:hAnsi="Times New Roman"/>
          <w:b/>
          <w:sz w:val="32"/>
          <w:szCs w:val="32"/>
        </w:rPr>
      </w:pPr>
    </w:p>
    <w:p w:rsidR="00F2237C" w:rsidRPr="009768B7" w:rsidRDefault="00F2237C">
      <w:pPr>
        <w:spacing w:line="276" w:lineRule="auto"/>
        <w:jc w:val="center"/>
        <w:rPr>
          <w:rFonts w:ascii="Times New Roman" w:hAnsi="Times New Roman"/>
          <w:b/>
          <w:sz w:val="32"/>
          <w:szCs w:val="32"/>
        </w:rPr>
      </w:pPr>
    </w:p>
    <w:p w:rsidR="00F2237C" w:rsidRPr="009768B7" w:rsidRDefault="00F2237C">
      <w:pPr>
        <w:spacing w:line="276" w:lineRule="auto"/>
        <w:jc w:val="center"/>
        <w:rPr>
          <w:rFonts w:ascii="Times New Roman" w:hAnsi="Times New Roman"/>
          <w:b/>
          <w:sz w:val="32"/>
          <w:szCs w:val="32"/>
        </w:rPr>
      </w:pPr>
    </w:p>
    <w:p w:rsidR="00F2237C" w:rsidRPr="009768B7" w:rsidRDefault="00F2237C">
      <w:pPr>
        <w:spacing w:line="276" w:lineRule="auto"/>
        <w:jc w:val="center"/>
        <w:rPr>
          <w:rFonts w:ascii="Times New Roman" w:hAnsi="Times New Roman"/>
          <w:b/>
          <w:sz w:val="32"/>
          <w:szCs w:val="32"/>
        </w:rPr>
      </w:pPr>
    </w:p>
    <w:p w:rsidR="00F2237C" w:rsidRPr="009768B7" w:rsidRDefault="00F2237C">
      <w:pPr>
        <w:spacing w:line="276" w:lineRule="auto"/>
        <w:jc w:val="center"/>
        <w:rPr>
          <w:rFonts w:ascii="Times New Roman" w:hAnsi="Times New Roman"/>
          <w:b/>
          <w:sz w:val="32"/>
          <w:szCs w:val="32"/>
        </w:rPr>
      </w:pPr>
    </w:p>
    <w:p w:rsidR="00F2237C" w:rsidRPr="009768B7" w:rsidRDefault="00F2237C">
      <w:pPr>
        <w:spacing w:line="276" w:lineRule="auto"/>
        <w:jc w:val="center"/>
        <w:rPr>
          <w:rFonts w:ascii="Times New Roman" w:hAnsi="Times New Roman"/>
          <w:sz w:val="32"/>
          <w:szCs w:val="32"/>
        </w:rPr>
      </w:pPr>
      <w:r w:rsidRPr="009768B7">
        <w:rPr>
          <w:rFonts w:ascii="Times New Roman" w:hAnsi="Times New Roman"/>
          <w:sz w:val="32"/>
          <w:szCs w:val="32"/>
        </w:rPr>
        <w:t>Пятый семинар Школы</w:t>
      </w:r>
    </w:p>
    <w:p w:rsidR="00F2237C" w:rsidRPr="009768B7" w:rsidRDefault="00F2237C">
      <w:pPr>
        <w:spacing w:line="276" w:lineRule="auto"/>
        <w:jc w:val="center"/>
        <w:rPr>
          <w:rFonts w:ascii="Times New Roman" w:hAnsi="Times New Roman"/>
          <w:sz w:val="32"/>
          <w:szCs w:val="32"/>
        </w:rPr>
      </w:pPr>
      <w:r w:rsidRPr="009768B7">
        <w:rPr>
          <w:rFonts w:ascii="Times New Roman" w:hAnsi="Times New Roman"/>
          <w:sz w:val="32"/>
          <w:szCs w:val="32"/>
        </w:rPr>
        <w:t>5–6 января 2015 года</w:t>
      </w:r>
    </w:p>
    <w:p w:rsidR="00F2237C" w:rsidRPr="009768B7" w:rsidRDefault="00F2237C">
      <w:pPr>
        <w:jc w:val="center"/>
        <w:rPr>
          <w:rFonts w:ascii="Times New Roman" w:hAnsi="Times New Roman"/>
          <w:sz w:val="32"/>
          <w:szCs w:val="32"/>
        </w:rPr>
      </w:pPr>
    </w:p>
    <w:p w:rsidR="00F2237C" w:rsidRPr="009768B7" w:rsidRDefault="00F2237C">
      <w:pPr>
        <w:jc w:val="center"/>
        <w:rPr>
          <w:rFonts w:ascii="Times New Roman" w:hAnsi="Times New Roman"/>
          <w:sz w:val="32"/>
          <w:szCs w:val="32"/>
        </w:rPr>
      </w:pPr>
    </w:p>
    <w:p w:rsidR="00F2237C" w:rsidRDefault="00F2237C" w:rsidP="009768B7">
      <w:pPr>
        <w:rPr>
          <w:rFonts w:ascii="Times New Roman" w:hAnsi="Times New Roman"/>
          <w:sz w:val="32"/>
          <w:szCs w:val="32"/>
        </w:rPr>
      </w:pPr>
    </w:p>
    <w:p w:rsidR="00F2237C" w:rsidRDefault="00F2237C" w:rsidP="009768B7">
      <w:pPr>
        <w:rPr>
          <w:rFonts w:ascii="Times New Roman" w:hAnsi="Times New Roman"/>
          <w:sz w:val="32"/>
          <w:szCs w:val="32"/>
        </w:rPr>
      </w:pPr>
    </w:p>
    <w:p w:rsidR="00F2237C" w:rsidRDefault="00F2237C" w:rsidP="009768B7">
      <w:pPr>
        <w:rPr>
          <w:rFonts w:ascii="Times New Roman" w:hAnsi="Times New Roman"/>
          <w:sz w:val="24"/>
        </w:rPr>
      </w:pPr>
    </w:p>
    <w:p w:rsidR="00F2237C" w:rsidRDefault="00F2237C">
      <w:pPr>
        <w:jc w:val="center"/>
        <w:rPr>
          <w:rFonts w:ascii="Times New Roman" w:hAnsi="Times New Roman"/>
          <w:color w:val="808080"/>
          <w:sz w:val="24"/>
        </w:rPr>
      </w:pPr>
    </w:p>
    <w:p w:rsidR="00F2237C" w:rsidRDefault="00F2237C">
      <w:pPr>
        <w:ind w:firstLine="567"/>
        <w:jc w:val="center"/>
        <w:rPr>
          <w:rFonts w:ascii="Times New Roman" w:hAnsi="Times New Roman"/>
          <w:sz w:val="28"/>
        </w:rPr>
      </w:pPr>
      <w:r>
        <w:rPr>
          <w:rFonts w:ascii="Times New Roman" w:hAnsi="Times New Roman"/>
          <w:sz w:val="28"/>
        </w:rPr>
        <w:t>Содержание</w:t>
      </w:r>
    </w:p>
    <w:p w:rsidR="00F2237C" w:rsidRDefault="00F2237C">
      <w:pPr>
        <w:ind w:firstLine="567"/>
        <w:jc w:val="center"/>
        <w:rPr>
          <w:rFonts w:ascii="Times New Roman" w:hAnsi="Times New Roman"/>
          <w:sz w:val="24"/>
        </w:rPr>
      </w:pPr>
    </w:p>
    <w:p w:rsidR="00F2237C" w:rsidRDefault="00F2237C">
      <w:pPr>
        <w:ind w:firstLine="567"/>
        <w:jc w:val="center"/>
        <w:rPr>
          <w:rFonts w:ascii="Times New Roman" w:hAnsi="Times New Roman"/>
          <w:sz w:val="24"/>
        </w:rPr>
      </w:pPr>
      <w:r>
        <w:rPr>
          <w:rFonts w:ascii="Times New Roman" w:hAnsi="Times New Roman"/>
          <w:sz w:val="24"/>
        </w:rPr>
        <w:t>1 день 1 часть</w:t>
      </w:r>
    </w:p>
    <w:p w:rsidR="00F2237C" w:rsidRDefault="00F2237C">
      <w:pPr>
        <w:ind w:firstLine="540"/>
        <w:rPr>
          <w:rFonts w:ascii="Times New Roman" w:hAnsi="Times New Roman"/>
          <w:sz w:val="24"/>
        </w:rPr>
      </w:pPr>
    </w:p>
    <w:p w:rsidR="00F2237C" w:rsidRDefault="00F2237C">
      <w:pPr>
        <w:rPr>
          <w:rFonts w:ascii="Times New Roman" w:hAnsi="Times New Roman"/>
          <w:color w:val="000000"/>
          <w:sz w:val="24"/>
        </w:rPr>
      </w:pPr>
      <w:r>
        <w:rPr>
          <w:rFonts w:ascii="Times New Roman" w:hAnsi="Times New Roman"/>
          <w:color w:val="000000"/>
          <w:sz w:val="24"/>
        </w:rPr>
        <w:t>Определение задач 5-ой Школы Аспектов</w:t>
      </w:r>
    </w:p>
    <w:p w:rsidR="00F2237C" w:rsidRDefault="00F2237C">
      <w:pPr>
        <w:spacing w:after="200" w:line="276" w:lineRule="auto"/>
        <w:rPr>
          <w:rFonts w:ascii="Times New Roman" w:hAnsi="Times New Roman"/>
        </w:rPr>
      </w:pPr>
      <w:r>
        <w:rPr>
          <w:rFonts w:ascii="Times New Roman" w:hAnsi="Times New Roman"/>
          <w:sz w:val="24"/>
        </w:rPr>
        <w:t>Ракурс Аспекта ДИВО в ИДИВО.</w:t>
      </w:r>
    </w:p>
    <w:p w:rsidR="00F2237C" w:rsidRDefault="00F2237C">
      <w:pPr>
        <w:spacing w:after="200" w:line="276" w:lineRule="auto"/>
        <w:rPr>
          <w:rFonts w:ascii="Times New Roman" w:hAnsi="Times New Roman"/>
        </w:rPr>
      </w:pPr>
      <w:r>
        <w:rPr>
          <w:rFonts w:ascii="Times New Roman" w:hAnsi="Times New Roman"/>
          <w:sz w:val="24"/>
        </w:rPr>
        <w:t>Ипостась Основ Изначальный Аспект ИВО</w:t>
      </w:r>
    </w:p>
    <w:p w:rsidR="00F2237C" w:rsidRDefault="00F2237C">
      <w:pPr>
        <w:spacing w:after="200" w:line="276" w:lineRule="auto"/>
        <w:rPr>
          <w:rFonts w:ascii="Times New Roman" w:hAnsi="Times New Roman"/>
        </w:rPr>
      </w:pPr>
      <w:r>
        <w:rPr>
          <w:rFonts w:ascii="Times New Roman" w:hAnsi="Times New Roman"/>
          <w:sz w:val="24"/>
        </w:rPr>
        <w:t>Личные и служебные статусы и посвящения.</w:t>
      </w:r>
    </w:p>
    <w:p w:rsidR="00F2237C" w:rsidRDefault="00F2237C">
      <w:pPr>
        <w:spacing w:after="200" w:line="276" w:lineRule="auto"/>
        <w:rPr>
          <w:rFonts w:ascii="Times New Roman" w:hAnsi="Times New Roman"/>
        </w:rPr>
      </w:pPr>
      <w:r>
        <w:rPr>
          <w:rFonts w:ascii="Times New Roman" w:hAnsi="Times New Roman"/>
          <w:color w:val="000000"/>
          <w:sz w:val="24"/>
        </w:rPr>
        <w:t>Устремления Аспекта.</w:t>
      </w:r>
    </w:p>
    <w:p w:rsidR="00F2237C" w:rsidRDefault="00F2237C">
      <w:pPr>
        <w:rPr>
          <w:rFonts w:ascii="Times New Roman" w:hAnsi="Times New Roman"/>
          <w:i/>
          <w:sz w:val="24"/>
        </w:rPr>
      </w:pPr>
      <w:r>
        <w:rPr>
          <w:rFonts w:ascii="Times New Roman" w:hAnsi="Times New Roman"/>
          <w:i/>
          <w:sz w:val="28"/>
          <w:u w:val="single"/>
        </w:rPr>
        <w:t>Практика 1</w:t>
      </w:r>
      <w:r>
        <w:rPr>
          <w:rFonts w:ascii="Times New Roman" w:hAnsi="Times New Roman"/>
          <w:i/>
          <w:sz w:val="24"/>
        </w:rPr>
        <w:t>. Стяжание формы Аспекта и формы Ипостаси. Стяжание Синтеза Аспекта ИВО.  Личный контакт с Ипостасью Основ Аспект.Стяжание фрагмента Огня Аспекта ИВО.</w:t>
      </w:r>
    </w:p>
    <w:p w:rsidR="00F2237C" w:rsidRDefault="00F2237C">
      <w:pPr>
        <w:ind w:firstLine="540"/>
        <w:rPr>
          <w:rFonts w:ascii="Times New Roman" w:hAnsi="Times New Roman"/>
          <w:sz w:val="24"/>
        </w:rPr>
      </w:pPr>
    </w:p>
    <w:p w:rsidR="00F2237C" w:rsidRDefault="00F2237C">
      <w:pPr>
        <w:rPr>
          <w:rFonts w:ascii="Times New Roman" w:hAnsi="Times New Roman"/>
          <w:sz w:val="24"/>
        </w:rPr>
      </w:pPr>
      <w:r>
        <w:rPr>
          <w:rFonts w:ascii="Times New Roman" w:hAnsi="Times New Roman"/>
          <w:sz w:val="24"/>
        </w:rPr>
        <w:t>Комментарий, выявленных во время практики проблем.</w:t>
      </w:r>
    </w:p>
    <w:p w:rsidR="00F2237C" w:rsidRDefault="00F2237C">
      <w:pPr>
        <w:rPr>
          <w:rFonts w:ascii="Times New Roman" w:hAnsi="Times New Roman"/>
          <w:sz w:val="24"/>
        </w:rPr>
      </w:pPr>
      <w:r>
        <w:rPr>
          <w:rFonts w:ascii="Times New Roman" w:hAnsi="Times New Roman"/>
          <w:sz w:val="24"/>
        </w:rPr>
        <w:t>Каким Владыкам должны быть аспектны?</w:t>
      </w:r>
    </w:p>
    <w:p w:rsidR="00F2237C" w:rsidRDefault="00F2237C">
      <w:pPr>
        <w:rPr>
          <w:rFonts w:ascii="Times New Roman" w:hAnsi="Times New Roman"/>
          <w:sz w:val="24"/>
        </w:rPr>
      </w:pPr>
      <w:r>
        <w:rPr>
          <w:rFonts w:ascii="Times New Roman" w:hAnsi="Times New Roman"/>
          <w:sz w:val="24"/>
        </w:rPr>
        <w:t>Форма Аспекта.</w:t>
      </w:r>
    </w:p>
    <w:p w:rsidR="00F2237C" w:rsidRDefault="00F2237C">
      <w:pPr>
        <w:rPr>
          <w:rFonts w:ascii="Times New Roman" w:hAnsi="Times New Roman"/>
          <w:sz w:val="24"/>
        </w:rPr>
      </w:pPr>
      <w:r>
        <w:rPr>
          <w:rFonts w:ascii="Times New Roman" w:hAnsi="Times New Roman"/>
          <w:sz w:val="24"/>
        </w:rPr>
        <w:t>Аспект это  не возрастное  понятие.</w:t>
      </w:r>
    </w:p>
    <w:p w:rsidR="00F2237C" w:rsidRDefault="00F2237C">
      <w:pPr>
        <w:rPr>
          <w:rFonts w:ascii="Times New Roman" w:hAnsi="Times New Roman"/>
          <w:sz w:val="24"/>
        </w:rPr>
      </w:pPr>
      <w:r>
        <w:rPr>
          <w:rFonts w:ascii="Times New Roman" w:hAnsi="Times New Roman"/>
          <w:sz w:val="24"/>
        </w:rPr>
        <w:t>Слиянность и синтезирование.</w:t>
      </w:r>
    </w:p>
    <w:p w:rsidR="00F2237C" w:rsidRDefault="00F2237C">
      <w:pPr>
        <w:rPr>
          <w:rFonts w:ascii="Times New Roman" w:hAnsi="Times New Roman"/>
          <w:sz w:val="24"/>
        </w:rPr>
      </w:pPr>
      <w:r>
        <w:rPr>
          <w:rFonts w:ascii="Times New Roman" w:hAnsi="Times New Roman"/>
          <w:sz w:val="24"/>
        </w:rPr>
        <w:t>Фрагмент Огня Аспекта.</w:t>
      </w:r>
    </w:p>
    <w:p w:rsidR="00F2237C" w:rsidRDefault="00F2237C">
      <w:pPr>
        <w:rPr>
          <w:rFonts w:ascii="Times New Roman" w:hAnsi="Times New Roman"/>
          <w:sz w:val="24"/>
        </w:rPr>
      </w:pPr>
      <w:r>
        <w:rPr>
          <w:rFonts w:ascii="Times New Roman" w:hAnsi="Times New Roman"/>
          <w:sz w:val="24"/>
        </w:rPr>
        <w:t>Статусная жизнь.</w:t>
      </w:r>
    </w:p>
    <w:p w:rsidR="00F2237C" w:rsidRDefault="00F2237C">
      <w:pPr>
        <w:rPr>
          <w:rFonts w:ascii="Times New Roman" w:hAnsi="Times New Roman"/>
          <w:sz w:val="24"/>
        </w:rPr>
      </w:pPr>
      <w:r>
        <w:rPr>
          <w:rFonts w:ascii="Times New Roman" w:hAnsi="Times New Roman"/>
          <w:sz w:val="24"/>
        </w:rPr>
        <w:t>Живой Огонь Аспекта.</w:t>
      </w:r>
    </w:p>
    <w:p w:rsidR="00F2237C" w:rsidRDefault="00F2237C">
      <w:pPr>
        <w:rPr>
          <w:rFonts w:ascii="Times New Roman" w:hAnsi="Times New Roman"/>
          <w:sz w:val="24"/>
        </w:rPr>
      </w:pPr>
      <w:r>
        <w:rPr>
          <w:rFonts w:ascii="Times New Roman" w:hAnsi="Times New Roman"/>
          <w:sz w:val="24"/>
        </w:rPr>
        <w:t>Огонь Аспекта.</w:t>
      </w:r>
    </w:p>
    <w:p w:rsidR="00F2237C" w:rsidRDefault="00F2237C">
      <w:pPr>
        <w:rPr>
          <w:rFonts w:ascii="Times New Roman" w:hAnsi="Times New Roman"/>
          <w:sz w:val="24"/>
        </w:rPr>
      </w:pPr>
      <w:r>
        <w:rPr>
          <w:rFonts w:ascii="Times New Roman" w:hAnsi="Times New Roman"/>
          <w:sz w:val="24"/>
        </w:rPr>
        <w:t>Сильный Огонь Аспекта.</w:t>
      </w:r>
    </w:p>
    <w:p w:rsidR="00F2237C" w:rsidRDefault="00F2237C">
      <w:pPr>
        <w:tabs>
          <w:tab w:val="left" w:pos="1980"/>
          <w:tab w:val="left" w:pos="5760"/>
        </w:tabs>
        <w:rPr>
          <w:rFonts w:ascii="Times New Roman" w:hAnsi="Times New Roman"/>
          <w:sz w:val="24"/>
        </w:rPr>
      </w:pPr>
      <w:r>
        <w:rPr>
          <w:rFonts w:ascii="Times New Roman" w:hAnsi="Times New Roman"/>
          <w:sz w:val="24"/>
        </w:rPr>
        <w:t>Любящий Огонь Аспекта.</w:t>
      </w:r>
    </w:p>
    <w:p w:rsidR="00F2237C" w:rsidRDefault="00F2237C">
      <w:pPr>
        <w:rPr>
          <w:rFonts w:ascii="Times New Roman" w:hAnsi="Times New Roman"/>
          <w:sz w:val="24"/>
        </w:rPr>
      </w:pPr>
      <w:r>
        <w:rPr>
          <w:rFonts w:ascii="Times New Roman" w:hAnsi="Times New Roman"/>
          <w:sz w:val="24"/>
        </w:rPr>
        <w:t>Всевышний Огонь Аспекта</w:t>
      </w:r>
    </w:p>
    <w:p w:rsidR="00F2237C" w:rsidRDefault="00F2237C">
      <w:pPr>
        <w:rPr>
          <w:rFonts w:ascii="Times New Roman" w:hAnsi="Times New Roman"/>
          <w:sz w:val="24"/>
        </w:rPr>
      </w:pPr>
      <w:r>
        <w:rPr>
          <w:rFonts w:ascii="Times New Roman" w:hAnsi="Times New Roman"/>
          <w:sz w:val="24"/>
        </w:rPr>
        <w:t>Поиск характеристик Огня Аспекта.</w:t>
      </w:r>
    </w:p>
    <w:p w:rsidR="00F2237C" w:rsidRDefault="00F2237C">
      <w:pPr>
        <w:rPr>
          <w:rFonts w:ascii="Times New Roman" w:hAnsi="Times New Roman"/>
          <w:sz w:val="24"/>
        </w:rPr>
      </w:pPr>
      <w:r>
        <w:rPr>
          <w:rFonts w:ascii="Times New Roman" w:hAnsi="Times New Roman"/>
          <w:sz w:val="24"/>
        </w:rPr>
        <w:t>Количественные характеристики важны для Аспекта.</w:t>
      </w:r>
    </w:p>
    <w:p w:rsidR="00F2237C" w:rsidRDefault="00F2237C">
      <w:pPr>
        <w:rPr>
          <w:rFonts w:ascii="Times New Roman" w:hAnsi="Times New Roman"/>
          <w:sz w:val="24"/>
        </w:rPr>
      </w:pPr>
      <w:r>
        <w:rPr>
          <w:rFonts w:ascii="Times New Roman" w:hAnsi="Times New Roman"/>
          <w:sz w:val="24"/>
        </w:rPr>
        <w:t>Окскость Огня Аспекта.</w:t>
      </w:r>
    </w:p>
    <w:p w:rsidR="00F2237C" w:rsidRDefault="00F2237C">
      <w:pPr>
        <w:rPr>
          <w:rFonts w:ascii="Times New Roman" w:hAnsi="Times New Roman"/>
          <w:sz w:val="24"/>
        </w:rPr>
      </w:pPr>
      <w:r>
        <w:rPr>
          <w:rFonts w:ascii="Times New Roman" w:hAnsi="Times New Roman"/>
          <w:sz w:val="24"/>
        </w:rPr>
        <w:t>Пассионарность Огня Аспекта.</w:t>
      </w:r>
    </w:p>
    <w:p w:rsidR="00F2237C" w:rsidRDefault="00F2237C">
      <w:pPr>
        <w:rPr>
          <w:rFonts w:ascii="Times New Roman" w:hAnsi="Times New Roman"/>
          <w:sz w:val="24"/>
        </w:rPr>
      </w:pPr>
      <w:r>
        <w:rPr>
          <w:rFonts w:ascii="Times New Roman" w:hAnsi="Times New Roman"/>
          <w:sz w:val="24"/>
        </w:rPr>
        <w:t>Энергичный Огонь Аспекта.</w:t>
      </w:r>
    </w:p>
    <w:p w:rsidR="00F2237C" w:rsidRDefault="00F2237C">
      <w:pPr>
        <w:rPr>
          <w:rFonts w:ascii="Times New Roman" w:hAnsi="Times New Roman"/>
          <w:sz w:val="24"/>
        </w:rPr>
      </w:pPr>
      <w:r>
        <w:rPr>
          <w:rFonts w:ascii="Times New Roman" w:hAnsi="Times New Roman"/>
          <w:sz w:val="24"/>
        </w:rPr>
        <w:t>Конкретный Огонь Аспекта.</w:t>
      </w:r>
    </w:p>
    <w:p w:rsidR="00F2237C" w:rsidRDefault="00F2237C">
      <w:pPr>
        <w:rPr>
          <w:rFonts w:ascii="Times New Roman" w:hAnsi="Times New Roman"/>
          <w:i/>
          <w:sz w:val="24"/>
        </w:rPr>
      </w:pPr>
      <w:r>
        <w:rPr>
          <w:rFonts w:ascii="Times New Roman" w:hAnsi="Times New Roman"/>
          <w:i/>
          <w:sz w:val="28"/>
          <w:u w:val="single"/>
        </w:rPr>
        <w:t>Практика 2</w:t>
      </w:r>
      <w:r>
        <w:rPr>
          <w:rFonts w:ascii="Times New Roman" w:hAnsi="Times New Roman"/>
          <w:i/>
          <w:sz w:val="28"/>
        </w:rPr>
        <w:t xml:space="preserve">. </w:t>
      </w:r>
      <w:r>
        <w:rPr>
          <w:rFonts w:ascii="Times New Roman" w:hAnsi="Times New Roman"/>
          <w:i/>
          <w:sz w:val="24"/>
        </w:rPr>
        <w:t>Стяжание Цельного Огня Аспекта с 8-ю характеристиками в нём.</w:t>
      </w:r>
    </w:p>
    <w:p w:rsidR="00F2237C" w:rsidRDefault="00F2237C">
      <w:pPr>
        <w:rPr>
          <w:rFonts w:ascii="Times New Roman" w:hAnsi="Times New Roman"/>
          <w:i/>
          <w:sz w:val="28"/>
        </w:rPr>
      </w:pPr>
    </w:p>
    <w:p w:rsidR="00F2237C" w:rsidRDefault="00F2237C">
      <w:pPr>
        <w:ind w:firstLine="540"/>
        <w:jc w:val="center"/>
        <w:rPr>
          <w:rFonts w:ascii="Times New Roman" w:hAnsi="Times New Roman"/>
          <w:sz w:val="24"/>
        </w:rPr>
      </w:pPr>
      <w:r>
        <w:rPr>
          <w:rFonts w:ascii="Times New Roman" w:hAnsi="Times New Roman"/>
          <w:sz w:val="24"/>
        </w:rPr>
        <w:t>1 день 2 часть</w:t>
      </w:r>
    </w:p>
    <w:p w:rsidR="00F2237C" w:rsidRDefault="00F2237C">
      <w:pPr>
        <w:ind w:firstLine="540"/>
        <w:rPr>
          <w:rFonts w:ascii="Times New Roman" w:hAnsi="Times New Roman"/>
          <w:sz w:val="24"/>
        </w:rPr>
      </w:pPr>
    </w:p>
    <w:p w:rsidR="00F2237C" w:rsidRDefault="00F2237C">
      <w:pPr>
        <w:rPr>
          <w:rFonts w:ascii="Times New Roman" w:hAnsi="Times New Roman"/>
          <w:sz w:val="24"/>
        </w:rPr>
      </w:pPr>
      <w:r>
        <w:rPr>
          <w:rFonts w:ascii="Times New Roman" w:hAnsi="Times New Roman"/>
          <w:sz w:val="24"/>
        </w:rPr>
        <w:t>Особенности Аспектного Синтеза</w:t>
      </w:r>
    </w:p>
    <w:p w:rsidR="00F2237C" w:rsidRDefault="00F2237C">
      <w:pPr>
        <w:rPr>
          <w:rFonts w:ascii="Times New Roman" w:hAnsi="Times New Roman"/>
          <w:sz w:val="24"/>
        </w:rPr>
      </w:pPr>
      <w:r>
        <w:rPr>
          <w:rFonts w:ascii="Times New Roman" w:hAnsi="Times New Roman"/>
          <w:sz w:val="24"/>
        </w:rPr>
        <w:t>Первый вид Аспектного Синтеза – Ипостасный</w:t>
      </w:r>
    </w:p>
    <w:p w:rsidR="00F2237C" w:rsidRDefault="00F2237C">
      <w:pPr>
        <w:rPr>
          <w:rFonts w:ascii="Times New Roman" w:hAnsi="Times New Roman"/>
          <w:sz w:val="24"/>
        </w:rPr>
      </w:pPr>
      <w:r>
        <w:rPr>
          <w:rFonts w:ascii="Times New Roman" w:hAnsi="Times New Roman"/>
          <w:sz w:val="24"/>
        </w:rPr>
        <w:t xml:space="preserve">Второй вариант Аспектного Синтеза. </w:t>
      </w:r>
    </w:p>
    <w:p w:rsidR="00F2237C" w:rsidRDefault="00F2237C">
      <w:pPr>
        <w:rPr>
          <w:rFonts w:ascii="Times New Roman" w:hAnsi="Times New Roman"/>
          <w:sz w:val="24"/>
        </w:rPr>
      </w:pPr>
      <w:r>
        <w:rPr>
          <w:rFonts w:ascii="Times New Roman" w:hAnsi="Times New Roman"/>
          <w:sz w:val="24"/>
        </w:rPr>
        <w:t>Третий вариант Аспектного Синтеза-Человеческий.</w:t>
      </w:r>
    </w:p>
    <w:p w:rsidR="00F2237C" w:rsidRDefault="00F2237C">
      <w:pPr>
        <w:rPr>
          <w:rFonts w:ascii="Times New Roman" w:hAnsi="Times New Roman"/>
          <w:sz w:val="24"/>
        </w:rPr>
      </w:pPr>
      <w:r>
        <w:rPr>
          <w:rFonts w:ascii="Times New Roman" w:hAnsi="Times New Roman"/>
          <w:sz w:val="24"/>
        </w:rPr>
        <w:t>Синтез Дивности.</w:t>
      </w:r>
    </w:p>
    <w:p w:rsidR="00F2237C" w:rsidRDefault="00F2237C">
      <w:pPr>
        <w:rPr>
          <w:rFonts w:ascii="Times New Roman" w:hAnsi="Times New Roman"/>
          <w:i/>
          <w:sz w:val="28"/>
        </w:rPr>
      </w:pPr>
      <w:r>
        <w:rPr>
          <w:rFonts w:ascii="Times New Roman" w:hAnsi="Times New Roman"/>
          <w:i/>
          <w:sz w:val="28"/>
          <w:u w:val="single"/>
        </w:rPr>
        <w:t>Практика 3</w:t>
      </w:r>
      <w:r>
        <w:rPr>
          <w:rFonts w:ascii="Times New Roman" w:hAnsi="Times New Roman"/>
          <w:i/>
          <w:sz w:val="28"/>
        </w:rPr>
        <w:t xml:space="preserve">. </w:t>
      </w:r>
      <w:r>
        <w:rPr>
          <w:rFonts w:ascii="Times New Roman" w:hAnsi="Times New Roman"/>
          <w:i/>
          <w:sz w:val="24"/>
        </w:rPr>
        <w:t>Стяжание 4-х видов Аспектного Синтеза с характеристиками внутри.</w:t>
      </w:r>
    </w:p>
    <w:p w:rsidR="00F2237C" w:rsidRDefault="00F2237C">
      <w:pPr>
        <w:rPr>
          <w:rFonts w:ascii="Times New Roman" w:hAnsi="Times New Roman"/>
          <w:i/>
          <w:sz w:val="24"/>
        </w:rPr>
      </w:pPr>
      <w:r>
        <w:rPr>
          <w:rFonts w:ascii="Times New Roman" w:hAnsi="Times New Roman"/>
          <w:i/>
          <w:sz w:val="28"/>
          <w:u w:val="single"/>
        </w:rPr>
        <w:t>Тренинг</w:t>
      </w:r>
      <w:r>
        <w:rPr>
          <w:rFonts w:ascii="Times New Roman" w:hAnsi="Times New Roman"/>
          <w:i/>
          <w:sz w:val="28"/>
        </w:rPr>
        <w:t xml:space="preserve"> ГЛАВЫ  ИДИВО Ольги Сердюк.</w:t>
      </w:r>
      <w:r>
        <w:rPr>
          <w:rFonts w:ascii="Times New Roman" w:hAnsi="Times New Roman"/>
          <w:i/>
          <w:sz w:val="24"/>
        </w:rPr>
        <w:t>Выражение  Шуньяты  через аспектное  слияние  с  Отцом</w:t>
      </w:r>
      <w:r>
        <w:rPr>
          <w:rFonts w:ascii="Times New Roman" w:hAnsi="Times New Roman"/>
          <w:sz w:val="24"/>
        </w:rPr>
        <w:t>.</w:t>
      </w:r>
    </w:p>
    <w:p w:rsidR="00F2237C" w:rsidRDefault="00F2237C">
      <w:pPr>
        <w:rPr>
          <w:rFonts w:ascii="Times New Roman" w:hAnsi="Times New Roman"/>
          <w:sz w:val="24"/>
        </w:rPr>
      </w:pPr>
      <w:r>
        <w:rPr>
          <w:rFonts w:ascii="Times New Roman" w:hAnsi="Times New Roman"/>
          <w:sz w:val="24"/>
        </w:rPr>
        <w:t>О  подготовке к ночной учебе.</w:t>
      </w:r>
    </w:p>
    <w:p w:rsidR="00F2237C" w:rsidRDefault="00F2237C">
      <w:pPr>
        <w:rPr>
          <w:rFonts w:ascii="Times New Roman" w:hAnsi="Times New Roman"/>
          <w:sz w:val="24"/>
        </w:rPr>
      </w:pPr>
      <w:r>
        <w:rPr>
          <w:rFonts w:ascii="Times New Roman" w:hAnsi="Times New Roman"/>
          <w:sz w:val="24"/>
        </w:rPr>
        <w:t>Последовательность действий Аспекта.</w:t>
      </w:r>
    </w:p>
    <w:p w:rsidR="00F2237C" w:rsidRDefault="00F2237C">
      <w:pPr>
        <w:jc w:val="both"/>
        <w:rPr>
          <w:rFonts w:ascii="Times New Roman" w:hAnsi="Times New Roman"/>
          <w:b/>
          <w:sz w:val="24"/>
        </w:rPr>
      </w:pPr>
      <w:r>
        <w:rPr>
          <w:rFonts w:ascii="Times New Roman" w:hAnsi="Times New Roman"/>
          <w:i/>
          <w:sz w:val="28"/>
          <w:u w:val="single"/>
        </w:rPr>
        <w:t>Практика 4</w:t>
      </w:r>
      <w:r>
        <w:rPr>
          <w:rFonts w:ascii="Times New Roman" w:hAnsi="Times New Roman"/>
          <w:i/>
          <w:sz w:val="24"/>
        </w:rPr>
        <w:t>.</w:t>
      </w:r>
      <w:r>
        <w:rPr>
          <w:rFonts w:ascii="Times New Roman" w:hAnsi="Times New Roman"/>
          <w:sz w:val="24"/>
        </w:rPr>
        <w:t xml:space="preserve"> </w:t>
      </w:r>
      <w:r>
        <w:rPr>
          <w:rFonts w:ascii="Times New Roman" w:hAnsi="Times New Roman"/>
          <w:i/>
          <w:sz w:val="24"/>
        </w:rPr>
        <w:t>Стяжание  ночной подготовки  Школой  Аспекта  ИДИВО.</w:t>
      </w:r>
    </w:p>
    <w:p w:rsidR="00F2237C" w:rsidRDefault="00F2237C">
      <w:pPr>
        <w:jc w:val="both"/>
        <w:rPr>
          <w:rFonts w:ascii="Times New Roman" w:hAnsi="Times New Roman"/>
          <w:b/>
          <w:sz w:val="24"/>
        </w:rPr>
      </w:pPr>
    </w:p>
    <w:p w:rsidR="00F2237C" w:rsidRDefault="00F2237C">
      <w:pPr>
        <w:jc w:val="both"/>
        <w:rPr>
          <w:rFonts w:ascii="Times New Roman" w:hAnsi="Times New Roman"/>
          <w:b/>
          <w:sz w:val="24"/>
        </w:rPr>
      </w:pPr>
    </w:p>
    <w:p w:rsidR="00F2237C" w:rsidRDefault="00F2237C">
      <w:pPr>
        <w:ind w:firstLine="567"/>
        <w:jc w:val="center"/>
        <w:rPr>
          <w:rFonts w:ascii="Times New Roman" w:hAnsi="Times New Roman"/>
          <w:sz w:val="24"/>
        </w:rPr>
      </w:pPr>
      <w:r>
        <w:rPr>
          <w:rFonts w:ascii="Times New Roman" w:hAnsi="Times New Roman"/>
          <w:sz w:val="24"/>
        </w:rPr>
        <w:t>2 день 1 часть</w:t>
      </w:r>
    </w:p>
    <w:p w:rsidR="00F2237C" w:rsidRDefault="00F2237C">
      <w:pPr>
        <w:ind w:firstLine="567"/>
        <w:jc w:val="center"/>
        <w:rPr>
          <w:rFonts w:ascii="Times New Roman" w:hAnsi="Times New Roman"/>
          <w:sz w:val="24"/>
        </w:rPr>
      </w:pPr>
    </w:p>
    <w:p w:rsidR="00F2237C" w:rsidRDefault="00F2237C">
      <w:pPr>
        <w:rPr>
          <w:rFonts w:ascii="Times New Roman" w:hAnsi="Times New Roman"/>
          <w:sz w:val="24"/>
        </w:rPr>
      </w:pPr>
      <w:r>
        <w:rPr>
          <w:rFonts w:ascii="Times New Roman" w:hAnsi="Times New Roman"/>
          <w:sz w:val="24"/>
        </w:rPr>
        <w:t>Итоги ночной подготовки</w:t>
      </w:r>
    </w:p>
    <w:p w:rsidR="00F2237C" w:rsidRDefault="00F2237C">
      <w:pPr>
        <w:rPr>
          <w:rFonts w:ascii="Times New Roman" w:hAnsi="Times New Roman"/>
          <w:sz w:val="24"/>
        </w:rPr>
      </w:pPr>
      <w:r>
        <w:rPr>
          <w:rFonts w:ascii="Times New Roman" w:hAnsi="Times New Roman"/>
          <w:sz w:val="24"/>
        </w:rPr>
        <w:t>Кадровый вопрос.</w:t>
      </w:r>
    </w:p>
    <w:p w:rsidR="00F2237C" w:rsidRDefault="00F2237C">
      <w:pPr>
        <w:rPr>
          <w:rFonts w:ascii="Times New Roman" w:hAnsi="Times New Roman"/>
          <w:i/>
          <w:color w:val="000000"/>
          <w:sz w:val="24"/>
        </w:rPr>
      </w:pPr>
      <w:r>
        <w:rPr>
          <w:rFonts w:ascii="Times New Roman" w:hAnsi="Times New Roman"/>
          <w:i/>
          <w:color w:val="000000"/>
          <w:sz w:val="24"/>
          <w:u w:val="single"/>
        </w:rPr>
        <w:t>Мини практика-миракля</w:t>
      </w:r>
      <w:r>
        <w:rPr>
          <w:rFonts w:ascii="Times New Roman" w:hAnsi="Times New Roman"/>
          <w:i/>
          <w:color w:val="000000"/>
          <w:sz w:val="24"/>
        </w:rPr>
        <w:t>, по поводу ночной подготовки.</w:t>
      </w:r>
    </w:p>
    <w:p w:rsidR="00F2237C" w:rsidRDefault="00F2237C">
      <w:pPr>
        <w:rPr>
          <w:rFonts w:ascii="Times New Roman" w:hAnsi="Times New Roman"/>
          <w:color w:val="000000"/>
          <w:sz w:val="24"/>
        </w:rPr>
      </w:pPr>
      <w:r>
        <w:rPr>
          <w:rFonts w:ascii="Times New Roman" w:hAnsi="Times New Roman"/>
          <w:color w:val="000000"/>
          <w:sz w:val="24"/>
        </w:rPr>
        <w:t>Итог деятельности настоящего Аспекта – смена Образа Отца.</w:t>
      </w:r>
    </w:p>
    <w:p w:rsidR="00F2237C" w:rsidRDefault="00F2237C">
      <w:pPr>
        <w:rPr>
          <w:rFonts w:ascii="Times New Roman" w:hAnsi="Times New Roman"/>
          <w:sz w:val="24"/>
        </w:rPr>
      </w:pPr>
      <w:r>
        <w:rPr>
          <w:rFonts w:ascii="Times New Roman" w:hAnsi="Times New Roman"/>
          <w:sz w:val="24"/>
        </w:rPr>
        <w:t>Какой аспектностью вас наделял Ипостась Основ Изначальный Аспект ИВО?</w:t>
      </w:r>
    </w:p>
    <w:p w:rsidR="00F2237C" w:rsidRDefault="00F2237C">
      <w:pPr>
        <w:rPr>
          <w:rFonts w:ascii="Times New Roman" w:hAnsi="Times New Roman"/>
          <w:sz w:val="24"/>
        </w:rPr>
      </w:pPr>
      <w:r>
        <w:rPr>
          <w:rFonts w:ascii="Times New Roman" w:hAnsi="Times New Roman"/>
          <w:sz w:val="24"/>
        </w:rPr>
        <w:t>Прообраз и План творения Аспекта.</w:t>
      </w:r>
    </w:p>
    <w:p w:rsidR="00F2237C" w:rsidRDefault="00F2237C">
      <w:pPr>
        <w:rPr>
          <w:rFonts w:ascii="Times New Roman" w:hAnsi="Times New Roman"/>
          <w:i/>
          <w:sz w:val="24"/>
        </w:rPr>
      </w:pPr>
      <w:r>
        <w:rPr>
          <w:rFonts w:ascii="Times New Roman" w:hAnsi="Times New Roman"/>
          <w:i/>
          <w:sz w:val="28"/>
          <w:u w:val="single"/>
        </w:rPr>
        <w:t>Практика 5</w:t>
      </w:r>
      <w:r>
        <w:rPr>
          <w:rFonts w:ascii="Times New Roman" w:hAnsi="Times New Roman"/>
          <w:i/>
          <w:sz w:val="28"/>
        </w:rPr>
        <w:t>.</w:t>
      </w:r>
      <w:r>
        <w:rPr>
          <w:rFonts w:ascii="Times New Roman" w:hAnsi="Times New Roman"/>
          <w:i/>
          <w:sz w:val="24"/>
        </w:rPr>
        <w:t>Стяжание развёртывания Прообраза Аспекта и Нового Плана Творения Аспекта физически.</w:t>
      </w:r>
    </w:p>
    <w:p w:rsidR="00F2237C" w:rsidRDefault="00F2237C">
      <w:pPr>
        <w:rPr>
          <w:rFonts w:ascii="Times New Roman" w:hAnsi="Times New Roman"/>
          <w:i/>
          <w:sz w:val="24"/>
        </w:rPr>
      </w:pPr>
      <w:r>
        <w:rPr>
          <w:rFonts w:ascii="Times New Roman" w:hAnsi="Times New Roman"/>
          <w:i/>
          <w:sz w:val="24"/>
        </w:rPr>
        <w:t>Тренинг с Главой ИДИВО Ольгой Сердюк.Перевод Планеты Земля на аспектность Изначально Вышестоящему Отцу.</w:t>
      </w:r>
    </w:p>
    <w:p w:rsidR="00F2237C" w:rsidRDefault="00F2237C">
      <w:pPr>
        <w:rPr>
          <w:rFonts w:ascii="Times New Roman" w:hAnsi="Times New Roman"/>
          <w:sz w:val="24"/>
        </w:rPr>
      </w:pPr>
      <w:r>
        <w:rPr>
          <w:rFonts w:ascii="Times New Roman" w:hAnsi="Times New Roman"/>
          <w:sz w:val="24"/>
        </w:rPr>
        <w:t>Границы Аспектности.</w:t>
      </w:r>
    </w:p>
    <w:p w:rsidR="00F2237C" w:rsidRDefault="00F2237C">
      <w:pPr>
        <w:rPr>
          <w:rFonts w:ascii="Times New Roman" w:hAnsi="Times New Roman"/>
          <w:sz w:val="24"/>
        </w:rPr>
      </w:pPr>
      <w:r>
        <w:rPr>
          <w:rFonts w:ascii="Times New Roman" w:hAnsi="Times New Roman"/>
          <w:sz w:val="24"/>
        </w:rPr>
        <w:t>Эманации.</w:t>
      </w:r>
    </w:p>
    <w:p w:rsidR="00F2237C" w:rsidRDefault="00F2237C">
      <w:pPr>
        <w:rPr>
          <w:rFonts w:ascii="Times New Roman" w:hAnsi="Times New Roman"/>
          <w:sz w:val="24"/>
        </w:rPr>
      </w:pPr>
      <w:r>
        <w:rPr>
          <w:rFonts w:ascii="Times New Roman" w:hAnsi="Times New Roman"/>
          <w:sz w:val="24"/>
        </w:rPr>
        <w:t>Признаки начала шестой расы по Планете.</w:t>
      </w:r>
    </w:p>
    <w:p w:rsidR="00F2237C" w:rsidRDefault="00F2237C">
      <w:pPr>
        <w:rPr>
          <w:rFonts w:ascii="Times New Roman" w:hAnsi="Times New Roman"/>
          <w:sz w:val="24"/>
        </w:rPr>
      </w:pPr>
      <w:r>
        <w:rPr>
          <w:rFonts w:ascii="Times New Roman" w:hAnsi="Times New Roman"/>
          <w:sz w:val="24"/>
        </w:rPr>
        <w:t>Служение Матери.</w:t>
      </w:r>
    </w:p>
    <w:p w:rsidR="00F2237C" w:rsidRDefault="00F2237C">
      <w:pPr>
        <w:rPr>
          <w:rFonts w:ascii="Times New Roman" w:hAnsi="Times New Roman"/>
          <w:sz w:val="24"/>
        </w:rPr>
      </w:pPr>
      <w:r>
        <w:rPr>
          <w:rFonts w:ascii="Times New Roman" w:hAnsi="Times New Roman"/>
          <w:sz w:val="24"/>
        </w:rPr>
        <w:t>Действенность филиалов ИДИВО.</w:t>
      </w:r>
    </w:p>
    <w:p w:rsidR="00F2237C" w:rsidRDefault="00F2237C">
      <w:pPr>
        <w:rPr>
          <w:rFonts w:ascii="Times New Roman" w:hAnsi="Times New Roman"/>
          <w:sz w:val="24"/>
        </w:rPr>
      </w:pPr>
      <w:r>
        <w:rPr>
          <w:rFonts w:ascii="Times New Roman" w:hAnsi="Times New Roman"/>
          <w:sz w:val="24"/>
        </w:rPr>
        <w:t>Дух разных территорий.</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hAnsi="Times New Roman"/>
          <w:sz w:val="24"/>
        </w:rPr>
      </w:pPr>
      <w:r>
        <w:rPr>
          <w:rFonts w:ascii="Times New Roman" w:hAnsi="Times New Roman"/>
          <w:sz w:val="24"/>
        </w:rPr>
        <w:t>Конкретность аспектного различения.</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hAnsi="Times New Roman"/>
          <w:sz w:val="24"/>
        </w:rPr>
      </w:pPr>
      <w:r>
        <w:rPr>
          <w:rFonts w:ascii="Times New Roman" w:hAnsi="Times New Roman"/>
          <w:sz w:val="24"/>
        </w:rPr>
        <w:t>Исторический, территореальный, религиозный, плановый ракурс.</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hAnsi="Times New Roman"/>
          <w:sz w:val="24"/>
        </w:rPr>
      </w:pPr>
      <w:r>
        <w:rPr>
          <w:rFonts w:ascii="Times New Roman" w:hAnsi="Times New Roman"/>
          <w:sz w:val="24"/>
        </w:rPr>
        <w:t>Русский язык.</w:t>
      </w:r>
    </w:p>
    <w:p w:rsidR="00F2237C" w:rsidRDefault="00F2237C">
      <w:pPr>
        <w:rPr>
          <w:rFonts w:ascii="Times New Roman" w:hAnsi="Times New Roman"/>
          <w:sz w:val="24"/>
        </w:rPr>
      </w:pPr>
      <w:r>
        <w:rPr>
          <w:rFonts w:ascii="Times New Roman" w:hAnsi="Times New Roman"/>
          <w:sz w:val="24"/>
        </w:rPr>
        <w:t>Будда.</w:t>
      </w:r>
    </w:p>
    <w:p w:rsidR="00F2237C" w:rsidRDefault="00F2237C">
      <w:pPr>
        <w:rPr>
          <w:rFonts w:ascii="Times New Roman" w:hAnsi="Times New Roman"/>
          <w:sz w:val="24"/>
        </w:rPr>
      </w:pPr>
      <w:r>
        <w:rPr>
          <w:rFonts w:ascii="Times New Roman" w:hAnsi="Times New Roman"/>
          <w:sz w:val="24"/>
        </w:rPr>
        <w:t>Считывание эманаций нового.</w:t>
      </w:r>
    </w:p>
    <w:p w:rsidR="00F2237C" w:rsidRDefault="00F2237C">
      <w:pPr>
        <w:rPr>
          <w:rFonts w:ascii="Times New Roman" w:hAnsi="Times New Roman"/>
          <w:sz w:val="24"/>
        </w:rPr>
      </w:pPr>
      <w:r>
        <w:rPr>
          <w:rFonts w:ascii="Times New Roman" w:hAnsi="Times New Roman"/>
          <w:sz w:val="24"/>
        </w:rPr>
        <w:t>Евразийский Союз.</w:t>
      </w:r>
    </w:p>
    <w:p w:rsidR="00F2237C" w:rsidRDefault="00F2237C">
      <w:pPr>
        <w:rPr>
          <w:rFonts w:ascii="Times New Roman" w:hAnsi="Times New Roman"/>
          <w:sz w:val="24"/>
        </w:rPr>
      </w:pPr>
      <w:r>
        <w:rPr>
          <w:rFonts w:ascii="Times New Roman" w:hAnsi="Times New Roman"/>
          <w:sz w:val="24"/>
        </w:rPr>
        <w:t>Мощь аспектного применения.</w:t>
      </w:r>
    </w:p>
    <w:p w:rsidR="00F2237C" w:rsidRDefault="00F2237C">
      <w:pPr>
        <w:rPr>
          <w:rFonts w:ascii="Times New Roman" w:hAnsi="Times New Roman"/>
          <w:sz w:val="24"/>
        </w:rPr>
      </w:pPr>
      <w:r>
        <w:rPr>
          <w:rFonts w:ascii="Times New Roman" w:hAnsi="Times New Roman"/>
          <w:sz w:val="24"/>
        </w:rPr>
        <w:t>Претензии претендентов.</w:t>
      </w:r>
    </w:p>
    <w:p w:rsidR="00F2237C" w:rsidRDefault="00F2237C">
      <w:pPr>
        <w:rPr>
          <w:rFonts w:ascii="Times New Roman" w:hAnsi="Times New Roman"/>
          <w:sz w:val="24"/>
        </w:rPr>
      </w:pPr>
      <w:r>
        <w:rPr>
          <w:rFonts w:ascii="Times New Roman" w:hAnsi="Times New Roman"/>
          <w:sz w:val="24"/>
        </w:rPr>
        <w:t>Шестая экономика мира.</w:t>
      </w:r>
    </w:p>
    <w:p w:rsidR="00F2237C" w:rsidRDefault="00F2237C">
      <w:pPr>
        <w:rPr>
          <w:rFonts w:ascii="Times New Roman" w:hAnsi="Times New Roman"/>
          <w:i/>
          <w:sz w:val="24"/>
        </w:rPr>
      </w:pPr>
      <w:r>
        <w:rPr>
          <w:rFonts w:ascii="Times New Roman" w:hAnsi="Times New Roman"/>
          <w:i/>
          <w:sz w:val="28"/>
          <w:u w:val="single"/>
        </w:rPr>
        <w:t>Практика 6</w:t>
      </w:r>
      <w:r>
        <w:rPr>
          <w:rFonts w:ascii="Times New Roman" w:hAnsi="Times New Roman"/>
          <w:i/>
          <w:sz w:val="24"/>
        </w:rPr>
        <w:t>.Стяжание Границ Аспектной Мощи.</w:t>
      </w:r>
    </w:p>
    <w:p w:rsidR="00F2237C" w:rsidRDefault="00F2237C">
      <w:pPr>
        <w:rPr>
          <w:rFonts w:ascii="Times New Roman" w:hAnsi="Times New Roman"/>
          <w:sz w:val="24"/>
        </w:rPr>
      </w:pPr>
      <w:r>
        <w:rPr>
          <w:rFonts w:ascii="Times New Roman" w:hAnsi="Times New Roman"/>
          <w:sz w:val="24"/>
        </w:rPr>
        <w:t>Границы Евразийского континента.</w:t>
      </w:r>
    </w:p>
    <w:p w:rsidR="00F2237C" w:rsidRDefault="00F2237C">
      <w:pPr>
        <w:rPr>
          <w:rFonts w:ascii="Times New Roman" w:hAnsi="Times New Roman"/>
          <w:sz w:val="24"/>
        </w:rPr>
      </w:pPr>
    </w:p>
    <w:p w:rsidR="00F2237C" w:rsidRDefault="00F2237C">
      <w:pPr>
        <w:ind w:firstLine="567"/>
        <w:jc w:val="center"/>
        <w:rPr>
          <w:rFonts w:ascii="Times New Roman" w:hAnsi="Times New Roman"/>
          <w:sz w:val="24"/>
        </w:rPr>
      </w:pPr>
      <w:r>
        <w:rPr>
          <w:rFonts w:ascii="Times New Roman" w:hAnsi="Times New Roman"/>
          <w:sz w:val="24"/>
        </w:rPr>
        <w:t>2 день 2 часть</w:t>
      </w:r>
    </w:p>
    <w:p w:rsidR="00F2237C" w:rsidRDefault="00F2237C">
      <w:pPr>
        <w:rPr>
          <w:rFonts w:ascii="Times New Roman" w:hAnsi="Times New Roman"/>
          <w:sz w:val="24"/>
        </w:rPr>
      </w:pPr>
      <w:r>
        <w:rPr>
          <w:rFonts w:ascii="Times New Roman" w:hAnsi="Times New Roman"/>
          <w:sz w:val="24"/>
        </w:rPr>
        <w:t>Аспект как Есмь.</w:t>
      </w:r>
    </w:p>
    <w:p w:rsidR="00F2237C" w:rsidRDefault="00F2237C">
      <w:pPr>
        <w:tabs>
          <w:tab w:val="left" w:pos="3240"/>
        </w:tabs>
        <w:rPr>
          <w:rFonts w:ascii="Times New Roman" w:hAnsi="Times New Roman"/>
          <w:sz w:val="24"/>
        </w:rPr>
      </w:pPr>
      <w:r>
        <w:rPr>
          <w:rFonts w:ascii="Times New Roman" w:hAnsi="Times New Roman"/>
          <w:sz w:val="24"/>
        </w:rPr>
        <w:t>Смысл Аспекта -  стать Отцом в том варианте аспектности, которым Отец тебя наделил.</w:t>
      </w:r>
    </w:p>
    <w:p w:rsidR="00F2237C" w:rsidRDefault="00F2237C">
      <w:pPr>
        <w:rPr>
          <w:rFonts w:ascii="Times New Roman" w:hAnsi="Times New Roman"/>
          <w:i/>
          <w:sz w:val="24"/>
        </w:rPr>
      </w:pPr>
      <w:r>
        <w:rPr>
          <w:rFonts w:ascii="Times New Roman" w:hAnsi="Times New Roman"/>
          <w:i/>
          <w:sz w:val="28"/>
          <w:u w:val="single"/>
        </w:rPr>
        <w:t>Практика 7</w:t>
      </w:r>
      <w:r>
        <w:rPr>
          <w:rFonts w:ascii="Times New Roman" w:hAnsi="Times New Roman"/>
          <w:i/>
          <w:sz w:val="24"/>
        </w:rPr>
        <w:t>. Стяжание Аспектного  Синтеза ИВО, Ипостасного Синтеза ИВО, Аспектного Синтеза Главы Совета Аспектов.Принятие  Отцом на действие в ИДИВО.</w:t>
      </w:r>
    </w:p>
    <w:p w:rsidR="00F2237C" w:rsidRDefault="00F2237C">
      <w:pPr>
        <w:rPr>
          <w:rFonts w:ascii="Times New Roman" w:hAnsi="Times New Roman"/>
          <w:sz w:val="24"/>
        </w:rPr>
      </w:pPr>
      <w:r>
        <w:rPr>
          <w:rFonts w:ascii="Times New Roman" w:hAnsi="Times New Roman"/>
          <w:sz w:val="24"/>
        </w:rPr>
        <w:t>Ас единством Отца домом.</w:t>
      </w:r>
    </w:p>
    <w:p w:rsidR="00F2237C" w:rsidRDefault="00F2237C">
      <w:pPr>
        <w:rPr>
          <w:rFonts w:ascii="Times New Roman" w:hAnsi="Times New Roman"/>
          <w:i/>
          <w:sz w:val="24"/>
        </w:rPr>
      </w:pPr>
      <w:r>
        <w:rPr>
          <w:rFonts w:ascii="Times New Roman" w:hAnsi="Times New Roman"/>
          <w:i/>
          <w:sz w:val="28"/>
          <w:u w:val="single"/>
        </w:rPr>
        <w:t>Практика 8</w:t>
      </w:r>
      <w:r>
        <w:rPr>
          <w:rFonts w:ascii="Times New Roman" w:hAnsi="Times New Roman"/>
          <w:i/>
          <w:sz w:val="24"/>
        </w:rPr>
        <w:t>.Стяжание максимальной компактификациюи и глубины Школы,Системы , Огня, Условий, Синтеза , Голоса Аспекта и Ипостаси.</w:t>
      </w:r>
    </w:p>
    <w:p w:rsidR="00F2237C" w:rsidRDefault="00F2237C">
      <w:pPr>
        <w:rPr>
          <w:rFonts w:ascii="Times New Roman" w:hAnsi="Times New Roman"/>
          <w:color w:val="000000"/>
          <w:sz w:val="24"/>
          <w:shd w:val="clear" w:color="auto" w:fill="FFFFFF"/>
        </w:rPr>
      </w:pPr>
      <w:r>
        <w:rPr>
          <w:rFonts w:ascii="Times New Roman" w:hAnsi="Times New Roman"/>
          <w:color w:val="000000"/>
          <w:sz w:val="24"/>
          <w:shd w:val="clear" w:color="auto" w:fill="FFFFFF"/>
        </w:rPr>
        <w:t>ПРИЛОЖЕНИЕ 1. Политическая карта Евразии.</w:t>
      </w:r>
    </w:p>
    <w:p w:rsidR="00F2237C" w:rsidRPr="009768B7" w:rsidRDefault="00F2237C" w:rsidP="009768B7">
      <w:pPr>
        <w:jc w:val="both"/>
        <w:rPr>
          <w:rFonts w:ascii="Times New Roman" w:hAnsi="Times New Roman"/>
          <w:sz w:val="24"/>
        </w:rPr>
      </w:pPr>
      <w:r>
        <w:rPr>
          <w:rFonts w:ascii="Times New Roman" w:hAnsi="Times New Roman"/>
          <w:sz w:val="24"/>
        </w:rPr>
        <w:t>Участ</w:t>
      </w:r>
      <w:r w:rsidRPr="009768B7">
        <w:rPr>
          <w:rFonts w:ascii="Times New Roman" w:hAnsi="Times New Roman"/>
          <w:sz w:val="24"/>
        </w:rPr>
        <w:t>ники.</w:t>
      </w:r>
    </w:p>
    <w:p w:rsidR="00F2237C" w:rsidRPr="009768B7" w:rsidRDefault="00F2237C" w:rsidP="009768B7">
      <w:pPr>
        <w:jc w:val="both"/>
        <w:rPr>
          <w:rFonts w:ascii="Times New Roman" w:hAnsi="Times New Roman"/>
          <w:sz w:val="24"/>
        </w:rPr>
      </w:pPr>
      <w:r w:rsidRPr="009768B7">
        <w:rPr>
          <w:rFonts w:ascii="Times New Roman" w:hAnsi="Times New Roman"/>
          <w:sz w:val="24"/>
        </w:rPr>
        <w:t>Набор текста.</w:t>
      </w:r>
    </w:p>
    <w:p w:rsidR="00F2237C" w:rsidRPr="009768B7" w:rsidRDefault="00F2237C">
      <w:pPr>
        <w:ind w:firstLine="567"/>
        <w:jc w:val="both"/>
        <w:rPr>
          <w:rFonts w:ascii="Times New Roman" w:hAnsi="Times New Roman"/>
          <w:sz w:val="24"/>
        </w:rPr>
      </w:pPr>
    </w:p>
    <w:p w:rsidR="00F2237C" w:rsidRDefault="00F2237C">
      <w:pPr>
        <w:ind w:firstLine="567"/>
        <w:jc w:val="both"/>
        <w:rPr>
          <w:rFonts w:ascii="Times New Roman" w:hAnsi="Times New Roman"/>
          <w:b/>
          <w:sz w:val="24"/>
        </w:rPr>
      </w:pPr>
    </w:p>
    <w:p w:rsidR="00F2237C" w:rsidRDefault="00F2237C">
      <w:pPr>
        <w:ind w:firstLine="567"/>
        <w:jc w:val="both"/>
        <w:rPr>
          <w:rFonts w:ascii="Times New Roman" w:hAnsi="Times New Roman"/>
          <w:b/>
          <w:sz w:val="24"/>
        </w:rPr>
      </w:pPr>
    </w:p>
    <w:p w:rsidR="00F2237C" w:rsidRDefault="00F2237C">
      <w:pPr>
        <w:ind w:firstLine="567"/>
        <w:jc w:val="both"/>
        <w:rPr>
          <w:rFonts w:ascii="Times New Roman" w:hAnsi="Times New Roman"/>
          <w:b/>
          <w:sz w:val="24"/>
        </w:rPr>
      </w:pPr>
    </w:p>
    <w:p w:rsidR="00F2237C" w:rsidRDefault="00F2237C">
      <w:pPr>
        <w:ind w:firstLine="567"/>
        <w:jc w:val="both"/>
        <w:rPr>
          <w:rFonts w:ascii="Times New Roman" w:hAnsi="Times New Roman"/>
          <w:b/>
          <w:sz w:val="24"/>
        </w:rPr>
      </w:pPr>
    </w:p>
    <w:p w:rsidR="00F2237C" w:rsidRDefault="00F2237C">
      <w:pPr>
        <w:ind w:firstLine="567"/>
        <w:jc w:val="both"/>
        <w:rPr>
          <w:rFonts w:ascii="Times New Roman" w:hAnsi="Times New Roman"/>
          <w:b/>
          <w:sz w:val="24"/>
        </w:rPr>
      </w:pPr>
    </w:p>
    <w:p w:rsidR="00F2237C" w:rsidRDefault="00F2237C">
      <w:pPr>
        <w:ind w:firstLine="567"/>
        <w:jc w:val="both"/>
        <w:rPr>
          <w:rFonts w:ascii="Times New Roman" w:hAnsi="Times New Roman"/>
          <w:b/>
          <w:sz w:val="24"/>
        </w:rPr>
      </w:pPr>
    </w:p>
    <w:p w:rsidR="00F2237C" w:rsidRDefault="00F2237C">
      <w:pPr>
        <w:ind w:firstLine="567"/>
        <w:jc w:val="both"/>
        <w:rPr>
          <w:rFonts w:ascii="Times New Roman" w:hAnsi="Times New Roman"/>
          <w:b/>
          <w:sz w:val="24"/>
        </w:rPr>
      </w:pPr>
    </w:p>
    <w:p w:rsidR="00F2237C" w:rsidRDefault="00F2237C">
      <w:pPr>
        <w:ind w:firstLine="567"/>
        <w:jc w:val="both"/>
        <w:rPr>
          <w:rFonts w:ascii="Times New Roman" w:hAnsi="Times New Roman"/>
          <w:b/>
          <w:sz w:val="24"/>
        </w:rPr>
      </w:pPr>
    </w:p>
    <w:p w:rsidR="00F2237C" w:rsidRDefault="00F2237C">
      <w:pPr>
        <w:ind w:firstLine="567"/>
        <w:jc w:val="both"/>
        <w:rPr>
          <w:rFonts w:ascii="Times New Roman" w:hAnsi="Times New Roman"/>
          <w:b/>
          <w:sz w:val="24"/>
        </w:rPr>
      </w:pPr>
    </w:p>
    <w:p w:rsidR="00F2237C" w:rsidRDefault="00F2237C">
      <w:pPr>
        <w:ind w:firstLine="567"/>
        <w:jc w:val="both"/>
        <w:rPr>
          <w:rFonts w:ascii="Times New Roman" w:hAnsi="Times New Roman"/>
          <w:b/>
          <w:sz w:val="24"/>
        </w:rPr>
      </w:pPr>
    </w:p>
    <w:p w:rsidR="00F2237C" w:rsidRDefault="00F2237C">
      <w:pPr>
        <w:ind w:firstLine="567"/>
        <w:jc w:val="both"/>
        <w:rPr>
          <w:rFonts w:ascii="Times New Roman" w:hAnsi="Times New Roman"/>
          <w:b/>
          <w:sz w:val="24"/>
        </w:rPr>
      </w:pPr>
    </w:p>
    <w:p w:rsidR="00F2237C" w:rsidRDefault="00F2237C">
      <w:pPr>
        <w:ind w:firstLine="567"/>
        <w:jc w:val="both"/>
        <w:rPr>
          <w:rFonts w:ascii="Times New Roman" w:hAnsi="Times New Roman"/>
          <w:b/>
          <w:sz w:val="24"/>
        </w:rPr>
      </w:pPr>
    </w:p>
    <w:p w:rsidR="00F2237C" w:rsidRDefault="00F2237C">
      <w:pPr>
        <w:ind w:firstLine="567"/>
        <w:jc w:val="both"/>
        <w:rPr>
          <w:rFonts w:ascii="Times New Roman" w:hAnsi="Times New Roman"/>
          <w:b/>
          <w:sz w:val="24"/>
        </w:rPr>
      </w:pPr>
    </w:p>
    <w:p w:rsidR="00F2237C" w:rsidRDefault="00F2237C">
      <w:pPr>
        <w:ind w:firstLine="567"/>
        <w:jc w:val="both"/>
        <w:rPr>
          <w:rFonts w:ascii="Times New Roman" w:hAnsi="Times New Roman"/>
          <w:b/>
          <w:sz w:val="24"/>
        </w:rPr>
      </w:pPr>
    </w:p>
    <w:p w:rsidR="00F2237C" w:rsidRDefault="00F2237C">
      <w:pPr>
        <w:ind w:firstLine="567"/>
        <w:jc w:val="both"/>
        <w:rPr>
          <w:rFonts w:ascii="Times New Roman" w:hAnsi="Times New Roman"/>
          <w:b/>
          <w:sz w:val="24"/>
        </w:rPr>
      </w:pPr>
      <w:r>
        <w:rPr>
          <w:rFonts w:ascii="Times New Roman" w:hAnsi="Times New Roman"/>
          <w:b/>
          <w:sz w:val="24"/>
        </w:rPr>
        <w:t>1 день 1 часть</w:t>
      </w:r>
    </w:p>
    <w:p w:rsidR="00F2237C" w:rsidRDefault="00F2237C">
      <w:pPr>
        <w:ind w:firstLine="540"/>
        <w:jc w:val="both"/>
        <w:rPr>
          <w:rFonts w:ascii="Times New Roman" w:hAnsi="Times New Roman"/>
          <w:sz w:val="24"/>
        </w:rPr>
      </w:pPr>
    </w:p>
    <w:p w:rsidR="00F2237C" w:rsidRDefault="00F2237C">
      <w:pPr>
        <w:jc w:val="center"/>
        <w:rPr>
          <w:rFonts w:ascii="Times New Roman" w:hAnsi="Times New Roman"/>
          <w:b/>
          <w:color w:val="000000"/>
          <w:sz w:val="24"/>
        </w:rPr>
      </w:pPr>
      <w:r>
        <w:rPr>
          <w:rFonts w:ascii="Times New Roman" w:hAnsi="Times New Roman"/>
          <w:b/>
          <w:color w:val="000000"/>
          <w:sz w:val="24"/>
        </w:rPr>
        <w:t>Определение задач 5-ой Школы Аспектов</w:t>
      </w: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r>
        <w:rPr>
          <w:rFonts w:ascii="Times New Roman" w:hAnsi="Times New Roman"/>
          <w:sz w:val="24"/>
        </w:rPr>
        <w:t xml:space="preserve">Всем добрый день. Мы начинаем Школу Аспектов ДИВО сто восемьдесят… какого? </w:t>
      </w:r>
    </w:p>
    <w:p w:rsidR="00F2237C" w:rsidRDefault="00F2237C">
      <w:pPr>
        <w:ind w:firstLine="540"/>
        <w:jc w:val="both"/>
        <w:rPr>
          <w:rFonts w:ascii="Times New Roman" w:hAnsi="Times New Roman"/>
          <w:i/>
          <w:sz w:val="24"/>
        </w:rPr>
      </w:pPr>
      <w:r>
        <w:rPr>
          <w:rFonts w:ascii="Times New Roman" w:hAnsi="Times New Roman"/>
          <w:i/>
          <w:sz w:val="24"/>
        </w:rPr>
        <w:t>(Из зала: – Пятого).</w:t>
      </w:r>
    </w:p>
    <w:p w:rsidR="00F2237C" w:rsidRDefault="00F2237C">
      <w:pPr>
        <w:ind w:firstLine="540"/>
        <w:jc w:val="both"/>
        <w:rPr>
          <w:rFonts w:ascii="Times New Roman" w:hAnsi="Times New Roman"/>
          <w:sz w:val="24"/>
        </w:rPr>
      </w:pPr>
      <w:r>
        <w:rPr>
          <w:rFonts w:ascii="Times New Roman" w:hAnsi="Times New Roman"/>
          <w:sz w:val="24"/>
        </w:rPr>
        <w:t xml:space="preserve">185-го Проявления Московия. Шучу. Ну, после Нового года надо. Всех с наступившим Новым годом. Вы попросили Школу Аспектов. Если честно, то мы долго сомневались. Ну, не сомневались, а думали, стоит ли её вообще делать. Не потому, что мы к вам неуважительно относились, а думали, а нужна ли она. Потому что материалов по Аспектам много, и, если честно, те, что у нас есть, пока не особо исполняются. Поэтому у нас зависший был вопрос. Потом Владыка вам согласовал – сказал, что Школа будет. Раз Владыка сказал, значит, Школа будет. Поэтому мы решились на эту Школу. Но, у нас вопросы. Соответственно, чтобы мне снять, какую-то свою непонятку… </w:t>
      </w:r>
    </w:p>
    <w:p w:rsidR="00F2237C" w:rsidRDefault="00F2237C">
      <w:pPr>
        <w:ind w:firstLine="540"/>
        <w:jc w:val="both"/>
        <w:rPr>
          <w:rFonts w:ascii="Times New Roman" w:hAnsi="Times New Roman"/>
          <w:sz w:val="24"/>
        </w:rPr>
      </w:pPr>
      <w:r>
        <w:rPr>
          <w:rFonts w:ascii="Times New Roman" w:hAnsi="Times New Roman"/>
          <w:sz w:val="24"/>
        </w:rPr>
        <w:t xml:space="preserve">Можете сказать, а зачем вам нужна Школа Аспектов? Начнём с простого. </w:t>
      </w:r>
    </w:p>
    <w:p w:rsidR="00F2237C" w:rsidRDefault="00F2237C">
      <w:pPr>
        <w:ind w:firstLine="540"/>
        <w:jc w:val="both"/>
        <w:rPr>
          <w:rFonts w:ascii="Times New Roman" w:hAnsi="Times New Roman"/>
          <w:i/>
          <w:sz w:val="24"/>
        </w:rPr>
      </w:pPr>
      <w:r>
        <w:rPr>
          <w:rFonts w:ascii="Times New Roman" w:hAnsi="Times New Roman"/>
          <w:i/>
          <w:sz w:val="24"/>
        </w:rPr>
        <w:t>(Из зала: – Чтобы самим разобраться, что это.)</w:t>
      </w:r>
    </w:p>
    <w:p w:rsidR="00F2237C" w:rsidRDefault="00F2237C">
      <w:pPr>
        <w:ind w:firstLine="540"/>
        <w:jc w:val="both"/>
        <w:rPr>
          <w:rFonts w:ascii="Times New Roman" w:hAnsi="Times New Roman"/>
          <w:sz w:val="24"/>
        </w:rPr>
      </w:pPr>
      <w:r>
        <w:rPr>
          <w:rFonts w:ascii="Times New Roman" w:hAnsi="Times New Roman"/>
          <w:sz w:val="24"/>
        </w:rPr>
        <w:t>Что такое Аспект.</w:t>
      </w:r>
    </w:p>
    <w:p w:rsidR="00F2237C" w:rsidRDefault="00F2237C">
      <w:pPr>
        <w:ind w:firstLine="540"/>
        <w:jc w:val="both"/>
        <w:rPr>
          <w:rFonts w:ascii="Times New Roman" w:hAnsi="Times New Roman"/>
          <w:i/>
          <w:sz w:val="24"/>
        </w:rPr>
      </w:pPr>
      <w:r>
        <w:rPr>
          <w:rFonts w:ascii="Times New Roman" w:hAnsi="Times New Roman"/>
          <w:i/>
          <w:sz w:val="24"/>
        </w:rPr>
        <w:t>(Из зала: – Да, что такое аспектность, и начать, в конце концов, действовать.)</w:t>
      </w:r>
    </w:p>
    <w:p w:rsidR="00F2237C" w:rsidRDefault="00F2237C">
      <w:pPr>
        <w:ind w:firstLine="540"/>
        <w:jc w:val="both"/>
        <w:rPr>
          <w:rFonts w:ascii="Times New Roman" w:hAnsi="Times New Roman"/>
          <w:sz w:val="24"/>
        </w:rPr>
      </w:pPr>
      <w:r>
        <w:rPr>
          <w:rFonts w:ascii="Times New Roman" w:hAnsi="Times New Roman"/>
          <w:sz w:val="24"/>
        </w:rPr>
        <w:t>Как Аспект. Ладно, интересный вопрос. Ответ. А у вас? Кто ещё что скажет? Сейчас я свет выключу. Ну, тут всё включается. Ещё кто что скажет?</w:t>
      </w:r>
    </w:p>
    <w:p w:rsidR="00F2237C" w:rsidRDefault="00F2237C">
      <w:pPr>
        <w:ind w:firstLine="540"/>
        <w:jc w:val="both"/>
        <w:rPr>
          <w:rFonts w:ascii="Times New Roman" w:hAnsi="Times New Roman"/>
          <w:i/>
          <w:sz w:val="24"/>
        </w:rPr>
      </w:pPr>
      <w:r>
        <w:rPr>
          <w:rFonts w:ascii="Times New Roman" w:hAnsi="Times New Roman"/>
          <w:i/>
          <w:sz w:val="24"/>
        </w:rPr>
        <w:t xml:space="preserve">(Из зала: – Войти в  более глубокий профессионализм.) </w:t>
      </w:r>
    </w:p>
    <w:p w:rsidR="00F2237C" w:rsidRDefault="00F2237C">
      <w:pPr>
        <w:ind w:firstLine="540"/>
        <w:jc w:val="both"/>
        <w:rPr>
          <w:rFonts w:ascii="Times New Roman" w:hAnsi="Times New Roman"/>
          <w:sz w:val="24"/>
        </w:rPr>
      </w:pPr>
      <w:r>
        <w:rPr>
          <w:rFonts w:ascii="Times New Roman" w:hAnsi="Times New Roman"/>
          <w:sz w:val="24"/>
        </w:rPr>
        <w:t>Аспекта?</w:t>
      </w:r>
    </w:p>
    <w:p w:rsidR="00F2237C" w:rsidRDefault="00F2237C">
      <w:pPr>
        <w:ind w:firstLine="540"/>
        <w:jc w:val="both"/>
        <w:rPr>
          <w:rFonts w:ascii="Times New Roman" w:hAnsi="Times New Roman"/>
          <w:i/>
          <w:sz w:val="24"/>
        </w:rPr>
      </w:pPr>
      <w:r>
        <w:rPr>
          <w:rFonts w:ascii="Times New Roman" w:hAnsi="Times New Roman"/>
          <w:i/>
          <w:sz w:val="24"/>
        </w:rPr>
        <w:t>(Из зала: – Да. Ну, то есть практически это…)</w:t>
      </w:r>
    </w:p>
    <w:p w:rsidR="00F2237C" w:rsidRDefault="00F2237C">
      <w:pPr>
        <w:ind w:firstLine="540"/>
        <w:jc w:val="both"/>
        <w:rPr>
          <w:rFonts w:ascii="Times New Roman" w:hAnsi="Times New Roman"/>
          <w:sz w:val="24"/>
        </w:rPr>
      </w:pPr>
      <w:r>
        <w:rPr>
          <w:rFonts w:ascii="Times New Roman" w:hAnsi="Times New Roman"/>
          <w:sz w:val="24"/>
        </w:rPr>
        <w:t>То же самое, но не совсем, потому что здесь стоит вопрос стать Аспектом, а здесь уже профессионал Аспекта, то есть это как бы следующий уровень. Ладно, профессионализм Аспекта. Ещё. Не пугайтесь, я не буду придираться, что вы скажете. Меня интересует ваше мнение, что вы хотите от Школы. Понимаете, на самом деле материалов, на Аспекта очень много, и вот даже думая, даже когда Владыка назначил Школу, я начал думать, а что вам надо? Потому что можно зайти и с этой стороны, и с этой стороны, и с той стороны. То есть, у нас сторон много. А нужно выбрать ту, которая ближе всего вам и полезнее для вас. А не так, что я вам сейчас наговорю, мы что-нибудь наделаем, вы в этом потеряетесь, и опять ничего не будете делать, и ничего не будете знать. У нас такое уже было. У меня там одну Школу попросили, попросили по максимуму. Мы её провели по максимуму, они до сих пор думают, как это исполнять. Года два прошло. Ну, попросили по максимуму.</w:t>
      </w:r>
    </w:p>
    <w:p w:rsidR="00F2237C" w:rsidRDefault="00F2237C">
      <w:pPr>
        <w:ind w:firstLine="540"/>
        <w:jc w:val="both"/>
        <w:rPr>
          <w:rFonts w:ascii="Times New Roman" w:hAnsi="Times New Roman"/>
          <w:sz w:val="24"/>
        </w:rPr>
      </w:pPr>
      <w:r>
        <w:rPr>
          <w:rFonts w:ascii="Times New Roman" w:hAnsi="Times New Roman"/>
          <w:sz w:val="24"/>
        </w:rPr>
        <w:t>Поэтому я хочу сейчас Школу, чтобы она была пристроена к вам и понятно, что Владыка запланировал. Сейчас мы включимся в это, но ваши вопросы имеют значение на коррекцию Школы – разобраться в Аспекте и профессионализм Аспекта. Ещё что вы думаете?</w:t>
      </w:r>
    </w:p>
    <w:p w:rsidR="00F2237C" w:rsidRDefault="00F2237C">
      <w:pPr>
        <w:ind w:firstLine="540"/>
        <w:jc w:val="both"/>
        <w:rPr>
          <w:rFonts w:ascii="Times New Roman" w:hAnsi="Times New Roman"/>
          <w:i/>
          <w:sz w:val="24"/>
        </w:rPr>
      </w:pPr>
      <w:r>
        <w:rPr>
          <w:rFonts w:ascii="Times New Roman" w:hAnsi="Times New Roman"/>
          <w:i/>
          <w:sz w:val="24"/>
        </w:rPr>
        <w:t>(Из зала: – Быть аспектным Отцу.)</w:t>
      </w:r>
    </w:p>
    <w:p w:rsidR="00F2237C" w:rsidRDefault="00F2237C">
      <w:pPr>
        <w:ind w:firstLine="540"/>
        <w:jc w:val="both"/>
        <w:rPr>
          <w:rFonts w:ascii="Times New Roman" w:hAnsi="Times New Roman"/>
          <w:sz w:val="24"/>
        </w:rPr>
      </w:pPr>
      <w:r>
        <w:rPr>
          <w:rFonts w:ascii="Times New Roman" w:hAnsi="Times New Roman"/>
          <w:sz w:val="24"/>
        </w:rPr>
        <w:t>Быть Аспектом. Да, то есть стать Аспектом или быть Аспектом, тоже правильно. Ещё что?</w:t>
      </w:r>
    </w:p>
    <w:p w:rsidR="00F2237C" w:rsidRDefault="00F2237C">
      <w:pPr>
        <w:ind w:firstLine="540"/>
        <w:jc w:val="both"/>
        <w:rPr>
          <w:rFonts w:ascii="Times New Roman" w:hAnsi="Times New Roman"/>
          <w:i/>
          <w:sz w:val="24"/>
        </w:rPr>
      </w:pPr>
      <w:r>
        <w:rPr>
          <w:rFonts w:ascii="Times New Roman" w:hAnsi="Times New Roman"/>
          <w:i/>
          <w:sz w:val="24"/>
        </w:rPr>
        <w:t>(Из зала: – Глубже выражать Изначально Вышестоящего Отца.)</w:t>
      </w:r>
    </w:p>
    <w:p w:rsidR="00F2237C" w:rsidRDefault="00F2237C">
      <w:pPr>
        <w:ind w:firstLine="540"/>
        <w:jc w:val="both"/>
        <w:rPr>
          <w:rFonts w:ascii="Times New Roman" w:hAnsi="Times New Roman"/>
          <w:sz w:val="24"/>
        </w:rPr>
      </w:pPr>
      <w:r>
        <w:rPr>
          <w:rFonts w:ascii="Times New Roman" w:hAnsi="Times New Roman"/>
          <w:sz w:val="24"/>
        </w:rPr>
        <w:t>Глубже выражать Изначально Вышестоящего Отца как Аспект.</w:t>
      </w:r>
    </w:p>
    <w:p w:rsidR="00F2237C" w:rsidRDefault="00F2237C">
      <w:pPr>
        <w:ind w:firstLine="540"/>
        <w:jc w:val="both"/>
        <w:rPr>
          <w:rFonts w:ascii="Times New Roman" w:hAnsi="Times New Roman"/>
          <w:i/>
          <w:sz w:val="24"/>
        </w:rPr>
      </w:pPr>
      <w:r>
        <w:rPr>
          <w:rFonts w:ascii="Times New Roman" w:hAnsi="Times New Roman"/>
          <w:i/>
          <w:sz w:val="24"/>
        </w:rPr>
        <w:t>(Из зала: – Да.)</w:t>
      </w:r>
    </w:p>
    <w:p w:rsidR="00F2237C" w:rsidRDefault="00F2237C">
      <w:pPr>
        <w:ind w:firstLine="540"/>
        <w:jc w:val="both"/>
        <w:rPr>
          <w:rFonts w:ascii="Times New Roman" w:hAnsi="Times New Roman"/>
          <w:sz w:val="24"/>
        </w:rPr>
      </w:pPr>
      <w:r>
        <w:rPr>
          <w:rFonts w:ascii="Times New Roman" w:hAnsi="Times New Roman"/>
          <w:sz w:val="24"/>
        </w:rPr>
        <w:t>Глубже выражать Отца. Тоже идея. Еще?</w:t>
      </w:r>
    </w:p>
    <w:p w:rsidR="00F2237C" w:rsidRDefault="00F2237C">
      <w:pPr>
        <w:ind w:firstLine="540"/>
        <w:jc w:val="both"/>
        <w:rPr>
          <w:rFonts w:ascii="Times New Roman" w:hAnsi="Times New Roman"/>
          <w:i/>
          <w:sz w:val="24"/>
        </w:rPr>
      </w:pPr>
      <w:r>
        <w:rPr>
          <w:rFonts w:ascii="Times New Roman" w:hAnsi="Times New Roman"/>
          <w:i/>
          <w:sz w:val="24"/>
        </w:rPr>
        <w:t>(Из зала: – Интересно было именно проживание, проработка Школы Аспектов именно очно, не по записям, по материалам, а через тренинг.)</w:t>
      </w:r>
    </w:p>
    <w:p w:rsidR="00F2237C" w:rsidRDefault="00F2237C">
      <w:pPr>
        <w:ind w:firstLine="540"/>
        <w:jc w:val="both"/>
        <w:rPr>
          <w:rFonts w:ascii="Times New Roman" w:hAnsi="Times New Roman"/>
          <w:sz w:val="24"/>
        </w:rPr>
      </w:pPr>
      <w:r>
        <w:rPr>
          <w:rFonts w:ascii="Times New Roman" w:hAnsi="Times New Roman"/>
          <w:sz w:val="24"/>
        </w:rPr>
        <w:t>Ну, понятно, что очно, через тренинг, – это интереснее. Это понятно. То есть личная встреча понятно зачем. А еще? Просто вот заметьте, вы, говоря об Аспекте, крутитесь в вопросах, которые исполняет Дом. Ну, там профессионализм, профессиональные у нас есть подготовки… ну, быть Аспектом, стать Аспектом, да? То есть это традиция Дома. То есть, кто–то там Ипостась, становится Аспектом, кто-то думает, как быть Аспектом, стал Аспектом. То есть, это, я бы сказал, базовые ситуации, которые касаются всех Аспектов. Все с ними варятся. И выразить Отца Аспектом, потому что Аспект выражает Отца, это опять же все знают. Кто такой Аспект? Выражающий Отца. А Сотрудник выражает Отца? Тоже выражает. В чем разница? Ну, в том, что там он Сотрудником выражает, а здесь – Аспектом выражает.</w:t>
      </w:r>
    </w:p>
    <w:p w:rsidR="00F2237C" w:rsidRDefault="00F2237C">
      <w:pPr>
        <w:ind w:firstLine="540"/>
        <w:jc w:val="both"/>
        <w:rPr>
          <w:rFonts w:ascii="Times New Roman" w:hAnsi="Times New Roman"/>
          <w:i/>
          <w:sz w:val="24"/>
        </w:rPr>
      </w:pPr>
      <w:r>
        <w:rPr>
          <w:rFonts w:ascii="Times New Roman" w:hAnsi="Times New Roman"/>
          <w:i/>
          <w:sz w:val="24"/>
        </w:rPr>
        <w:t>– Огонь другой совсем.</w:t>
      </w:r>
    </w:p>
    <w:p w:rsidR="00F2237C" w:rsidRDefault="00F2237C">
      <w:pPr>
        <w:ind w:firstLine="540"/>
        <w:jc w:val="both"/>
        <w:rPr>
          <w:rFonts w:ascii="Times New Roman" w:hAnsi="Times New Roman"/>
          <w:sz w:val="24"/>
        </w:rPr>
      </w:pPr>
      <w:r>
        <w:rPr>
          <w:rFonts w:ascii="Times New Roman" w:hAnsi="Times New Roman"/>
          <w:sz w:val="24"/>
        </w:rPr>
        <w:t xml:space="preserve">Нет, понятно, что Огонь другой. Вы хотя бы сформулировали, Огонь другой, Синтез другой. Чаще всего теряются и говорят: «Не знаю». Но даже если Огонь другой, чем он другой? </w:t>
      </w:r>
    </w:p>
    <w:p w:rsidR="00F2237C" w:rsidRDefault="00F2237C">
      <w:pPr>
        <w:ind w:firstLine="540"/>
        <w:jc w:val="both"/>
        <w:rPr>
          <w:rFonts w:ascii="Times New Roman" w:hAnsi="Times New Roman"/>
          <w:i/>
          <w:sz w:val="24"/>
        </w:rPr>
      </w:pPr>
      <w:r>
        <w:rPr>
          <w:rFonts w:ascii="Times New Roman" w:hAnsi="Times New Roman"/>
          <w:i/>
          <w:sz w:val="24"/>
        </w:rPr>
        <w:t>– Именно как различить?</w:t>
      </w:r>
    </w:p>
    <w:p w:rsidR="00F2237C" w:rsidRDefault="00F2237C">
      <w:pPr>
        <w:ind w:firstLine="540"/>
        <w:jc w:val="both"/>
        <w:rPr>
          <w:rFonts w:ascii="Times New Roman" w:hAnsi="Times New Roman"/>
          <w:sz w:val="24"/>
        </w:rPr>
      </w:pPr>
      <w:r>
        <w:rPr>
          <w:rFonts w:ascii="Times New Roman" w:hAnsi="Times New Roman"/>
          <w:sz w:val="24"/>
        </w:rPr>
        <w:t>Да, вот как различить там выражение Отца Сотрудником, не только по Огню. По Огню – да, вот, мы пристроились и выражаем. И выражение Аспекта Отца, когда Аспект выражает Отца. Вот как различить? У Ипостаси и Аспекта, Логоса и Аспекта. Они различимы по уровню Огня, вибрации, состоянию, но вот на уровне знания, в чём разница?</w:t>
      </w:r>
    </w:p>
    <w:p w:rsidR="00F2237C" w:rsidRDefault="00F2237C">
      <w:pPr>
        <w:ind w:firstLine="540"/>
        <w:jc w:val="both"/>
        <w:rPr>
          <w:rFonts w:ascii="Times New Roman" w:hAnsi="Times New Roman"/>
          <w:i/>
          <w:sz w:val="24"/>
        </w:rPr>
      </w:pPr>
      <w:r>
        <w:rPr>
          <w:rFonts w:ascii="Times New Roman" w:hAnsi="Times New Roman"/>
          <w:i/>
          <w:sz w:val="24"/>
        </w:rPr>
        <w:t>– Аспект Есмь Отец.</w:t>
      </w:r>
    </w:p>
    <w:p w:rsidR="00F2237C" w:rsidRDefault="00F2237C">
      <w:pPr>
        <w:ind w:firstLine="540"/>
        <w:jc w:val="both"/>
        <w:rPr>
          <w:rFonts w:ascii="Times New Roman" w:hAnsi="Times New Roman"/>
          <w:sz w:val="24"/>
        </w:rPr>
      </w:pPr>
      <w:r>
        <w:rPr>
          <w:rFonts w:ascii="Times New Roman" w:hAnsi="Times New Roman"/>
          <w:sz w:val="24"/>
        </w:rPr>
        <w:t>Да, а Ипостась не Есмь Отец. Я вот об этом же. Понимаешь, тоже Аспект выражает Огонь, а Ипостась не выражает Огонь. Аспект несёт Синтез, а Ипостась не несёт Синтез? То есть, когда мы отвечаем, мы больше отвечаем тематикой, привычной нам. То есть, мы идем по традиционным путям: профессионализм действия, кто такой Аспект, стать Аспектом, выражать Отца Аспектом. Всё. И мы не пытаемся уйти в глубину самой Аспектности, чтобы увидеть, а чем строится Аспект в отличие от Ипостаси и Логоса. Вот тут, вот это отличие. Туда – сюда. Ну, вот исходя из того, что вы сказали, я понимаю, чтобы вот, выйти из этого тупика, мы сейчас вначале сходим, возожжёмся Аспектностью, а потом просто пообсуждаем с вами, чем отличаются Аспекты от Ипостаси. Можно в сравнении от Логоса. Понятно, что вы не Логосы, а Аспекты, но пофантазируем чуть-чуть, чтобы выявить, кто есмь Аспект, потому что и профессионализм, и как стать Аспектом, и как быть Аспектом, зависит от того, кто такой Аспект.</w:t>
      </w:r>
    </w:p>
    <w:p w:rsidR="00F2237C" w:rsidRDefault="00F2237C">
      <w:pPr>
        <w:ind w:firstLine="540"/>
        <w:jc w:val="both"/>
        <w:rPr>
          <w:rFonts w:ascii="Times New Roman" w:hAnsi="Times New Roman"/>
          <w:sz w:val="24"/>
        </w:rPr>
      </w:pPr>
      <w:r>
        <w:rPr>
          <w:rFonts w:ascii="Times New Roman" w:hAnsi="Times New Roman"/>
          <w:sz w:val="24"/>
        </w:rPr>
        <w:t>Единственно, что вы сказали, а это у нас все делают, – это «выразить Отца». А Огонь Аспекта?</w:t>
      </w:r>
    </w:p>
    <w:p w:rsidR="00F2237C" w:rsidRDefault="00F2237C">
      <w:pPr>
        <w:ind w:firstLine="540"/>
        <w:jc w:val="both"/>
        <w:rPr>
          <w:rFonts w:ascii="Times New Roman" w:hAnsi="Times New Roman"/>
          <w:i/>
          <w:sz w:val="24"/>
        </w:rPr>
      </w:pPr>
      <w:r>
        <w:rPr>
          <w:rFonts w:ascii="Times New Roman" w:hAnsi="Times New Roman"/>
          <w:i/>
          <w:sz w:val="24"/>
        </w:rPr>
        <w:t>– Я не Аспект, я… статус Сотрудника.</w:t>
      </w:r>
    </w:p>
    <w:p w:rsidR="00F2237C" w:rsidRDefault="00F2237C">
      <w:pPr>
        <w:ind w:firstLine="540"/>
        <w:jc w:val="both"/>
        <w:rPr>
          <w:rFonts w:ascii="Times New Roman" w:hAnsi="Times New Roman"/>
          <w:sz w:val="24"/>
        </w:rPr>
      </w:pPr>
      <w:r>
        <w:rPr>
          <w:rFonts w:ascii="Times New Roman" w:hAnsi="Times New Roman"/>
          <w:sz w:val="24"/>
        </w:rPr>
        <w:t>Ну, вот, я, наверное, поэтому о Сотруднике, да? А вы на Школу Аспекта приехали как Сотрудник? Вы Сотрудник по должности или статус Сотрудника?</w:t>
      </w:r>
    </w:p>
    <w:p w:rsidR="00F2237C" w:rsidRDefault="00F2237C">
      <w:pPr>
        <w:ind w:firstLine="540"/>
        <w:jc w:val="both"/>
        <w:rPr>
          <w:rFonts w:ascii="Times New Roman" w:hAnsi="Times New Roman"/>
          <w:i/>
          <w:sz w:val="24"/>
        </w:rPr>
      </w:pPr>
      <w:r>
        <w:rPr>
          <w:rFonts w:ascii="Times New Roman" w:hAnsi="Times New Roman"/>
          <w:i/>
          <w:sz w:val="24"/>
        </w:rPr>
        <w:t>– Статус Сотрудника. Мне сказали, вообще было написано, что можно было Аспектам и Сотрудникам.</w:t>
      </w:r>
    </w:p>
    <w:p w:rsidR="00F2237C" w:rsidRDefault="00F2237C">
      <w:pPr>
        <w:ind w:firstLine="540"/>
        <w:jc w:val="both"/>
        <w:rPr>
          <w:rFonts w:ascii="Times New Roman" w:hAnsi="Times New Roman"/>
          <w:sz w:val="24"/>
        </w:rPr>
      </w:pPr>
      <w:r>
        <w:rPr>
          <w:rFonts w:ascii="Times New Roman" w:hAnsi="Times New Roman"/>
          <w:sz w:val="24"/>
        </w:rPr>
        <w:t>То есть вы Сотрудник. Ну, понятно, почему за Сотрудника звучало тогда, ясно. То есть здесь не все Аспекты. А кто у нас не Аспект?</w:t>
      </w:r>
    </w:p>
    <w:p w:rsidR="00F2237C" w:rsidRDefault="00F2237C">
      <w:pPr>
        <w:ind w:firstLine="540"/>
        <w:jc w:val="both"/>
        <w:rPr>
          <w:rFonts w:ascii="Times New Roman" w:hAnsi="Times New Roman"/>
          <w:i/>
          <w:sz w:val="24"/>
        </w:rPr>
      </w:pPr>
      <w:r>
        <w:rPr>
          <w:rFonts w:ascii="Times New Roman" w:hAnsi="Times New Roman"/>
          <w:i/>
          <w:sz w:val="24"/>
        </w:rPr>
        <w:t>– Я тоже Сотрудник.</w:t>
      </w:r>
    </w:p>
    <w:p w:rsidR="00F2237C" w:rsidRDefault="00F2237C">
      <w:pPr>
        <w:ind w:firstLine="540"/>
        <w:jc w:val="both"/>
        <w:rPr>
          <w:rFonts w:ascii="Times New Roman" w:hAnsi="Times New Roman"/>
          <w:sz w:val="24"/>
        </w:rPr>
      </w:pPr>
      <w:r>
        <w:rPr>
          <w:rFonts w:ascii="Times New Roman" w:hAnsi="Times New Roman"/>
          <w:sz w:val="24"/>
        </w:rPr>
        <w:t xml:space="preserve"> Тоже по статусу Сотрудник? Ага.</w:t>
      </w:r>
    </w:p>
    <w:p w:rsidR="00F2237C" w:rsidRDefault="00F2237C">
      <w:pPr>
        <w:ind w:firstLine="540"/>
        <w:jc w:val="both"/>
        <w:rPr>
          <w:rFonts w:ascii="Times New Roman" w:hAnsi="Times New Roman"/>
          <w:i/>
          <w:sz w:val="24"/>
        </w:rPr>
      </w:pPr>
      <w:r>
        <w:rPr>
          <w:rFonts w:ascii="Times New Roman" w:hAnsi="Times New Roman"/>
          <w:i/>
          <w:sz w:val="24"/>
        </w:rPr>
        <w:t>– И я тоже. В прошлом году была Аспектом, в этом году – Сотрудник. Не знаю, то ли я виновата, то ли…. Но я не стала заострять вопрос на этом деле.</w:t>
      </w:r>
    </w:p>
    <w:p w:rsidR="00F2237C" w:rsidRDefault="00F2237C">
      <w:pPr>
        <w:ind w:firstLine="540"/>
        <w:jc w:val="both"/>
        <w:rPr>
          <w:rFonts w:ascii="Times New Roman" w:hAnsi="Times New Roman"/>
          <w:sz w:val="24"/>
        </w:rPr>
      </w:pPr>
      <w:r>
        <w:rPr>
          <w:rFonts w:ascii="Times New Roman" w:hAnsi="Times New Roman"/>
          <w:sz w:val="24"/>
        </w:rPr>
        <w:t>Ну, заострять не надо было, если Владыка… надо было заострить, почему Владыка тебя перевел туда.</w:t>
      </w:r>
    </w:p>
    <w:p w:rsidR="00F2237C" w:rsidRDefault="00F2237C">
      <w:pPr>
        <w:ind w:firstLine="540"/>
        <w:jc w:val="both"/>
        <w:rPr>
          <w:rFonts w:ascii="Times New Roman" w:hAnsi="Times New Roman"/>
          <w:i/>
          <w:sz w:val="24"/>
        </w:rPr>
      </w:pPr>
      <w:r>
        <w:rPr>
          <w:rFonts w:ascii="Times New Roman" w:hAnsi="Times New Roman"/>
          <w:i/>
          <w:sz w:val="24"/>
        </w:rPr>
        <w:t>– Ну, это я знаю.</w:t>
      </w:r>
    </w:p>
    <w:p w:rsidR="00F2237C" w:rsidRDefault="00F2237C">
      <w:pPr>
        <w:ind w:firstLine="540"/>
        <w:jc w:val="both"/>
        <w:rPr>
          <w:rFonts w:ascii="Times New Roman" w:hAnsi="Times New Roman"/>
          <w:sz w:val="24"/>
        </w:rPr>
      </w:pPr>
      <w:r>
        <w:rPr>
          <w:rFonts w:ascii="Times New Roman" w:hAnsi="Times New Roman"/>
          <w:sz w:val="24"/>
        </w:rPr>
        <w:t>Ага, есть, за что. Ну, тогда не заостряй вопрос. (</w:t>
      </w:r>
      <w:r>
        <w:rPr>
          <w:rFonts w:ascii="Times New Roman" w:hAnsi="Times New Roman"/>
          <w:i/>
          <w:sz w:val="24"/>
        </w:rPr>
        <w:t>Смех</w:t>
      </w:r>
      <w:r>
        <w:rPr>
          <w:rFonts w:ascii="Times New Roman" w:hAnsi="Times New Roman"/>
          <w:sz w:val="24"/>
        </w:rPr>
        <w:t>). Ты знаешь, и хорошо, что знаешь. Заострять не надо. То есть у нас три Сотрудника. А остальные Аспекты? Или Ипостаси есть?</w:t>
      </w:r>
    </w:p>
    <w:p w:rsidR="00F2237C" w:rsidRDefault="00F2237C">
      <w:pPr>
        <w:ind w:firstLine="540"/>
        <w:jc w:val="both"/>
        <w:rPr>
          <w:rFonts w:ascii="Times New Roman" w:hAnsi="Times New Roman"/>
          <w:i/>
          <w:sz w:val="24"/>
        </w:rPr>
      </w:pPr>
      <w:r>
        <w:rPr>
          <w:rFonts w:ascii="Times New Roman" w:hAnsi="Times New Roman"/>
          <w:i/>
          <w:sz w:val="24"/>
        </w:rPr>
        <w:t>– Нет. У нас нет Ипостасей, все Аспекты.</w:t>
      </w:r>
    </w:p>
    <w:p w:rsidR="00F2237C" w:rsidRDefault="00F2237C">
      <w:pPr>
        <w:ind w:firstLine="540"/>
        <w:jc w:val="both"/>
        <w:rPr>
          <w:rFonts w:ascii="Times New Roman" w:hAnsi="Times New Roman"/>
          <w:sz w:val="24"/>
        </w:rPr>
      </w:pPr>
      <w:r>
        <w:rPr>
          <w:rFonts w:ascii="Times New Roman" w:hAnsi="Times New Roman"/>
          <w:sz w:val="24"/>
        </w:rPr>
        <w:t>Все Аспекты и Сотрудники. Чувствуете, Ипостасей у вас нет. Все Аспекты и Сотрудники. Класс. Ладно.</w:t>
      </w:r>
    </w:p>
    <w:p w:rsidR="00F2237C" w:rsidRDefault="00F2237C">
      <w:pPr>
        <w:ind w:firstLine="540"/>
        <w:jc w:val="both"/>
        <w:rPr>
          <w:rFonts w:ascii="Times New Roman" w:hAnsi="Times New Roman"/>
          <w:sz w:val="24"/>
        </w:rPr>
      </w:pPr>
      <w:r>
        <w:rPr>
          <w:rFonts w:ascii="Times New Roman" w:hAnsi="Times New Roman"/>
          <w:sz w:val="24"/>
        </w:rPr>
        <w:t>Ладно, то есть давайте будем разбираться, кто Есмь такой Аспект, чтобы потом выйти и на бытие Аспекта, и на осознание, как быть Аспектом, и на профессионализм Аспекта, и только, аж потом мы дойдем до выражения Отца Аспектом. Планочку поставим.</w:t>
      </w:r>
    </w:p>
    <w:p w:rsidR="00F2237C" w:rsidRDefault="00F2237C">
      <w:pPr>
        <w:ind w:firstLine="540"/>
        <w:jc w:val="both"/>
        <w:rPr>
          <w:rFonts w:ascii="Times New Roman" w:hAnsi="Times New Roman"/>
          <w:sz w:val="24"/>
        </w:rPr>
      </w:pPr>
    </w:p>
    <w:p w:rsidR="00F2237C" w:rsidRDefault="00F2237C">
      <w:pPr>
        <w:ind w:firstLine="540"/>
        <w:jc w:val="center"/>
        <w:rPr>
          <w:rFonts w:ascii="Times New Roman" w:hAnsi="Times New Roman"/>
          <w:b/>
          <w:sz w:val="24"/>
        </w:rPr>
      </w:pPr>
      <w:r>
        <w:rPr>
          <w:rFonts w:ascii="Times New Roman" w:hAnsi="Times New Roman"/>
          <w:b/>
          <w:sz w:val="24"/>
        </w:rPr>
        <w:t>Ракурс Аспекта ДИВО в ИДИВО.</w:t>
      </w:r>
    </w:p>
    <w:p w:rsidR="00F2237C" w:rsidRDefault="00F2237C">
      <w:pPr>
        <w:ind w:firstLine="540"/>
        <w:jc w:val="both"/>
        <w:rPr>
          <w:rFonts w:ascii="Times New Roman" w:hAnsi="Times New Roman"/>
          <w:b/>
          <w:sz w:val="24"/>
        </w:rPr>
      </w:pPr>
    </w:p>
    <w:p w:rsidR="00F2237C" w:rsidRDefault="00F2237C">
      <w:pPr>
        <w:ind w:firstLine="540"/>
        <w:jc w:val="both"/>
        <w:rPr>
          <w:rFonts w:ascii="Times New Roman" w:hAnsi="Times New Roman"/>
          <w:sz w:val="24"/>
        </w:rPr>
      </w:pPr>
      <w:r>
        <w:rPr>
          <w:rFonts w:ascii="Times New Roman" w:hAnsi="Times New Roman"/>
          <w:sz w:val="24"/>
        </w:rPr>
        <w:t>Ну, а сейчас, чтобы войти в Аспектность, ну давайте представим, что вы пришли. Да, вы там Аспекты. Вы зашли в офис ИДИВО и забыли, что вы были Аспектом. Потому что вы были Аспектом в ДИВО. Это 1/59 часть ИДИВО. Специально представьте. У нас 59 ДИВО, и ваш ДИВО, даже самый разработанный, у вас очень развитой ДИВО на фоне многих, он всё равно делает 1/59 часть. У него всё равно свой ракурс. Он всё равно идёт Юсефом, Оной. Он всё равно идёт Буддой. И как бы вы ни старались, всё равно Огонь срабатывает Ипостасей Основ, Ипостасей Синтеза того горизонта, который вам поручен.</w:t>
      </w:r>
    </w:p>
    <w:p w:rsidR="00F2237C" w:rsidRDefault="00F2237C">
      <w:pPr>
        <w:ind w:firstLine="540"/>
        <w:jc w:val="both"/>
        <w:rPr>
          <w:rFonts w:ascii="Times New Roman" w:hAnsi="Times New Roman"/>
          <w:sz w:val="24"/>
        </w:rPr>
      </w:pPr>
      <w:r>
        <w:rPr>
          <w:rFonts w:ascii="Times New Roman" w:hAnsi="Times New Roman"/>
          <w:sz w:val="24"/>
        </w:rPr>
        <w:t>Вы вошли в офис ИДИВО, и вы потерялись в Аспектности. Почему? Вас вывели из 1/59 части и воткнули в цельность, где 59 видов Аспектов, так вот расширяем взгляд, разных горизонтов Ипостасей Основ и Ипостасей Синтеза, вплоть до Отцов мерностей, два ДИВО у нас есть такие, независимо там друг от друга, они все Аспекты, но они все разные. Соответственно аспектят разным выражениям Отца, аспектят разным Ипостасям Основ, именно Ипостасям, и аспектят разным Ипостасям Синтеза, как Владыкам. Ну, это как минимум. Все аспектят. Соответственно, вы сейчас забываете Аспектность своего горизонта,  59-го, на сегодня. И сегодня мы разбираем Аспекта с точки зрения ИДИВО, так как вы попросили Школу в ИДИВО. А завтра мы будем уже приближать Аспекта к вашему ДИВО. То есть к эффекту Будды и к эффекту Юсефа, Оны. То есть к Теофе ИДИВО и явлению пробужденности Аспект.</w:t>
      </w:r>
    </w:p>
    <w:p w:rsidR="00F2237C" w:rsidRDefault="00F2237C">
      <w:pPr>
        <w:ind w:firstLine="540"/>
        <w:jc w:val="both"/>
        <w:rPr>
          <w:rFonts w:ascii="Times New Roman" w:hAnsi="Times New Roman"/>
          <w:sz w:val="24"/>
        </w:rPr>
      </w:pPr>
      <w:r>
        <w:rPr>
          <w:rFonts w:ascii="Times New Roman" w:hAnsi="Times New Roman"/>
          <w:sz w:val="24"/>
        </w:rPr>
        <w:t xml:space="preserve">Ну, вот давайте посмотрим. Сегодня вы выходите из своего Дома. Зачем? То есть если вы хотите быть Аспектом, войти в глубину Аспекта – вас надо выдернуть из старого состояния Аспекта. Ну, старый принцип Евангелия: опустошись, и Аспектно Отец тебя заполнит заново. Поэтому надо отойти от… даже если вы правильно действовали. Даже если вы действительно как Аспект работаете. Я не к тому, что вы не работаете. Вы пришли за тем, чтобы быть выше. </w:t>
      </w:r>
    </w:p>
    <w:p w:rsidR="00F2237C" w:rsidRDefault="00F2237C">
      <w:pPr>
        <w:ind w:firstLine="540"/>
        <w:jc w:val="both"/>
        <w:rPr>
          <w:rFonts w:ascii="Times New Roman" w:hAnsi="Times New Roman"/>
          <w:sz w:val="24"/>
        </w:rPr>
      </w:pPr>
      <w:r>
        <w:rPr>
          <w:rFonts w:ascii="Times New Roman" w:hAnsi="Times New Roman"/>
          <w:sz w:val="24"/>
        </w:rPr>
        <w:t>Первый минимальный принцип – вы выходите из состояния своего Дома, где вы привыкли аспектить, как привыкли. Оставляйте эти привычки за дверью. Они здесь всё равно у вас не помогут. Вы уже почувствовали. Зашли, начали заново готовиться некоторые. Бесполезно. Владыка всё равно посмотрел, что вы там прочли, и сказал: «Это они знают, будем давать другой». У Владыки такой метод. Готовиться надо, чтобы Владыка сказал: «И это знают, и это знают, и знают. Вот сюда пойдём».</w:t>
      </w:r>
    </w:p>
    <w:p w:rsidR="00F2237C" w:rsidRDefault="00F2237C">
      <w:pPr>
        <w:ind w:firstLine="540"/>
        <w:jc w:val="both"/>
        <w:rPr>
          <w:rFonts w:ascii="Times New Roman" w:hAnsi="Times New Roman"/>
          <w:sz w:val="24"/>
        </w:rPr>
      </w:pPr>
      <w:r>
        <w:rPr>
          <w:rFonts w:ascii="Times New Roman" w:hAnsi="Times New Roman"/>
          <w:sz w:val="24"/>
        </w:rPr>
        <w:t>То есть, Школа там, где вы не знаете. Тогда – Школа, тогда – интересно. А там, где вы знаете – это не интересно, вы это и так знаете. Поэтому мы любим Школы, чтобы их проводить заново.</w:t>
      </w:r>
    </w:p>
    <w:p w:rsidR="00F2237C" w:rsidRDefault="00F2237C">
      <w:pPr>
        <w:ind w:firstLine="540"/>
        <w:jc w:val="both"/>
        <w:rPr>
          <w:rFonts w:ascii="Times New Roman" w:hAnsi="Times New Roman"/>
          <w:sz w:val="24"/>
        </w:rPr>
      </w:pPr>
      <w:r>
        <w:rPr>
          <w:rFonts w:ascii="Times New Roman" w:hAnsi="Times New Roman"/>
          <w:sz w:val="24"/>
        </w:rPr>
        <w:t>Вы не удивляйтесь моему спокойному тону. Я просто с самолёта, поэтому вам повезло сегодня. У меня вчера до 12-ти по Красноярску было. Всякие там занятия и Школы, ну потом самолёт с утра. Для вас – ночной. Я вот, почти с самолёта к вам. Домой заехал, переоделся, и всё. Поэтому вам сегодня повезло. Некоторые боятся, расслабьтесь. Сегодня я добрый. Я с самолёта. (Смех). Минус четыре, я сейчас думаю по-красноярски еще, а не по-московски. Поэтому вот такое состояние. А то некоторые  на меня подозрительно смотрят, я какой-то не такой. Я с самолёта. У меня еще минус четыре. Ладно.</w:t>
      </w:r>
    </w:p>
    <w:p w:rsidR="00F2237C" w:rsidRDefault="00F2237C">
      <w:pPr>
        <w:ind w:firstLine="540"/>
        <w:jc w:val="both"/>
        <w:rPr>
          <w:rFonts w:ascii="Times New Roman" w:hAnsi="Times New Roman"/>
          <w:sz w:val="24"/>
        </w:rPr>
      </w:pPr>
      <w:r>
        <w:rPr>
          <w:rFonts w:ascii="Times New Roman" w:hAnsi="Times New Roman"/>
          <w:sz w:val="24"/>
        </w:rPr>
        <w:t xml:space="preserve">Итак. Первый вопрос к вам такой простенький. Только, пожалуйста, не тем, что вы подготовились. Я бы хотел, чтобы вы посоображали просто. Куда нужно сейчас пойти, чтобы возжечься Аспектом с точки зрения ИДИВО, а не вашего ДИВО. С точки зрения вашего ДИВО я всех уже рассказал. </w:t>
      </w:r>
    </w:p>
    <w:p w:rsidR="00F2237C" w:rsidRDefault="00F2237C">
      <w:pPr>
        <w:ind w:firstLine="540"/>
        <w:jc w:val="both"/>
        <w:rPr>
          <w:rFonts w:ascii="Times New Roman" w:hAnsi="Times New Roman"/>
          <w:sz w:val="24"/>
        </w:rPr>
      </w:pPr>
      <w:r>
        <w:rPr>
          <w:rFonts w:ascii="Times New Roman" w:hAnsi="Times New Roman"/>
          <w:sz w:val="24"/>
        </w:rPr>
        <w:t>Будем раздеваться (</w:t>
      </w:r>
      <w:r>
        <w:rPr>
          <w:rFonts w:ascii="Times New Roman" w:hAnsi="Times New Roman"/>
          <w:i/>
          <w:sz w:val="24"/>
        </w:rPr>
        <w:t>снимает пиджак</w:t>
      </w:r>
      <w:r>
        <w:rPr>
          <w:rFonts w:ascii="Times New Roman" w:hAnsi="Times New Roman"/>
          <w:sz w:val="24"/>
        </w:rPr>
        <w:t>).</w:t>
      </w:r>
    </w:p>
    <w:p w:rsidR="00F2237C" w:rsidRDefault="00F2237C">
      <w:pPr>
        <w:ind w:firstLine="540"/>
        <w:jc w:val="both"/>
        <w:rPr>
          <w:rFonts w:ascii="Times New Roman" w:hAnsi="Times New Roman"/>
          <w:i/>
          <w:sz w:val="24"/>
        </w:rPr>
      </w:pPr>
      <w:r>
        <w:rPr>
          <w:rFonts w:ascii="Times New Roman" w:hAnsi="Times New Roman"/>
          <w:i/>
          <w:sz w:val="24"/>
        </w:rPr>
        <w:t>– Ипостаси Основ. Наверное, к Святославу и Олесе. Низковато?</w:t>
      </w:r>
    </w:p>
    <w:p w:rsidR="00F2237C" w:rsidRDefault="00F2237C">
      <w:pPr>
        <w:ind w:firstLine="540"/>
        <w:jc w:val="both"/>
        <w:rPr>
          <w:rFonts w:ascii="Times New Roman" w:hAnsi="Times New Roman"/>
          <w:sz w:val="24"/>
        </w:rPr>
      </w:pPr>
      <w:r>
        <w:rPr>
          <w:rFonts w:ascii="Times New Roman" w:hAnsi="Times New Roman"/>
          <w:sz w:val="24"/>
        </w:rPr>
        <w:t>Можно. Это Ипостась Синтеза, я понимаю. Святослав Олеся – это, какая Ипостась Синтеза? Номер?</w:t>
      </w:r>
    </w:p>
    <w:p w:rsidR="00F2237C" w:rsidRDefault="00F2237C">
      <w:pPr>
        <w:ind w:firstLine="540"/>
        <w:jc w:val="both"/>
        <w:rPr>
          <w:rFonts w:ascii="Times New Roman" w:hAnsi="Times New Roman"/>
          <w:i/>
          <w:sz w:val="24"/>
        </w:rPr>
      </w:pPr>
      <w:r>
        <w:rPr>
          <w:rFonts w:ascii="Times New Roman" w:hAnsi="Times New Roman"/>
          <w:i/>
          <w:sz w:val="24"/>
        </w:rPr>
        <w:t xml:space="preserve">– Это 45, но, какая по счёту… 173. </w:t>
      </w:r>
    </w:p>
    <w:p w:rsidR="00F2237C" w:rsidRDefault="00F2237C">
      <w:pPr>
        <w:ind w:firstLine="540"/>
        <w:jc w:val="both"/>
        <w:rPr>
          <w:rFonts w:ascii="Times New Roman" w:hAnsi="Times New Roman"/>
          <w:sz w:val="24"/>
        </w:rPr>
      </w:pPr>
      <w:r>
        <w:rPr>
          <w:rFonts w:ascii="Times New Roman" w:hAnsi="Times New Roman"/>
          <w:sz w:val="24"/>
        </w:rPr>
        <w:t xml:space="preserve">Не важно, 45-я Ипостась Синтеза, это тоже правильно, то есть не обязательно Проявление для Аспекта. Если вы выражаете Юсефа Ону – это, по-моему, 57-я Ипостась Синтеза, а вы идёте в 45-ю. Вы войдете в Аспектность ИДИВО? </w:t>
      </w:r>
    </w:p>
    <w:p w:rsidR="00F2237C" w:rsidRDefault="00F2237C">
      <w:pPr>
        <w:ind w:firstLine="540"/>
        <w:jc w:val="both"/>
        <w:rPr>
          <w:rFonts w:ascii="Times New Roman" w:hAnsi="Times New Roman"/>
          <w:i/>
          <w:sz w:val="24"/>
        </w:rPr>
      </w:pPr>
      <w:r>
        <w:rPr>
          <w:rFonts w:ascii="Times New Roman" w:hAnsi="Times New Roman"/>
          <w:i/>
          <w:sz w:val="24"/>
        </w:rPr>
        <w:t>– Это вопрос такой…</w:t>
      </w:r>
    </w:p>
    <w:p w:rsidR="00F2237C" w:rsidRDefault="00F2237C">
      <w:pPr>
        <w:ind w:firstLine="540"/>
        <w:jc w:val="both"/>
        <w:rPr>
          <w:rFonts w:ascii="Times New Roman" w:hAnsi="Times New Roman"/>
          <w:sz w:val="24"/>
        </w:rPr>
      </w:pPr>
      <w:r>
        <w:rPr>
          <w:rFonts w:ascii="Times New Roman" w:hAnsi="Times New Roman"/>
          <w:sz w:val="24"/>
        </w:rPr>
        <w:t>То есть, если…. Понимаете, Святослав Олеся всё равно будут с вами заниматься. Никто не отменял, что именно они будут обучать вас Аспектности, это само – собой. Но вы пришли в ИДИВО, и соответственно для вас Святослав Олеся в ДИВО иерархически…. Не сами Святослав и Олеся, а вот их Ипостась Синтеза. Она входит к Юсефу Оне как часть. Закон Иерархии. Поэтому даже на вашем уровне, Юсефа Оны, Святослав Олеся – те же самые ваши Управители Синтеза, в вашем Проявлении, это фактически те же самые Ипостаси Синтеза, ибо нижестоящее входит, как часть, в вышестоящее.</w:t>
      </w:r>
    </w:p>
    <w:p w:rsidR="00F2237C" w:rsidRDefault="00F2237C">
      <w:pPr>
        <w:ind w:firstLine="540"/>
        <w:jc w:val="both"/>
        <w:rPr>
          <w:rFonts w:ascii="Times New Roman" w:hAnsi="Times New Roman"/>
          <w:sz w:val="24"/>
        </w:rPr>
      </w:pPr>
      <w:r>
        <w:rPr>
          <w:rFonts w:ascii="Times New Roman" w:hAnsi="Times New Roman"/>
          <w:sz w:val="24"/>
        </w:rPr>
        <w:t>Мы на этом не заостряем внимание потому, что у нас голова сломается у всех. Но, фактически после 45-го Проявления действуют те же самые Святослав Олеся во всех вышестоящих Проявлениях. И у вас. И когда вы идете к Святославу Олесе даже вашего 185-го Проявления, вы попадаете к тем же самым Ипостасям Синтеза, но вы их называете Управителями Синтеза с точки зрения вашего Проявления. Значит, у вас это уже есть.</w:t>
      </w:r>
    </w:p>
    <w:p w:rsidR="00F2237C" w:rsidRDefault="00F2237C">
      <w:pPr>
        <w:ind w:firstLine="540"/>
        <w:jc w:val="both"/>
        <w:rPr>
          <w:rFonts w:ascii="Times New Roman" w:hAnsi="Times New Roman"/>
          <w:sz w:val="24"/>
        </w:rPr>
      </w:pPr>
      <w:r>
        <w:rPr>
          <w:rFonts w:ascii="Times New Roman" w:hAnsi="Times New Roman"/>
          <w:sz w:val="24"/>
        </w:rPr>
        <w:t>Я специально это показал, что можно ходить и в 45-е. В принципе можно остаться и в вашем, 57-м. И фактически, то же самое у вас и остаётся. Значит…. Значит, масло масляное. Дальше.</w:t>
      </w:r>
    </w:p>
    <w:p w:rsidR="00F2237C" w:rsidRDefault="00F2237C">
      <w:pPr>
        <w:ind w:firstLine="540"/>
        <w:jc w:val="both"/>
        <w:rPr>
          <w:rFonts w:ascii="Times New Roman" w:hAnsi="Times New Roman"/>
          <w:i/>
          <w:sz w:val="24"/>
        </w:rPr>
      </w:pPr>
      <w:r>
        <w:rPr>
          <w:rFonts w:ascii="Times New Roman" w:hAnsi="Times New Roman"/>
          <w:i/>
          <w:sz w:val="24"/>
        </w:rPr>
        <w:t>– 51-е можно.</w:t>
      </w:r>
    </w:p>
    <w:p w:rsidR="00F2237C" w:rsidRDefault="00F2237C">
      <w:pPr>
        <w:ind w:firstLine="540"/>
        <w:jc w:val="both"/>
        <w:rPr>
          <w:rFonts w:ascii="Times New Roman" w:hAnsi="Times New Roman"/>
          <w:i/>
          <w:sz w:val="24"/>
        </w:rPr>
      </w:pPr>
      <w:r>
        <w:rPr>
          <w:rFonts w:ascii="Times New Roman" w:hAnsi="Times New Roman"/>
          <w:i/>
          <w:sz w:val="24"/>
        </w:rPr>
        <w:t>– Плюс 128, или Ипостаси Основ.</w:t>
      </w:r>
    </w:p>
    <w:p w:rsidR="00F2237C" w:rsidRDefault="00F2237C">
      <w:pPr>
        <w:ind w:firstLine="540"/>
        <w:jc w:val="both"/>
        <w:rPr>
          <w:rFonts w:ascii="Times New Roman" w:hAnsi="Times New Roman"/>
          <w:sz w:val="24"/>
        </w:rPr>
      </w:pPr>
      <w:r>
        <w:rPr>
          <w:rFonts w:ascii="Times New Roman" w:hAnsi="Times New Roman"/>
          <w:sz w:val="24"/>
        </w:rPr>
        <w:t>Вот смотрите. Вам подсказал из Совета Отца, так, чтоб на записи не было имён, что Аспект в первую очередь выражает Отца. Правильно? И вы с этим согласны. А кто у нас в первую очередь выражает Отца?</w:t>
      </w:r>
    </w:p>
    <w:p w:rsidR="00F2237C" w:rsidRDefault="00F2237C">
      <w:pPr>
        <w:ind w:firstLine="540"/>
        <w:jc w:val="both"/>
        <w:rPr>
          <w:rFonts w:ascii="Times New Roman" w:hAnsi="Times New Roman"/>
          <w:b/>
          <w:sz w:val="24"/>
        </w:rPr>
      </w:pPr>
      <w:r>
        <w:rPr>
          <w:rFonts w:ascii="Times New Roman" w:hAnsi="Times New Roman"/>
          <w:sz w:val="24"/>
        </w:rPr>
        <w:t>Я сейчас пытаюсь, чтобы вы отошли от своих старых блоков состояния мыслей, и не просто увидели главное. Вот я сейчас скажу: «Ну, пойдемте туда». Вы скажете: «Ну, да, сходим». Но у вас это в голове не останется. Мне надо, чтобы вы сейчас сами сообразили или отошли от старой позиции, Вы боитесь ходить туда, куда надо или не боитесь. Вы это знаете. Сейчас скажу – вы знаете. (</w:t>
      </w:r>
      <w:r>
        <w:rPr>
          <w:rFonts w:ascii="Times New Roman" w:hAnsi="Times New Roman"/>
          <w:i/>
          <w:sz w:val="24"/>
        </w:rPr>
        <w:t>Общий разговор</w:t>
      </w:r>
      <w:r>
        <w:rPr>
          <w:rFonts w:ascii="Times New Roman" w:hAnsi="Times New Roman"/>
          <w:sz w:val="24"/>
        </w:rPr>
        <w:t>)</w:t>
      </w:r>
      <w:r>
        <w:rPr>
          <w:rFonts w:ascii="Times New Roman" w:hAnsi="Times New Roman"/>
          <w:b/>
          <w:sz w:val="24"/>
        </w:rPr>
        <w:t xml:space="preserve"> </w:t>
      </w:r>
    </w:p>
    <w:p w:rsidR="00F2237C" w:rsidRDefault="00F2237C">
      <w:pPr>
        <w:ind w:firstLine="540"/>
        <w:jc w:val="both"/>
        <w:rPr>
          <w:rFonts w:ascii="Times New Roman" w:hAnsi="Times New Roman"/>
          <w:b/>
          <w:sz w:val="24"/>
        </w:rPr>
      </w:pPr>
    </w:p>
    <w:p w:rsidR="00F2237C" w:rsidRDefault="00F2237C">
      <w:pPr>
        <w:ind w:firstLine="540"/>
        <w:jc w:val="center"/>
        <w:rPr>
          <w:rFonts w:ascii="Times New Roman" w:hAnsi="Times New Roman"/>
          <w:b/>
          <w:sz w:val="24"/>
        </w:rPr>
      </w:pPr>
      <w:r>
        <w:rPr>
          <w:rFonts w:ascii="Times New Roman" w:hAnsi="Times New Roman"/>
          <w:b/>
          <w:sz w:val="24"/>
        </w:rPr>
        <w:t>Ипостась Основ Изначальный Аспект ИВО</w:t>
      </w: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r>
        <w:rPr>
          <w:rFonts w:ascii="Times New Roman" w:hAnsi="Times New Roman"/>
          <w:sz w:val="24"/>
        </w:rPr>
        <w:t xml:space="preserve">Ипостаси Основ. То есть, чтобы стать Аспектом, да ещё и с точки зрения ИДИВО, вы должны идти только к Ипостасям Основ. Просто Владыки вас </w:t>
      </w:r>
      <w:r>
        <w:rPr>
          <w:rFonts w:ascii="Times New Roman" w:hAnsi="Times New Roman"/>
          <w:b/>
          <w:sz w:val="24"/>
        </w:rPr>
        <w:t>обучают</w:t>
      </w:r>
      <w:r>
        <w:rPr>
          <w:rFonts w:ascii="Times New Roman" w:hAnsi="Times New Roman"/>
          <w:sz w:val="24"/>
        </w:rPr>
        <w:t xml:space="preserve"> Аспектности. А я сказал,  мы сейчас пойдем </w:t>
      </w:r>
      <w:r>
        <w:rPr>
          <w:rFonts w:ascii="Times New Roman" w:hAnsi="Times New Roman"/>
          <w:b/>
          <w:sz w:val="24"/>
        </w:rPr>
        <w:t>возжигаться</w:t>
      </w:r>
      <w:r>
        <w:rPr>
          <w:rFonts w:ascii="Times New Roman" w:hAnsi="Times New Roman"/>
          <w:sz w:val="24"/>
        </w:rPr>
        <w:t xml:space="preserve"> Аспектом. Не обучаться, не уточнять, какой ты Аспект, ну, с учётом личной специфики. А пойдём возжигаться и становиться Аспектом. Слово возжигаться и становиться Аспектом – только у Ипостаси Основ.</w:t>
      </w:r>
    </w:p>
    <w:p w:rsidR="00F2237C" w:rsidRDefault="00F2237C">
      <w:pPr>
        <w:ind w:firstLine="540"/>
        <w:jc w:val="both"/>
        <w:rPr>
          <w:rFonts w:ascii="Times New Roman" w:hAnsi="Times New Roman"/>
          <w:sz w:val="24"/>
        </w:rPr>
      </w:pPr>
      <w:r>
        <w:rPr>
          <w:rFonts w:ascii="Times New Roman" w:hAnsi="Times New Roman"/>
          <w:sz w:val="24"/>
        </w:rPr>
        <w:t xml:space="preserve">Значит, мы сразу идём к 45-й Ипостаси Основ, Изначальному Аспекту. Некоторые из вас с ним познакомятся. Ну, допустим, Сотрудники те же, да? И попробуем возжечься вначале Ипостасью Основ Аспект. И на будущее всем остальным Аспектам – независимо от того, что обучают вас Владыки, вы должны ходить, если не получается сразу к Ипостаси – к Управителю. Но внутри у вас должен сидеть такой устремлённый живчик. Устремиться, чтобы дойти до </w:t>
      </w:r>
      <w:r>
        <w:rPr>
          <w:rFonts w:ascii="Times New Roman" w:hAnsi="Times New Roman"/>
          <w:b/>
          <w:sz w:val="24"/>
        </w:rPr>
        <w:t>Ипостаси Основ Аспекта</w:t>
      </w:r>
      <w:r>
        <w:rPr>
          <w:rFonts w:ascii="Times New Roman" w:hAnsi="Times New Roman"/>
          <w:sz w:val="24"/>
        </w:rPr>
        <w:t>.</w:t>
      </w:r>
    </w:p>
    <w:p w:rsidR="00F2237C" w:rsidRDefault="00F2237C">
      <w:pPr>
        <w:ind w:firstLine="540"/>
        <w:jc w:val="both"/>
        <w:rPr>
          <w:rFonts w:ascii="Times New Roman" w:hAnsi="Times New Roman"/>
          <w:sz w:val="24"/>
        </w:rPr>
      </w:pPr>
      <w:r>
        <w:rPr>
          <w:rFonts w:ascii="Times New Roman" w:hAnsi="Times New Roman"/>
          <w:sz w:val="24"/>
        </w:rPr>
        <w:t>И вот если вы туда будете тянуться, к нему – у вас аспектность будет срабатывать. Если вы туда тянуться не будете – понятно, – она вообще будет, но конкретно она не будет задействовать ваши какие-то новые возможности. Я подчёркиваю: даже через Управителя Основ вашего 185-го Проявления. Но, выйдя к нему, у вас внутри должно быть стремление к Отцу,  но чтобы дойти к Отцу как к Аспекту, на вас посмотрит вначале Ипостась Основ: а ст</w:t>
      </w:r>
      <w:r>
        <w:rPr>
          <w:rFonts w:ascii="Times New Roman" w:hAnsi="Times New Roman"/>
          <w:b/>
          <w:sz w:val="24"/>
        </w:rPr>
        <w:t>о</w:t>
      </w:r>
      <w:r>
        <w:rPr>
          <w:rFonts w:ascii="Times New Roman" w:hAnsi="Times New Roman"/>
          <w:sz w:val="24"/>
        </w:rPr>
        <w:t>ит ли такого Аспекта ставить перед Отцом. Нет, лично вас, как человека – ст</w:t>
      </w:r>
      <w:r>
        <w:rPr>
          <w:rFonts w:ascii="Times New Roman" w:hAnsi="Times New Roman"/>
          <w:b/>
          <w:sz w:val="24"/>
        </w:rPr>
        <w:t>о</w:t>
      </w:r>
      <w:r>
        <w:rPr>
          <w:rFonts w:ascii="Times New Roman" w:hAnsi="Times New Roman"/>
          <w:sz w:val="24"/>
        </w:rPr>
        <w:t xml:space="preserve">ит. А вот вас как Аспекта, шестым видом жизни, если взять восьмирицу, или больше, видов жизни. </w:t>
      </w:r>
    </w:p>
    <w:p w:rsidR="00F2237C" w:rsidRDefault="00F2237C">
      <w:pPr>
        <w:ind w:firstLine="540"/>
        <w:jc w:val="both"/>
        <w:rPr>
          <w:rFonts w:ascii="Times New Roman" w:hAnsi="Times New Roman"/>
          <w:sz w:val="24"/>
        </w:rPr>
      </w:pPr>
      <w:r>
        <w:rPr>
          <w:rFonts w:ascii="Times New Roman" w:hAnsi="Times New Roman"/>
          <w:sz w:val="24"/>
        </w:rPr>
        <w:t>У нас Ипостась – пятый вид жизни, статусный вид жизни, вот, для вас, чисто аспектно, он – шестой. Статусы отрабатывает Ведущий, но он отрабатывает. А вот чистая жизнь Аспекта – это 6-ой вид жизни, статусная жизнь. Понятно. А у нас как раз 6-я Метагалактика, 6-ти проявленная материя. И вот чистая жизнь статусная у нас идет чистой Метагалактикой. И тогда мы выходим на Ипостась Основ Аспект. Раз.</w:t>
      </w:r>
    </w:p>
    <w:p w:rsidR="00F2237C" w:rsidRDefault="00F2237C">
      <w:pPr>
        <w:ind w:firstLine="540"/>
        <w:jc w:val="both"/>
        <w:rPr>
          <w:rFonts w:ascii="Times New Roman" w:hAnsi="Times New Roman"/>
          <w:sz w:val="24"/>
        </w:rPr>
      </w:pPr>
      <w:r>
        <w:rPr>
          <w:rFonts w:ascii="Times New Roman" w:hAnsi="Times New Roman"/>
          <w:sz w:val="24"/>
        </w:rPr>
        <w:t>Примерно вы увидели? Я пытаюсь, чтоб у нас сор из головы… при этом вы понимаете, что не все могут туда дойти. Я вам это сказал. Но не все могут дойти – это не значит, что  не надо стремиться, чтобы дойти. А у нас такой испуг: к Ипостасям Основ не все могут выйти, и ходить туда не надо.</w:t>
      </w:r>
    </w:p>
    <w:p w:rsidR="00F2237C" w:rsidRDefault="00F2237C">
      <w:pPr>
        <w:ind w:firstLine="540"/>
        <w:jc w:val="both"/>
        <w:rPr>
          <w:rFonts w:ascii="Times New Roman" w:hAnsi="Times New Roman"/>
          <w:sz w:val="24"/>
        </w:rPr>
      </w:pPr>
      <w:r>
        <w:rPr>
          <w:rFonts w:ascii="Times New Roman" w:hAnsi="Times New Roman"/>
          <w:sz w:val="24"/>
        </w:rPr>
        <w:t xml:space="preserve">Понятно, да? Вот это состояние некоторых из вас. А раз ходить не надо, вы и не вырастите как Аспекты, потому что Управитель Основ Аспекта и так с вами работает. Любой Совет Аспектов – с вами работает Управитель Основ. Как почувствовать что-то более высокое, чем то, что с вами работает? Ну, вот, Глава Совета Аспектов (показывает), вы все как Аспекты возжигаетесь, на вас сразу выходит Управитель Основ Аспекта вашего Проявления. Он сразу здесь и зафиксировался. То есть вы к нему уже привыкли. </w:t>
      </w:r>
    </w:p>
    <w:p w:rsidR="00F2237C" w:rsidRDefault="00F2237C">
      <w:pPr>
        <w:ind w:firstLine="540"/>
        <w:jc w:val="both"/>
        <w:rPr>
          <w:rFonts w:ascii="Times New Roman" w:hAnsi="Times New Roman"/>
          <w:sz w:val="24"/>
        </w:rPr>
      </w:pPr>
      <w:r>
        <w:rPr>
          <w:rFonts w:ascii="Times New Roman" w:hAnsi="Times New Roman"/>
          <w:sz w:val="24"/>
        </w:rPr>
        <w:t>Чтобы пойти дальше, вы попытались пойти вниз. Ну, там ваши привычки сверху будут висеть, это ну, просто, наверное, ниже. Понимаете? Вы скажете: «пойти выше, в 186-е Проявление», а вас туда не пустят, у вас Огонь служения 185-го. Или даже если пустят, ну, называется, ты попробуй туда зайди. И там вы уже должны ходить не к Управителям Основ, а уже к Ипостасям Синтеза. Ну, к Юлию Сиане, допустим, к Иосифу Славии. Понимаете? Там уже на вас срабатывает Ипостась Синтеза.</w:t>
      </w:r>
    </w:p>
    <w:p w:rsidR="00F2237C" w:rsidRDefault="00F2237C">
      <w:pPr>
        <w:ind w:firstLine="540"/>
        <w:jc w:val="both"/>
        <w:rPr>
          <w:rFonts w:ascii="Times New Roman" w:hAnsi="Times New Roman"/>
          <w:sz w:val="24"/>
        </w:rPr>
      </w:pPr>
      <w:r>
        <w:rPr>
          <w:rFonts w:ascii="Times New Roman" w:hAnsi="Times New Roman"/>
          <w:sz w:val="24"/>
        </w:rPr>
        <w:t xml:space="preserve">Значит, как только вы выходите за пределы своего Проявления, вы идете к Ипостасям, а не к Управителям. А с Управителями работаете только в рамках своего Проявления. Запомните это. Это очень важно вам как Аспектам. Потому что иногда вам лапшу на уши вешают и говорят: «Ты Аспект там, ну, 15-го Проявления». С какой стати? Если ты служишь в этом году в 185-м Проявлении, ты можешь быть Аспектом только Управителей 185-го Проявления. </w:t>
      </w:r>
    </w:p>
    <w:p w:rsidR="00F2237C" w:rsidRDefault="00F2237C">
      <w:pPr>
        <w:ind w:firstLine="540"/>
        <w:jc w:val="both"/>
        <w:rPr>
          <w:rFonts w:ascii="Times New Roman" w:hAnsi="Times New Roman"/>
          <w:sz w:val="24"/>
        </w:rPr>
      </w:pPr>
      <w:r>
        <w:rPr>
          <w:rFonts w:ascii="Times New Roman" w:hAnsi="Times New Roman"/>
          <w:sz w:val="24"/>
        </w:rPr>
        <w:t>Вот я приехал из Красноярска. У них 182-е Проявление. Если бы Аспекты спросили, кому аспектить, – в первую очередь – Управителям 182-го Проявления. А если выше 182-го или ниже – только к Ипостасям, к Управителям нельзя. Только к Ипостасям. Вот это вот сюда поставить.</w:t>
      </w:r>
    </w:p>
    <w:p w:rsidR="00F2237C" w:rsidRDefault="00F2237C">
      <w:pPr>
        <w:ind w:firstLine="540"/>
        <w:jc w:val="both"/>
        <w:rPr>
          <w:rFonts w:ascii="Times New Roman" w:hAnsi="Times New Roman"/>
          <w:sz w:val="24"/>
        </w:rPr>
      </w:pPr>
      <w:r>
        <w:rPr>
          <w:rFonts w:ascii="Times New Roman" w:hAnsi="Times New Roman"/>
          <w:sz w:val="24"/>
        </w:rPr>
        <w:t>Соответственно, как только мы идём выше 185-го – у вас только Ипостаси Синтеза. 7 пар, 7 Ипостасей Синтеза и Ипостаси Основ. Раз вы Аспекты – у вас или Управитель Основ Аспекта 185-й, или Ипостась Основ. Других вариантов нет. Соответственно вы должны наработать и с тем, и с тем.</w:t>
      </w:r>
    </w:p>
    <w:p w:rsidR="00F2237C" w:rsidRDefault="00F2237C">
      <w:pPr>
        <w:ind w:firstLine="540"/>
        <w:jc w:val="both"/>
        <w:rPr>
          <w:rFonts w:ascii="Times New Roman" w:hAnsi="Times New Roman"/>
          <w:sz w:val="24"/>
        </w:rPr>
      </w:pPr>
      <w:r>
        <w:rPr>
          <w:rFonts w:ascii="Times New Roman" w:hAnsi="Times New Roman"/>
          <w:sz w:val="24"/>
        </w:rPr>
        <w:t xml:space="preserve">Ну, когда вы тут собирались, я вот так вышел и ушёл, думал, ну, может не время? Я посмотрел: Управитель Основ 185-й сюда пришел, зафиксировался, группа его пришла. А Ипостась даже не дёргался. Ну, не в смысле, что… ну, нет вас. Ну, нет, там что-то есть, но это не то что-то, чтоб здесь зафиксировался Ипостась Основ Аспекта. </w:t>
      </w:r>
    </w:p>
    <w:p w:rsidR="00F2237C" w:rsidRDefault="00F2237C">
      <w:pPr>
        <w:ind w:firstLine="540"/>
        <w:jc w:val="both"/>
        <w:rPr>
          <w:rFonts w:ascii="Times New Roman" w:hAnsi="Times New Roman"/>
          <w:sz w:val="24"/>
        </w:rPr>
      </w:pPr>
      <w:r>
        <w:rPr>
          <w:rFonts w:ascii="Times New Roman" w:hAnsi="Times New Roman"/>
          <w:sz w:val="24"/>
        </w:rPr>
        <w:t>Поэтому начинаешь Школу, так, а Ипостаси Основ нет. Я в ИДИВО без неё, без него, вести не смогу Школу, то есть в ИДИВО это не корректно. Соответственно мы идём возжигаться им, потому что он на вас не зафиксировался. Управитель Основ зафиксировался, Ипостась – нет. Смысл понятен? А вы должны быть «два в одном» – и Управитель и Ипостась. Это вам такая первая установочка. Причём это жёстко надо натренировать. Даже если вы хотите пойти в Логоса, будет то же самое. Только там будут Управитель Логос и Ипостась Логос. Понятно? Это тренируется. И если вы не натренируетесь на Аспекте, у Логоса будет ещё тяжелее. У меня вот сейчас пара Логосов тренируется, одна – Инь, она вошла, другой – Янь, он не смог войти. Он с ипостасностью не дружит. Но я ему это не могу сказать. Он должен сам найти этот путь. Ну, а на Школе я вам объясняю. То есть, если у вас не будет Ипостаси Основ Аспект – будут проблемы. Смысл понятен?</w:t>
      </w:r>
    </w:p>
    <w:p w:rsidR="00F2237C" w:rsidRDefault="00F2237C">
      <w:pPr>
        <w:ind w:firstLine="540"/>
        <w:jc w:val="both"/>
        <w:rPr>
          <w:rFonts w:ascii="Times New Roman" w:hAnsi="Times New Roman"/>
          <w:sz w:val="24"/>
        </w:rPr>
      </w:pPr>
      <w:r>
        <w:rPr>
          <w:rFonts w:ascii="Times New Roman" w:hAnsi="Times New Roman"/>
          <w:sz w:val="24"/>
        </w:rPr>
        <w:t>Проблема в любых вариантах. Потому что вы как Сотрудники ходите к Ипостаси Основ Сотрудник. Сотрудники Цивилизации, даже не Статус, вы как Ипостаси должны ходить к Ипостаси Основ Ипостась, Изначальная Ипостась. Ходите? А у вас здесь хорошо звучит. «А у нас здесь Ипостасей нету». Не согласен. Вот я как одну, минимум, знаю. Она из Ипостасного Совета Отца. Я просто имена не хочу. Понимаете? Смысл-то в этом. Мне тут соседка заявляет: «У нас Ипостасей нет». Странное заявление. (</w:t>
      </w:r>
      <w:r>
        <w:rPr>
          <w:rFonts w:ascii="Times New Roman" w:hAnsi="Times New Roman"/>
          <w:i/>
          <w:sz w:val="24"/>
        </w:rPr>
        <w:t>Смех</w:t>
      </w:r>
      <w:r>
        <w:rPr>
          <w:rFonts w:ascii="Times New Roman" w:hAnsi="Times New Roman"/>
          <w:sz w:val="24"/>
        </w:rPr>
        <w:t xml:space="preserve">). Понятно? </w:t>
      </w:r>
    </w:p>
    <w:p w:rsidR="00F2237C" w:rsidRDefault="00F2237C">
      <w:pPr>
        <w:ind w:firstLine="540"/>
        <w:jc w:val="both"/>
        <w:rPr>
          <w:rFonts w:ascii="Times New Roman" w:hAnsi="Times New Roman"/>
          <w:sz w:val="24"/>
        </w:rPr>
      </w:pPr>
      <w:r>
        <w:rPr>
          <w:rFonts w:ascii="Times New Roman" w:hAnsi="Times New Roman"/>
          <w:sz w:val="24"/>
        </w:rPr>
        <w:t>Плюс ещё вот Глава ИДИВО сидит – тоже Ипостась. Получается – нас здесь нет. Не, не, не – это к чему? Это вот состояние, когда вы не выходите на Ипостась Основ, и тогда вы перестаете чувствовать Ипостась. Я имею в виду… Я не имею в виду Статус. По Статусу ты правильно сказала. Я имею в виду по должности.</w:t>
      </w:r>
    </w:p>
    <w:p w:rsidR="00F2237C" w:rsidRDefault="00F2237C">
      <w:pPr>
        <w:ind w:firstLine="540"/>
        <w:jc w:val="both"/>
        <w:rPr>
          <w:rFonts w:ascii="Times New Roman" w:hAnsi="Times New Roman"/>
          <w:sz w:val="24"/>
        </w:rPr>
      </w:pPr>
      <w:r>
        <w:rPr>
          <w:rFonts w:ascii="Times New Roman" w:hAnsi="Times New Roman"/>
          <w:sz w:val="24"/>
        </w:rPr>
        <w:t xml:space="preserve">Ипостась – ведь это не только Статус, ещё и должность. Как и Сотрудник. Понятно. </w:t>
      </w:r>
    </w:p>
    <w:p w:rsidR="00F2237C" w:rsidRDefault="00F2237C">
      <w:pPr>
        <w:ind w:firstLine="540"/>
        <w:jc w:val="both"/>
        <w:rPr>
          <w:rFonts w:ascii="Times New Roman" w:hAnsi="Times New Roman"/>
          <w:sz w:val="24"/>
        </w:rPr>
      </w:pPr>
    </w:p>
    <w:p w:rsidR="00F2237C" w:rsidRDefault="00F2237C">
      <w:pPr>
        <w:ind w:firstLine="540"/>
        <w:jc w:val="center"/>
        <w:rPr>
          <w:rFonts w:ascii="Times New Roman" w:hAnsi="Times New Roman"/>
          <w:b/>
          <w:sz w:val="24"/>
        </w:rPr>
      </w:pPr>
      <w:r>
        <w:rPr>
          <w:rFonts w:ascii="Times New Roman" w:hAnsi="Times New Roman"/>
          <w:b/>
          <w:sz w:val="24"/>
        </w:rPr>
        <w:t>Личные и служебные статусы и посвящения.</w:t>
      </w:r>
    </w:p>
    <w:p w:rsidR="00F2237C" w:rsidRDefault="00F2237C">
      <w:pPr>
        <w:ind w:firstLine="540"/>
        <w:jc w:val="center"/>
        <w:rPr>
          <w:rFonts w:ascii="Times New Roman" w:hAnsi="Times New Roman"/>
          <w:b/>
          <w:sz w:val="24"/>
        </w:rPr>
      </w:pPr>
    </w:p>
    <w:p w:rsidR="00F2237C" w:rsidRDefault="00F2237C">
      <w:pPr>
        <w:ind w:firstLine="540"/>
        <w:jc w:val="both"/>
        <w:rPr>
          <w:rFonts w:ascii="Times New Roman" w:hAnsi="Times New Roman"/>
          <w:sz w:val="24"/>
        </w:rPr>
      </w:pPr>
      <w:r>
        <w:rPr>
          <w:rFonts w:ascii="Times New Roman" w:hAnsi="Times New Roman"/>
          <w:sz w:val="24"/>
        </w:rPr>
        <w:t>Ну, и еще такой моментик. Большинство наших Аспектов пока еще имеет статус служебный, а не личный. Я даже проверял, вот, много проверял. Недавно была ситуация, когда восстанавливался у нас в ИДИВО в статусе Логоса Логос предыдущей эпохи. Служил в Иерархии, был Логосом, хотя в пятой расе мало кто знал, что были Логосы. Но были, и не только Логосы глобусов. Сразу: это не Логос глобуса был, просто один из Логосов. И я посмотрел: потенциал очень развитого Логоса 5-й расы, в пределах 15-ти Посвящений. В итоге ей Владыка дал служебный Статус 46-й. Потому что её потенциал Логоса 5-й расы, сознательно служившего в Иерархии. Сейчас, в этом воплощении, ещё человек не помнит, ну, не важно, мы помним, не тянет на 46-й Статус Метагалактики, ибо потенциал планетарного Логоса, развитого, работающего на 6–7-м плане планеты, почти самом высоком, тянет максимум на 15 Посвящений Метагалактики – чтобы вы масштаб поняли. Это для меня было удивление. Я когда разбирался, вот сейчас в поездках последних, у меня было удивление, что, оказывается, я Логосов  всегда представлял, что «вау». И тут я увидел, вот, бывшего в 5-й расе, думаю, ну, сейчас... А Владыка смеётся, говорит: «А там потенциал на 15 Посвящений Метагалактики». И я расстроился. А я понимаю, что это один из таких серьезных Логосов 5-й расы.</w:t>
      </w:r>
    </w:p>
    <w:p w:rsidR="00F2237C" w:rsidRDefault="00F2237C">
      <w:pPr>
        <w:ind w:firstLine="540"/>
        <w:jc w:val="both"/>
        <w:rPr>
          <w:rFonts w:ascii="Times New Roman" w:hAnsi="Times New Roman"/>
          <w:sz w:val="24"/>
        </w:rPr>
      </w:pPr>
      <w:r>
        <w:rPr>
          <w:rFonts w:ascii="Times New Roman" w:hAnsi="Times New Roman"/>
          <w:sz w:val="24"/>
        </w:rPr>
        <w:t>Поэтому, когда мы проходим Школу Аспектов, вы должны реально понимать, что, мы проходим еще разработку служебного Статуса. Мы будем очень рады, если из вас кто-то лично туда дойдёт. Это возможно. Я не говорю, что это невозможно, это для того Человека 15 – максимум. А для вас, вот, можно и 45 попробовать.</w:t>
      </w:r>
    </w:p>
    <w:p w:rsidR="00F2237C" w:rsidRDefault="00F2237C">
      <w:pPr>
        <w:ind w:firstLine="540"/>
        <w:jc w:val="both"/>
        <w:rPr>
          <w:rFonts w:ascii="Times New Roman" w:hAnsi="Times New Roman"/>
          <w:sz w:val="24"/>
        </w:rPr>
      </w:pPr>
      <w:r>
        <w:rPr>
          <w:rFonts w:ascii="Times New Roman" w:hAnsi="Times New Roman"/>
          <w:sz w:val="24"/>
        </w:rPr>
        <w:t>И второе у вас должно быть устремление, чтоб из служебного Аспекта дойти до настоящего. А для этого надо иметь 45 Метагалактических Посвящений. Это с какой мыслью вы должны сейчас выйти к Ипостаси Основ. Он у меня спросит: «Зачем ты их привел?», если в голове у вас будет пусто. А пусто для него – это не то, что вы знаете, а куда вы устремляетесь. Значит, вы должны устремиться стать настоящим Аспектом, а для этого должны внутри держать устремление на 45 Посвящений. И вы поэтому не чувствуете себя настоящим Аспектом – это вам ответ – стать настоящим Аспектом. Ответ простой: 45 посвящений Метагалактики, и после этого Статус Аспекта ты начинаешь чувствовать как настоящий. Ничем другим, как бы мы здесь Школой ни занимались и ни тренировались – ты Аспекта проживёшь, но настоящность ты не почувствуешь в этом, потому что не будет 45-ти Посвящений.</w:t>
      </w:r>
    </w:p>
    <w:p w:rsidR="00F2237C" w:rsidRDefault="00F2237C">
      <w:pPr>
        <w:ind w:firstLine="540"/>
        <w:jc w:val="both"/>
        <w:rPr>
          <w:rFonts w:ascii="Times New Roman" w:hAnsi="Times New Roman"/>
          <w:sz w:val="24"/>
        </w:rPr>
      </w:pPr>
      <w:r>
        <w:rPr>
          <w:rFonts w:ascii="Times New Roman" w:hAnsi="Times New Roman"/>
          <w:sz w:val="24"/>
        </w:rPr>
        <w:t>Поэтому я всегда говорил, что Статус получают после Посвящения. Вы скажете: «А зачем нам дают служебный статус?» Очень просто: ИДИВО надо. Вы служите ИДИВО? Вот вам дают звание по должности, потому что ИДИВО надо сюда привлечь б</w:t>
      </w:r>
      <w:r>
        <w:rPr>
          <w:rFonts w:ascii="Times New Roman" w:hAnsi="Times New Roman"/>
          <w:b/>
          <w:sz w:val="24"/>
        </w:rPr>
        <w:t>о</w:t>
      </w:r>
      <w:r>
        <w:rPr>
          <w:rFonts w:ascii="Times New Roman" w:hAnsi="Times New Roman"/>
          <w:sz w:val="24"/>
        </w:rPr>
        <w:t>льший Огонь, чем наша подготовка позволяет. И очень простой вопрос. Пока мы разовьёмся в Метагалактике, получим там Посвящения – ой, столетие пройдёт. Метагалактика сложная. Ну, это нормально, это мы перестраиваемся. И тогда ИДИВО будет получать низкий-низкий уровень Огня, на уровне наших нескольких Посвящений. И не будет той мощи, которая нужна для Планеты. В итоге мы не выдержим переход в Метагалактику.</w:t>
      </w:r>
    </w:p>
    <w:p w:rsidR="00F2237C" w:rsidRDefault="00F2237C">
      <w:pPr>
        <w:ind w:firstLine="540"/>
        <w:jc w:val="both"/>
        <w:rPr>
          <w:rFonts w:ascii="Times New Roman" w:hAnsi="Times New Roman"/>
          <w:sz w:val="24"/>
        </w:rPr>
      </w:pPr>
      <w:r>
        <w:rPr>
          <w:rFonts w:ascii="Times New Roman" w:hAnsi="Times New Roman"/>
          <w:sz w:val="24"/>
        </w:rPr>
        <w:t>Поэтому мы своими Статусами сюда ещё притягиваем мощный Огонь служебный статусный, который позволяет Планете легче перестроиться в Метагалактику. Нет, настоящность Статуса служебного вы проживёте, а вот настоящность личного Аспекта, что я лично Аспект, вы можете не прожить без 45-ти Посвящений. Или проживёте, вот фрагментарно на Школе, а потом у вас опять потеряется. Чтобы потом не обижались, куда делось, – надо чесать вот здесь (показывает) и говорить «45» (смех), и опять 45… всё. Никуда вы не денетесь.</w:t>
      </w:r>
    </w:p>
    <w:p w:rsidR="00F2237C" w:rsidRDefault="00F2237C">
      <w:pPr>
        <w:ind w:firstLine="540"/>
        <w:jc w:val="both"/>
        <w:rPr>
          <w:rFonts w:ascii="Times New Roman" w:hAnsi="Times New Roman"/>
          <w:sz w:val="24"/>
        </w:rPr>
      </w:pPr>
    </w:p>
    <w:p w:rsidR="00F2237C" w:rsidRDefault="00F2237C">
      <w:pPr>
        <w:jc w:val="center"/>
        <w:rPr>
          <w:rFonts w:ascii="Times New Roman" w:hAnsi="Times New Roman"/>
          <w:b/>
          <w:color w:val="000000"/>
          <w:sz w:val="24"/>
        </w:rPr>
      </w:pPr>
      <w:r>
        <w:rPr>
          <w:rFonts w:ascii="Times New Roman" w:hAnsi="Times New Roman"/>
          <w:b/>
          <w:color w:val="000000"/>
          <w:sz w:val="24"/>
        </w:rPr>
        <w:t xml:space="preserve">Устремления Аспекта. </w:t>
      </w: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r>
        <w:rPr>
          <w:rFonts w:ascii="Times New Roman" w:hAnsi="Times New Roman"/>
          <w:sz w:val="24"/>
        </w:rPr>
        <w:t xml:space="preserve">Поэтому давайте определимся. Сейчас мы идем к Ипостаси Основ Аспекта, и у нас </w:t>
      </w:r>
      <w:r>
        <w:rPr>
          <w:rFonts w:ascii="Times New Roman" w:hAnsi="Times New Roman"/>
          <w:b/>
          <w:sz w:val="24"/>
        </w:rPr>
        <w:t>три устремления</w:t>
      </w:r>
      <w:r>
        <w:rPr>
          <w:rFonts w:ascii="Times New Roman" w:hAnsi="Times New Roman"/>
          <w:sz w:val="24"/>
        </w:rPr>
        <w:t>.</w:t>
      </w:r>
    </w:p>
    <w:p w:rsidR="00F2237C" w:rsidRDefault="00F2237C">
      <w:pPr>
        <w:ind w:firstLine="540"/>
        <w:jc w:val="both"/>
        <w:rPr>
          <w:rFonts w:ascii="Times New Roman" w:hAnsi="Times New Roman"/>
          <w:sz w:val="24"/>
        </w:rPr>
      </w:pPr>
      <w:r>
        <w:rPr>
          <w:rFonts w:ascii="Times New Roman" w:hAnsi="Times New Roman"/>
          <w:b/>
          <w:sz w:val="24"/>
        </w:rPr>
        <w:t>Первое: войти в Аспекта</w:t>
      </w:r>
      <w:r>
        <w:rPr>
          <w:rFonts w:ascii="Times New Roman" w:hAnsi="Times New Roman"/>
          <w:sz w:val="24"/>
        </w:rPr>
        <w:t xml:space="preserve">, с точки зрения ИДИВО, то есть </w:t>
      </w:r>
      <w:r>
        <w:rPr>
          <w:rFonts w:ascii="Times New Roman" w:hAnsi="Times New Roman"/>
          <w:b/>
          <w:sz w:val="24"/>
        </w:rPr>
        <w:t>взять Ипостась Основ Аспекта полностью собой</w:t>
      </w:r>
      <w:r>
        <w:rPr>
          <w:rFonts w:ascii="Times New Roman" w:hAnsi="Times New Roman"/>
          <w:sz w:val="24"/>
        </w:rPr>
        <w:t>. Сотрудников тоже касается. Вы вошли в Школу, вы забыли… вот все ваши Статусы – я вам сказал еще раз – за дверь, в ДИВО, там, Московия. Вот видите лес? Это Московия (</w:t>
      </w:r>
      <w:r>
        <w:rPr>
          <w:rFonts w:ascii="Times New Roman" w:hAnsi="Times New Roman"/>
          <w:i/>
          <w:sz w:val="24"/>
        </w:rPr>
        <w:t>показывает за окно</w:t>
      </w:r>
      <w:r>
        <w:rPr>
          <w:rFonts w:ascii="Times New Roman" w:hAnsi="Times New Roman"/>
          <w:sz w:val="24"/>
        </w:rPr>
        <w:t>), видите, вот здесь – это ИДИВО (</w:t>
      </w:r>
      <w:r>
        <w:rPr>
          <w:rFonts w:ascii="Times New Roman" w:hAnsi="Times New Roman"/>
          <w:i/>
          <w:sz w:val="24"/>
        </w:rPr>
        <w:t>показывает</w:t>
      </w:r>
      <w:r>
        <w:rPr>
          <w:rFonts w:ascii="Times New Roman" w:hAnsi="Times New Roman"/>
          <w:sz w:val="24"/>
        </w:rPr>
        <w:t>) – маленькие две комнаты – это ИДИВО. Всё, фиксация. Поэтому стать Аспектом.</w:t>
      </w:r>
    </w:p>
    <w:p w:rsidR="00F2237C" w:rsidRDefault="00F2237C">
      <w:pPr>
        <w:ind w:firstLine="540"/>
        <w:jc w:val="both"/>
        <w:rPr>
          <w:rFonts w:ascii="Times New Roman" w:hAnsi="Times New Roman"/>
          <w:sz w:val="24"/>
        </w:rPr>
      </w:pPr>
      <w:r>
        <w:rPr>
          <w:rFonts w:ascii="Times New Roman" w:hAnsi="Times New Roman"/>
          <w:b/>
          <w:sz w:val="24"/>
        </w:rPr>
        <w:t>Второе устремление.</w:t>
      </w:r>
      <w:r>
        <w:rPr>
          <w:rFonts w:ascii="Times New Roman" w:hAnsi="Times New Roman"/>
          <w:sz w:val="24"/>
        </w:rPr>
        <w:t xml:space="preserve"> Вы возжигаетесь, устремляетесь на 45 Посвящений внутри. Только сейчас не мысленно, максимально, как можете. Понятно. Это не значит, что вы их получите, но у вас должна быть устремленность, чтобы Ипостась видел, что вы хотите стать настоящим Аспектом. И понимаете, что для этого нужно иметь вот такую подготовку, и устремляетесь на неё. </w:t>
      </w:r>
    </w:p>
    <w:p w:rsidR="00F2237C" w:rsidRDefault="00F2237C">
      <w:pPr>
        <w:ind w:firstLine="540"/>
        <w:jc w:val="both"/>
        <w:rPr>
          <w:rFonts w:ascii="Times New Roman" w:hAnsi="Times New Roman"/>
          <w:sz w:val="24"/>
        </w:rPr>
      </w:pPr>
      <w:r>
        <w:rPr>
          <w:rFonts w:ascii="Times New Roman" w:hAnsi="Times New Roman"/>
          <w:sz w:val="24"/>
        </w:rPr>
        <w:t xml:space="preserve">Кстати, в Иерархии есть закон: устремленному даётся. Те, кто устремляется на Посвящения – они их как-то получают. Те, кто забывает устремляться, они как-то их не получают. Я без шуток. Вот я отслеживаю некоторых наших служащих. </w:t>
      </w:r>
    </w:p>
    <w:p w:rsidR="00F2237C" w:rsidRDefault="00F2237C">
      <w:pPr>
        <w:ind w:firstLine="540"/>
        <w:jc w:val="both"/>
        <w:rPr>
          <w:rFonts w:ascii="Times New Roman" w:hAnsi="Times New Roman"/>
          <w:sz w:val="24"/>
        </w:rPr>
      </w:pPr>
      <w:r>
        <w:rPr>
          <w:rFonts w:ascii="Times New Roman" w:hAnsi="Times New Roman"/>
          <w:sz w:val="24"/>
        </w:rPr>
        <w:t>Все, кто устремляется и помнит – у них растут Посвящения. И у нас есть, у кого больше 45 Посвящений, да Метагалактических, да, да, да, из служащих ДИВО. Их не так много, но есть. От них шарахаются все соседи, потому что они устремляются на Посвящения. Понятно. Их перестают в своей среде понимать и принимать, на них начинают напрягаться. Почему? А они начинают быстро идти Посвящениями. И от них чувствуются другие права жизни, вот и напрягают.</w:t>
      </w:r>
    </w:p>
    <w:p w:rsidR="00F2237C" w:rsidRDefault="00F2237C">
      <w:pPr>
        <w:ind w:firstLine="540"/>
        <w:jc w:val="both"/>
        <w:rPr>
          <w:rFonts w:ascii="Times New Roman" w:hAnsi="Times New Roman"/>
          <w:sz w:val="24"/>
        </w:rPr>
      </w:pPr>
      <w:r>
        <w:rPr>
          <w:rFonts w:ascii="Times New Roman" w:hAnsi="Times New Roman"/>
          <w:sz w:val="24"/>
        </w:rPr>
        <w:t>Итак, ладно. Устремились на Посвящение, стать Аспектом от Ипостаси ИДИВО. Устремиться на Посвящение, проникнуться им, такое внутреннее устремление.</w:t>
      </w:r>
    </w:p>
    <w:p w:rsidR="00F2237C" w:rsidRDefault="00F2237C">
      <w:pPr>
        <w:ind w:firstLine="540"/>
        <w:jc w:val="both"/>
        <w:rPr>
          <w:rFonts w:ascii="Times New Roman" w:hAnsi="Times New Roman"/>
          <w:sz w:val="24"/>
        </w:rPr>
      </w:pPr>
      <w:r>
        <w:rPr>
          <w:rFonts w:ascii="Times New Roman" w:hAnsi="Times New Roman"/>
          <w:b/>
          <w:sz w:val="24"/>
        </w:rPr>
        <w:t>Третье – служить Планете</w:t>
      </w:r>
      <w:r>
        <w:rPr>
          <w:rFonts w:ascii="Times New Roman" w:hAnsi="Times New Roman"/>
          <w:sz w:val="24"/>
        </w:rPr>
        <w:t>. Потому что ваш служебный статус вы получаете как Аспект не для себя, а для службы окружающему миру. В ИДИВО – само собой. Но тогда я должен вспомнить ваши должности, а я не хочу. Давайте просто Планете. Мы служим ради тех, кто сам взойти не может. Человечество и Планета сама по себе в Аспекта войти не может.</w:t>
      </w:r>
    </w:p>
    <w:p w:rsidR="00F2237C" w:rsidRDefault="00F2237C">
      <w:pPr>
        <w:ind w:firstLine="540"/>
        <w:jc w:val="both"/>
        <w:rPr>
          <w:rFonts w:ascii="Times New Roman" w:hAnsi="Times New Roman"/>
          <w:sz w:val="24"/>
        </w:rPr>
      </w:pPr>
      <w:r>
        <w:rPr>
          <w:rFonts w:ascii="Times New Roman" w:hAnsi="Times New Roman"/>
          <w:sz w:val="24"/>
        </w:rPr>
        <w:t xml:space="preserve">Значит, третье устремление: вам нужен </w:t>
      </w:r>
      <w:r>
        <w:rPr>
          <w:rFonts w:ascii="Times New Roman" w:hAnsi="Times New Roman"/>
          <w:b/>
          <w:sz w:val="24"/>
        </w:rPr>
        <w:t>служебный</w:t>
      </w:r>
      <w:r>
        <w:rPr>
          <w:rFonts w:ascii="Times New Roman" w:hAnsi="Times New Roman"/>
          <w:sz w:val="24"/>
        </w:rPr>
        <w:t xml:space="preserve"> статус Аспекта. Когда вас спросят: «Зачем?» там, вы можете не услышать, вы можете сказать: «Служу Планете. Живя Отцом, служу Планете, служу Матери». Наш девиз: Аспект живёт Отцом. Для Человека – живи Матерью – по-служебному, для Аспекта – живи Отцом, служа Матери. Это одна фраза снизу, сверху. Для вас сверху – вы живёте Отцом и учитесь жить Отцом, поэтому вы Аспекты. Понятно?</w:t>
      </w:r>
    </w:p>
    <w:p w:rsidR="00F2237C" w:rsidRDefault="00F2237C">
      <w:pPr>
        <w:ind w:firstLine="540"/>
        <w:jc w:val="both"/>
        <w:rPr>
          <w:rFonts w:ascii="Times New Roman" w:hAnsi="Times New Roman"/>
          <w:sz w:val="24"/>
        </w:rPr>
      </w:pPr>
      <w:r>
        <w:rPr>
          <w:rFonts w:ascii="Times New Roman" w:hAnsi="Times New Roman"/>
          <w:sz w:val="24"/>
        </w:rPr>
        <w:t>Итак, мы служим Планете, чтоб Аспектность накрыла всё человечество, все 7 миллиардов, всю Планету. И этим Планета получила бы б</w:t>
      </w:r>
      <w:r>
        <w:rPr>
          <w:rFonts w:ascii="Times New Roman" w:hAnsi="Times New Roman"/>
          <w:b/>
          <w:sz w:val="24"/>
        </w:rPr>
        <w:t>о</w:t>
      </w:r>
      <w:r>
        <w:rPr>
          <w:rFonts w:ascii="Times New Roman" w:hAnsi="Times New Roman"/>
          <w:sz w:val="24"/>
        </w:rPr>
        <w:t>льшую Аспектность, чем она может. Мать Планеты уже Аспектность имеет, поэтому она должна получать б</w:t>
      </w:r>
      <w:r>
        <w:rPr>
          <w:rFonts w:ascii="Times New Roman" w:hAnsi="Times New Roman"/>
          <w:b/>
          <w:sz w:val="24"/>
        </w:rPr>
        <w:t>о</w:t>
      </w:r>
      <w:r>
        <w:rPr>
          <w:rFonts w:ascii="Times New Roman" w:hAnsi="Times New Roman"/>
          <w:sz w:val="24"/>
        </w:rPr>
        <w:t>льшую Аспектность, чем имеет. Понятно. Я думаю, у Матери есть свои Аспекты, но я этого не знаю, не моя компетентность. Смысл понятен?</w:t>
      </w:r>
    </w:p>
    <w:p w:rsidR="00F2237C" w:rsidRDefault="00F2237C">
      <w:pPr>
        <w:ind w:firstLine="540"/>
        <w:jc w:val="both"/>
        <w:rPr>
          <w:rFonts w:ascii="Times New Roman" w:hAnsi="Times New Roman"/>
          <w:sz w:val="24"/>
        </w:rPr>
      </w:pPr>
      <w:r>
        <w:rPr>
          <w:rFonts w:ascii="Times New Roman" w:hAnsi="Times New Roman"/>
          <w:sz w:val="24"/>
        </w:rPr>
        <w:t xml:space="preserve">И вот после этого </w:t>
      </w:r>
      <w:r>
        <w:rPr>
          <w:rFonts w:ascii="Times New Roman" w:hAnsi="Times New Roman"/>
          <w:b/>
          <w:sz w:val="24"/>
        </w:rPr>
        <w:t>четвертое – научиться быть аспектным Отцу</w:t>
      </w:r>
      <w:r>
        <w:rPr>
          <w:rFonts w:ascii="Times New Roman" w:hAnsi="Times New Roman"/>
          <w:sz w:val="24"/>
        </w:rPr>
        <w:t xml:space="preserve"> у Ипостаси Основ. То есть, зачем вы пришли – научиться быть аспектным Отцу. Но, чтобы быть аспектным Отцу, нам нужно возжечься этим, быть устремлённым на Посвящение Аспекта, чтобы Статус стал лично реально каждому. И в понимании служебного Статуса – кому-то служить, предлагаю – Планете.</w:t>
      </w:r>
    </w:p>
    <w:p w:rsidR="00F2237C" w:rsidRDefault="00F2237C">
      <w:pPr>
        <w:ind w:firstLine="540"/>
        <w:jc w:val="both"/>
        <w:rPr>
          <w:rFonts w:ascii="Times New Roman" w:hAnsi="Times New Roman"/>
          <w:sz w:val="24"/>
        </w:rPr>
      </w:pPr>
      <w:r>
        <w:rPr>
          <w:rFonts w:ascii="Times New Roman" w:hAnsi="Times New Roman"/>
          <w:sz w:val="24"/>
        </w:rPr>
        <w:t>Вы служите в ДИВО, в ИДИВО, то есть узкой командой, и Аспектность у вас узкая. Сколько у вас в ДИВО служащих? Ну, пускай, шестьдесят. Вы служите ДИВО. Я всегда говорил: стандарт ДИВО – это команда. Сто, всё, сто.</w:t>
      </w:r>
    </w:p>
    <w:p w:rsidR="00F2237C" w:rsidRDefault="00F2237C">
      <w:pPr>
        <w:ind w:firstLine="540"/>
        <w:jc w:val="both"/>
        <w:rPr>
          <w:rFonts w:ascii="Times New Roman" w:hAnsi="Times New Roman"/>
          <w:i/>
          <w:sz w:val="24"/>
        </w:rPr>
      </w:pPr>
      <w:r>
        <w:rPr>
          <w:rFonts w:ascii="Times New Roman" w:hAnsi="Times New Roman"/>
          <w:i/>
          <w:sz w:val="24"/>
        </w:rPr>
        <w:t>– Меньше.</w:t>
      </w:r>
    </w:p>
    <w:p w:rsidR="00F2237C" w:rsidRDefault="00F2237C">
      <w:pPr>
        <w:ind w:firstLine="540"/>
        <w:jc w:val="both"/>
        <w:rPr>
          <w:rFonts w:ascii="Times New Roman" w:hAnsi="Times New Roman"/>
          <w:sz w:val="24"/>
        </w:rPr>
      </w:pPr>
      <w:r>
        <w:rPr>
          <w:rFonts w:ascii="Times New Roman" w:hAnsi="Times New Roman"/>
          <w:sz w:val="24"/>
        </w:rPr>
        <w:t>Не важно. Сто. ДИВО – это команда, значит, вы служите ДИВО как команде. Осознали. А мне нужно, чтобы вы служили 7 миллиардам. Масштаб больше, скорость выше. Чувствуете разницу? Не, не, вы, конечно, сл</w:t>
      </w:r>
      <w:r>
        <w:rPr>
          <w:rFonts w:ascii="Times New Roman" w:hAnsi="Times New Roman"/>
          <w:b/>
          <w:sz w:val="24"/>
        </w:rPr>
        <w:t>у</w:t>
      </w:r>
      <w:r>
        <w:rPr>
          <w:rFonts w:ascii="Times New Roman" w:hAnsi="Times New Roman"/>
          <w:sz w:val="24"/>
        </w:rPr>
        <w:t>жите и Владыкам. Но в первую очередь, когда я спрашиваю: «Ты кому служишь?» ДИВО. Понятно. Команде, не Ипостасям Синтеза. Ну, извините, такой у нас головняк пятирасовый. И потом Аспектность Отцу. Четыре пункта сложили?</w:t>
      </w:r>
    </w:p>
    <w:p w:rsidR="00F2237C" w:rsidRDefault="00F2237C">
      <w:pPr>
        <w:ind w:firstLine="540"/>
        <w:jc w:val="both"/>
        <w:rPr>
          <w:rFonts w:ascii="Times New Roman" w:hAnsi="Times New Roman"/>
          <w:sz w:val="24"/>
        </w:rPr>
      </w:pPr>
      <w:r>
        <w:rPr>
          <w:rFonts w:ascii="Times New Roman" w:hAnsi="Times New Roman"/>
          <w:sz w:val="24"/>
        </w:rPr>
        <w:t>А теперь, если вы их запомнили, устремитесь на них, и мы идем в практику к Ипостасям Основ Аспекта. Прямо не знаю, как. У вас внутри должна быть такая… личная… Я за вас это сделать не смогу. Вы должны сами сейчас эти четыре вопроса держать и устремляться на эту реализацию.</w:t>
      </w:r>
    </w:p>
    <w:p w:rsidR="00F2237C" w:rsidRDefault="00F2237C">
      <w:pPr>
        <w:jc w:val="both"/>
        <w:rPr>
          <w:rFonts w:ascii="Times New Roman" w:hAnsi="Times New Roman"/>
          <w:sz w:val="24"/>
        </w:rPr>
      </w:pPr>
    </w:p>
    <w:p w:rsidR="00F2237C" w:rsidRDefault="00F2237C">
      <w:pPr>
        <w:jc w:val="center"/>
        <w:rPr>
          <w:rFonts w:ascii="Times New Roman" w:hAnsi="Times New Roman"/>
          <w:b/>
          <w:i/>
          <w:sz w:val="28"/>
        </w:rPr>
      </w:pPr>
      <w:r>
        <w:rPr>
          <w:rFonts w:ascii="Times New Roman" w:hAnsi="Times New Roman"/>
          <w:b/>
          <w:i/>
          <w:sz w:val="28"/>
        </w:rPr>
        <w:t xml:space="preserve">ПРАКТИКА 1. </w:t>
      </w:r>
    </w:p>
    <w:p w:rsidR="00F2237C" w:rsidRDefault="00F2237C">
      <w:pPr>
        <w:jc w:val="center"/>
        <w:rPr>
          <w:rFonts w:ascii="Times New Roman" w:hAnsi="Times New Roman"/>
          <w:b/>
          <w:i/>
          <w:sz w:val="28"/>
        </w:rPr>
      </w:pPr>
      <w:r>
        <w:rPr>
          <w:rFonts w:ascii="Times New Roman" w:hAnsi="Times New Roman"/>
          <w:b/>
          <w:i/>
          <w:sz w:val="28"/>
        </w:rPr>
        <w:t>Стяжание формы Аспекта и формы Ипостаси.</w:t>
      </w:r>
    </w:p>
    <w:p w:rsidR="00F2237C" w:rsidRDefault="00F2237C">
      <w:pPr>
        <w:jc w:val="center"/>
        <w:rPr>
          <w:rFonts w:ascii="Times New Roman" w:hAnsi="Times New Roman"/>
          <w:b/>
          <w:i/>
          <w:sz w:val="28"/>
        </w:rPr>
      </w:pPr>
      <w:r>
        <w:rPr>
          <w:rFonts w:ascii="Times New Roman" w:hAnsi="Times New Roman"/>
          <w:b/>
          <w:i/>
          <w:sz w:val="28"/>
        </w:rPr>
        <w:t>Стяжание Синтеза Аспекта ИВО.  Личный контакт с Ипостасью Основ Аспект.</w:t>
      </w:r>
    </w:p>
    <w:p w:rsidR="00F2237C" w:rsidRDefault="00F2237C">
      <w:pPr>
        <w:jc w:val="center"/>
        <w:rPr>
          <w:rFonts w:ascii="Times New Roman" w:hAnsi="Times New Roman"/>
          <w:b/>
          <w:i/>
          <w:sz w:val="28"/>
        </w:rPr>
      </w:pPr>
      <w:r>
        <w:rPr>
          <w:rFonts w:ascii="Times New Roman" w:hAnsi="Times New Roman"/>
          <w:b/>
          <w:i/>
          <w:sz w:val="28"/>
        </w:rPr>
        <w:t>Стяжание фрагмента Огня Аспекта ИВО.</w:t>
      </w:r>
    </w:p>
    <w:p w:rsidR="00F2237C" w:rsidRDefault="00F2237C">
      <w:pPr>
        <w:ind w:firstLine="540"/>
        <w:jc w:val="both"/>
        <w:rPr>
          <w:rFonts w:ascii="Times New Roman" w:hAnsi="Times New Roman"/>
          <w:sz w:val="24"/>
        </w:rPr>
      </w:pPr>
    </w:p>
    <w:p w:rsidR="00F2237C" w:rsidRDefault="00F2237C">
      <w:pPr>
        <w:ind w:firstLine="539"/>
        <w:jc w:val="both"/>
        <w:rPr>
          <w:rFonts w:ascii="Times New Roman" w:hAnsi="Times New Roman"/>
          <w:i/>
          <w:sz w:val="24"/>
        </w:rPr>
      </w:pPr>
      <w:r>
        <w:rPr>
          <w:rFonts w:ascii="Times New Roman" w:hAnsi="Times New Roman"/>
          <w:i/>
          <w:sz w:val="24"/>
        </w:rPr>
        <w:t xml:space="preserve">Мы возжигаемся всем Синтезом Аспекта в каждом из нас, в любом варианте Аспектности, действующей в нас, возжигаясь всеми видами возможного выражения Аспекта каждым из нас, устремляясь на реализацию личного явления Аспекта, в развёртывании 45-ти Посвящений Метагалактики. </w:t>
      </w:r>
    </w:p>
    <w:p w:rsidR="00F2237C" w:rsidRDefault="00F2237C">
      <w:pPr>
        <w:ind w:firstLine="539"/>
        <w:jc w:val="both"/>
        <w:rPr>
          <w:rFonts w:ascii="Times New Roman" w:hAnsi="Times New Roman"/>
          <w:i/>
          <w:sz w:val="24"/>
        </w:rPr>
      </w:pPr>
      <w:r>
        <w:rPr>
          <w:rFonts w:ascii="Times New Roman" w:hAnsi="Times New Roman"/>
          <w:i/>
          <w:sz w:val="24"/>
        </w:rPr>
        <w:t>Возжигаясь Аспектным служением Планете Земля, в Аспектном явлении Изначально Вышестоящего Отца всем жителям Планеты Земля, в возможности Планеты Земля взойти аспектно выше, глубже и дальше. И в нашем устремлении мы стремимся развернуться аспектно Изначально Вышестоящим Отцом, проникнуться Изначально Вышестоящим Отцом и явить Изначально Вышестоящего Отца собою Аспектом.</w:t>
      </w:r>
    </w:p>
    <w:p w:rsidR="00F2237C" w:rsidRDefault="00F2237C">
      <w:pPr>
        <w:ind w:firstLine="539"/>
        <w:jc w:val="both"/>
        <w:rPr>
          <w:rFonts w:ascii="Times New Roman" w:hAnsi="Times New Roman"/>
          <w:i/>
          <w:sz w:val="24"/>
        </w:rPr>
      </w:pPr>
      <w:r>
        <w:rPr>
          <w:rFonts w:ascii="Times New Roman" w:hAnsi="Times New Roman"/>
          <w:i/>
          <w:sz w:val="24"/>
        </w:rPr>
        <w:t>И устремляясь, и возжигаясь всем этим, складывая все возможности каждого из нас этими процессами, мы синтезируемся с Изначальными Владыками Кут Хуми Фаинь, возжигаемся их Синтезом. Переходим в зал Ипостаси Синтеза ИДИВО, в служебной форме сейчас.</w:t>
      </w:r>
    </w:p>
    <w:p w:rsidR="00F2237C" w:rsidRDefault="00F2237C">
      <w:pPr>
        <w:ind w:firstLine="539"/>
        <w:jc w:val="both"/>
        <w:rPr>
          <w:rFonts w:ascii="Times New Roman" w:hAnsi="Times New Roman"/>
          <w:i/>
          <w:sz w:val="24"/>
        </w:rPr>
      </w:pPr>
      <w:r>
        <w:rPr>
          <w:rFonts w:ascii="Times New Roman" w:hAnsi="Times New Roman"/>
          <w:i/>
          <w:sz w:val="24"/>
        </w:rPr>
        <w:t>Синтезируемся с Хум Изначальных Владык Кут Хуми Фаинь, стяжаем Изначальный Синтез Аспекта Изначально Вышестоящего Отца каждому из нас, прося ввести каждого из нас в Школу Аспекта.</w:t>
      </w:r>
    </w:p>
    <w:p w:rsidR="00F2237C" w:rsidRDefault="00F2237C">
      <w:pPr>
        <w:ind w:firstLine="539"/>
        <w:jc w:val="both"/>
        <w:rPr>
          <w:rFonts w:ascii="Times New Roman" w:hAnsi="Times New Roman"/>
          <w:i/>
          <w:sz w:val="24"/>
        </w:rPr>
      </w:pPr>
      <w:r>
        <w:rPr>
          <w:rFonts w:ascii="Times New Roman" w:hAnsi="Times New Roman"/>
          <w:i/>
          <w:sz w:val="24"/>
        </w:rPr>
        <w:t>И стяжаем форму Ведущего Аспекта на время прохождения Школы Аспекта ИДИВО каждым из нас и синтезом нас.</w:t>
      </w:r>
    </w:p>
    <w:p w:rsidR="00F2237C" w:rsidRDefault="00F2237C">
      <w:pPr>
        <w:ind w:firstLine="539"/>
        <w:jc w:val="both"/>
        <w:rPr>
          <w:rFonts w:ascii="Times New Roman" w:hAnsi="Times New Roman"/>
          <w:i/>
          <w:sz w:val="24"/>
        </w:rPr>
      </w:pPr>
      <w:r>
        <w:rPr>
          <w:rFonts w:ascii="Times New Roman" w:hAnsi="Times New Roman"/>
          <w:i/>
          <w:sz w:val="24"/>
        </w:rPr>
        <w:t>И одеваемся в форму Ведущего Аспекта. Ваша служебная форма растворяется на эти два дня, пока завтра не завершим Школу Аспекта. Даже ночью у вас будет только форма Ведущего Аспекта в ИДИВО, то есть это ведущий в ИДИВО.</w:t>
      </w:r>
    </w:p>
    <w:p w:rsidR="00F2237C" w:rsidRDefault="00F2237C">
      <w:pPr>
        <w:ind w:firstLine="539"/>
        <w:jc w:val="both"/>
        <w:rPr>
          <w:rFonts w:ascii="Times New Roman" w:hAnsi="Times New Roman"/>
          <w:i/>
          <w:sz w:val="24"/>
        </w:rPr>
      </w:pPr>
      <w:r>
        <w:rPr>
          <w:rFonts w:ascii="Times New Roman" w:hAnsi="Times New Roman"/>
          <w:i/>
          <w:sz w:val="24"/>
        </w:rPr>
        <w:t>Теперь проникнитесь этой формой и попробуйте её увидеть, как можете. Я не требую, я не буду сейчас вас спрашивать, как вы её видите, сами для себя. Как вы её на себе чувствуете, как она на вас сидит. Какие у вас ощущения от этой формы. Как она выглядит для вас: костюм, рубашка с костюмом, с пиджаком, не знаю ещё чем, блузка женская. Тонкости формы. У Аспектов бывает разная форма.</w:t>
      </w:r>
    </w:p>
    <w:p w:rsidR="00F2237C" w:rsidRDefault="00F2237C">
      <w:pPr>
        <w:ind w:firstLine="539"/>
        <w:jc w:val="both"/>
        <w:rPr>
          <w:rFonts w:ascii="Times New Roman" w:hAnsi="Times New Roman"/>
          <w:i/>
          <w:sz w:val="24"/>
        </w:rPr>
      </w:pPr>
      <w:r>
        <w:rPr>
          <w:rFonts w:ascii="Times New Roman" w:hAnsi="Times New Roman"/>
          <w:i/>
          <w:sz w:val="24"/>
        </w:rPr>
        <w:t>Теперь в этой форме расслабьтесь. То есть, вы в форме, вы стоите перед Владыками. Не важно, видите вы или нет. Мы всё равно вас туда поставили. Мы растворили вашу служебную форму, чтобы она вас не отвлекала собою. Нет, Огонь служения остался, форму сняли. Ну, не сняли, растворили, и дали вам новую форму. По рангу ДИВО она форма Сотрудника. Но в ИДИВО этот ранг к Ведущему относится.</w:t>
      </w:r>
    </w:p>
    <w:p w:rsidR="00F2237C" w:rsidRDefault="00F2237C">
      <w:pPr>
        <w:ind w:firstLine="539"/>
        <w:jc w:val="both"/>
        <w:rPr>
          <w:rFonts w:ascii="Times New Roman" w:hAnsi="Times New Roman"/>
          <w:i/>
          <w:sz w:val="24"/>
        </w:rPr>
      </w:pPr>
      <w:r>
        <w:rPr>
          <w:rFonts w:ascii="Times New Roman" w:hAnsi="Times New Roman"/>
          <w:i/>
          <w:sz w:val="24"/>
        </w:rPr>
        <w:t xml:space="preserve">И вот теперь вы там стоите в форме и расслабляетесь. Я без шуток. И расслабляетесь здесь на физике. Так, чтоб вы начали физически проживать другую одежду. Есть такое ощущение: ты стоишь на физике в одной одежде, но проживаешь другую. Даже физические ощущения, когда вы долго были в какой-то одежде, а потом снимаете, у вас такое ощущение на поле, если вы так чувствительны в этот момент, что ещё в этой одежде. </w:t>
      </w:r>
    </w:p>
    <w:p w:rsidR="00F2237C" w:rsidRDefault="00F2237C">
      <w:pPr>
        <w:ind w:firstLine="539"/>
        <w:jc w:val="both"/>
        <w:rPr>
          <w:rFonts w:ascii="Times New Roman" w:hAnsi="Times New Roman"/>
          <w:i/>
          <w:sz w:val="24"/>
        </w:rPr>
      </w:pPr>
      <w:r>
        <w:rPr>
          <w:rFonts w:ascii="Times New Roman" w:hAnsi="Times New Roman"/>
          <w:i/>
          <w:sz w:val="24"/>
        </w:rPr>
        <w:t>Вот дойдите до этого ощущения и проникнитесь формой. Форма нужна, чтоб вы выдержали бóльший Огонь Аспекта, чем вы можете. И чем глубже вы сейчас проживёте форму, тем сильнее вас можно насытить Огнём Аспекта. Открытым текстом. Форма нас спасает и помогает усвоить бóльший Огонь, чем мы можем. Поэтому умение прожить форму очень важно.</w:t>
      </w:r>
    </w:p>
    <w:p w:rsidR="00F2237C" w:rsidRDefault="00F2237C">
      <w:pPr>
        <w:ind w:firstLine="539"/>
        <w:jc w:val="both"/>
        <w:rPr>
          <w:rFonts w:ascii="Times New Roman" w:hAnsi="Times New Roman"/>
          <w:i/>
          <w:sz w:val="24"/>
        </w:rPr>
      </w:pPr>
      <w:r>
        <w:rPr>
          <w:rFonts w:ascii="Times New Roman" w:hAnsi="Times New Roman"/>
          <w:i/>
          <w:sz w:val="24"/>
        </w:rPr>
        <w:t>Плюс Аспект – это 5-й горизонт, а любая пятёрка имеет концентрацию на тройку, центровка на тройку. Центровка пятёрки – это тройка. А тройка по Слову Отца у нас – это форма. Возьмём этот аспект. Поэтому, пожалуйста, проникнитесь формой как центровкой Аспекта. И вот тело внутри формы должно быть расслаблено, и тогда форма станет для вас естественной, особенно Сотрудников касается. Чтобы вы перешли в Аспекта, вы должны полностью сейчас войти в естественность формы. Она ваша, а тело физическое расслабить. Для того, чтобы стоять перед Владыками, напрягаться не надо, можно быть расслабленными. Понятно, да?</w:t>
      </w:r>
    </w:p>
    <w:p w:rsidR="00F2237C" w:rsidRDefault="00F2237C">
      <w:pPr>
        <w:ind w:firstLine="539"/>
        <w:jc w:val="both"/>
        <w:rPr>
          <w:rFonts w:ascii="Times New Roman" w:hAnsi="Times New Roman"/>
          <w:i/>
          <w:sz w:val="24"/>
        </w:rPr>
      </w:pPr>
      <w:r>
        <w:rPr>
          <w:rFonts w:ascii="Times New Roman" w:hAnsi="Times New Roman"/>
          <w:i/>
          <w:sz w:val="24"/>
        </w:rPr>
        <w:t>Там нет проблем с напряжением. Вы уже там стоите. Я вас или мы вас контролируем там. Владыки вас видят, они на вас уже Огонь поставили новой формы. Вы оттуда уйти уже не сможете, значит, вы можете расслабиться, и напрягаться не надо.</w:t>
      </w:r>
    </w:p>
    <w:p w:rsidR="00F2237C" w:rsidRDefault="00F2237C">
      <w:pPr>
        <w:ind w:firstLine="539"/>
        <w:jc w:val="both"/>
        <w:rPr>
          <w:rFonts w:ascii="Times New Roman" w:hAnsi="Times New Roman"/>
          <w:sz w:val="24"/>
        </w:rPr>
      </w:pPr>
      <w:r>
        <w:rPr>
          <w:rFonts w:ascii="Times New Roman" w:hAnsi="Times New Roman"/>
          <w:sz w:val="24"/>
        </w:rPr>
        <w:t>Я не могу добиться вашего физического расслабления у большинства. А аспектность вы сейчас будете принимать физическим телом. Это ваша вторая форма. Там форма Ведущего Аспекта, а здесь формой является ваше тело. И как только сейчас пойдёт Огонь Ипостаси Основ, ваше тело должно быть готово это впитать. А когда оно напряжено, оно это не впитает, или впитает чуть-чуть – это не эффективно. Вы пришли к нам на Школу, чтобы была эффективность, чтобы ваше тело впитало по максимуму. Понятно? Для этого ваше физическое тело должно расслабиться в форме Аспекта. Сделать это можете только вы. Я бить молотом по голове не буду.</w:t>
      </w:r>
    </w:p>
    <w:p w:rsidR="00F2237C" w:rsidRDefault="00F2237C">
      <w:pPr>
        <w:ind w:firstLine="539"/>
        <w:jc w:val="both"/>
        <w:rPr>
          <w:rFonts w:ascii="Times New Roman" w:hAnsi="Times New Roman"/>
          <w:sz w:val="24"/>
        </w:rPr>
      </w:pPr>
      <w:r>
        <w:rPr>
          <w:rFonts w:ascii="Times New Roman" w:hAnsi="Times New Roman"/>
          <w:sz w:val="24"/>
        </w:rPr>
        <w:t>Психи свои снять должны только вы, вышибать я их не буду – это не корректно. У вас своя свобода воли. Я лишь прошу, чтобы вы это сделали. И вы сами ищите сейчас методы, как вам это удобно: сесть правильно, не сесть правильно, мысли убрать. Расслабиться мне надо везде. Я должен увидеть мягкое расслабленное тело. В эманациях видеть. Мне не надо здесь лёжку устраивать. Эманация должна быть мягкого, расслабленного тела. Что хотите с собою делайте.</w:t>
      </w:r>
    </w:p>
    <w:p w:rsidR="00F2237C" w:rsidRDefault="00F2237C">
      <w:pPr>
        <w:ind w:firstLine="539"/>
        <w:jc w:val="both"/>
        <w:rPr>
          <w:rFonts w:ascii="Times New Roman" w:hAnsi="Times New Roman"/>
          <w:sz w:val="24"/>
        </w:rPr>
      </w:pPr>
      <w:r>
        <w:rPr>
          <w:rFonts w:ascii="Times New Roman" w:hAnsi="Times New Roman"/>
          <w:sz w:val="24"/>
        </w:rPr>
        <w:t>На будущее: ты хотела узнать, что делать Аспектам. Расслабляться.</w:t>
      </w:r>
    </w:p>
    <w:p w:rsidR="00F2237C" w:rsidRDefault="00F2237C">
      <w:pPr>
        <w:ind w:firstLine="539"/>
        <w:jc w:val="both"/>
        <w:rPr>
          <w:rFonts w:ascii="Times New Roman" w:hAnsi="Times New Roman"/>
          <w:sz w:val="24"/>
        </w:rPr>
      </w:pPr>
      <w:r>
        <w:rPr>
          <w:rFonts w:ascii="Times New Roman" w:hAnsi="Times New Roman"/>
          <w:b/>
          <w:sz w:val="24"/>
        </w:rPr>
        <w:t>Первое задание Аспекта любого – уметь быть расслабленным. Почему? Чтобы Отец опустошил и заполнил новой аспектностью</w:t>
      </w:r>
      <w:r>
        <w:rPr>
          <w:rFonts w:ascii="Times New Roman" w:hAnsi="Times New Roman"/>
          <w:sz w:val="24"/>
        </w:rPr>
        <w:t>, иначе вы не опустошитесь. Это закон всех эпох, поэтому ничего нового. Но вы должны это запомнить.</w:t>
      </w:r>
    </w:p>
    <w:p w:rsidR="00F2237C" w:rsidRDefault="00F2237C">
      <w:pPr>
        <w:ind w:firstLine="539"/>
        <w:jc w:val="both"/>
        <w:rPr>
          <w:rFonts w:ascii="Times New Roman" w:hAnsi="Times New Roman"/>
          <w:sz w:val="24"/>
        </w:rPr>
      </w:pPr>
      <w:r>
        <w:rPr>
          <w:rFonts w:ascii="Times New Roman" w:hAnsi="Times New Roman"/>
          <w:sz w:val="24"/>
        </w:rPr>
        <w:t>Потом запишите. Я продиктую еще раз. Запись вон идёт. Расслабляйтесь. Вы меня поняли. Вы меня сейчас поняли, что у вас происходит. Пока вы вот в таком напряжении внутреннем, любом – аспектность честная, чистая, цельная – вас не заполнит. Любое напряжение: психическое, ментальное, физическое – будет отвлекать эту аспектность от цельности в вас. Не на других смотрите, с собой работаем. Каждый сам себе должен помочь. Аспект – это один на один с Отцом. Даже если выходит команда, всё равно – один на один в команде. Ну, вот сейчас хотя бы что-то от вас пошло, я внушил. Давайте, давайте, давайте, продолжаем.</w:t>
      </w:r>
    </w:p>
    <w:p w:rsidR="00F2237C" w:rsidRDefault="00F2237C">
      <w:pPr>
        <w:ind w:firstLine="539"/>
        <w:jc w:val="both"/>
        <w:rPr>
          <w:rFonts w:ascii="Times New Roman" w:hAnsi="Times New Roman"/>
          <w:i/>
          <w:sz w:val="24"/>
        </w:rPr>
      </w:pPr>
      <w:r>
        <w:rPr>
          <w:rFonts w:ascii="Times New Roman" w:hAnsi="Times New Roman"/>
          <w:i/>
          <w:sz w:val="24"/>
        </w:rPr>
        <w:t xml:space="preserve">Вы стоите в форме Ведущего Аспекта перед Владыками Кут Хуми Фаинь, ваше физическое тело расслабляется (слышен стук). Видите, как вам стучат, чтобы у вас всё расслабилось. Мы сюда приехали за час – ничего не стучало, не хотело стучать. Расслабляйтесь. </w:t>
      </w:r>
    </w:p>
    <w:p w:rsidR="00F2237C" w:rsidRDefault="00F2237C">
      <w:pPr>
        <w:ind w:firstLine="539"/>
        <w:jc w:val="both"/>
        <w:rPr>
          <w:rFonts w:ascii="Times New Roman" w:hAnsi="Times New Roman"/>
          <w:i/>
          <w:sz w:val="24"/>
        </w:rPr>
      </w:pPr>
      <w:r>
        <w:rPr>
          <w:rFonts w:ascii="Times New Roman" w:hAnsi="Times New Roman"/>
          <w:i/>
          <w:sz w:val="24"/>
        </w:rPr>
        <w:t>Только сейчас Владыка Кут Хуми сказал: «Достаточно», там, в зале. Можете услышать.</w:t>
      </w:r>
    </w:p>
    <w:p w:rsidR="00F2237C" w:rsidRDefault="00F2237C">
      <w:pPr>
        <w:ind w:firstLine="539"/>
        <w:jc w:val="both"/>
        <w:rPr>
          <w:rFonts w:ascii="Times New Roman" w:hAnsi="Times New Roman"/>
          <w:i/>
          <w:sz w:val="24"/>
        </w:rPr>
      </w:pPr>
      <w:r>
        <w:rPr>
          <w:rFonts w:ascii="Times New Roman" w:hAnsi="Times New Roman"/>
          <w:i/>
          <w:sz w:val="24"/>
        </w:rPr>
        <w:t>И мы синтезируемся с Ипостасью Основ Аспекта, возжигаемся его Синтезом в зале ИДИВО перед Владыками Кут Хуми Фаинь и в физическом теле в данном зале, проникаемся этим Синтезом и переходим в зал Ипостаси Основ Изначального Аспекта Изначально Вышестоящего</w:t>
      </w:r>
      <w:r>
        <w:rPr>
          <w:rFonts w:ascii="Times New Roman" w:hAnsi="Times New Roman"/>
          <w:sz w:val="24"/>
        </w:rPr>
        <w:t xml:space="preserve"> </w:t>
      </w:r>
      <w:r>
        <w:rPr>
          <w:rFonts w:ascii="Times New Roman" w:hAnsi="Times New Roman"/>
          <w:i/>
          <w:sz w:val="24"/>
        </w:rPr>
        <w:t>Отца, 237-й Изначально Проявленный явленно.</w:t>
      </w:r>
    </w:p>
    <w:p w:rsidR="00F2237C" w:rsidRDefault="00F2237C">
      <w:pPr>
        <w:ind w:firstLine="539"/>
        <w:jc w:val="both"/>
        <w:rPr>
          <w:rFonts w:ascii="Times New Roman" w:hAnsi="Times New Roman"/>
          <w:i/>
          <w:sz w:val="24"/>
        </w:rPr>
      </w:pPr>
      <w:r>
        <w:rPr>
          <w:rFonts w:ascii="Times New Roman" w:hAnsi="Times New Roman"/>
          <w:i/>
          <w:sz w:val="24"/>
        </w:rPr>
        <w:t>И становимся в форме Ведущего Аспекта перед Изначальным Аспектом. Синтезируемся с его Хум и стяжаем Синтез Аспекта Изначально Вышестоящего Отца каждым из нас. И буквально заполняемся аспектностью Изначального Аспекта. Вот теперь впитайте максимум в физическое тело и в то тело, которое там стоит в форме.</w:t>
      </w:r>
    </w:p>
    <w:p w:rsidR="00F2237C" w:rsidRDefault="00F2237C">
      <w:pPr>
        <w:ind w:firstLine="539"/>
        <w:jc w:val="both"/>
        <w:rPr>
          <w:rFonts w:ascii="Times New Roman" w:hAnsi="Times New Roman"/>
          <w:i/>
          <w:sz w:val="24"/>
        </w:rPr>
      </w:pPr>
      <w:r>
        <w:rPr>
          <w:rFonts w:ascii="Times New Roman" w:hAnsi="Times New Roman"/>
          <w:i/>
          <w:sz w:val="24"/>
        </w:rPr>
        <w:t xml:space="preserve"> И возжигаемся Аспектом в каждом из нас. И теперь проживите особенный Огонь Аспекта. Вы его не сравнивайте, а проживите, какой он для вас. Он сейчас в вас есть. Вот это – настоящий Аспект. Огнём. Я не знаю, как вы должны его прожить. Вот вы сейчас заполнены этим Огнём, и ищите- как он вами проживается. Могу лишь сказать, что он другой, чем вы раньше проживали. Это точно. А какой он – ищите сейчас.</w:t>
      </w:r>
    </w:p>
    <w:p w:rsidR="00F2237C" w:rsidRDefault="00F2237C">
      <w:pPr>
        <w:ind w:firstLine="539"/>
        <w:jc w:val="both"/>
        <w:rPr>
          <w:rFonts w:ascii="Times New Roman" w:hAnsi="Times New Roman"/>
          <w:i/>
          <w:sz w:val="24"/>
        </w:rPr>
      </w:pPr>
      <w:r>
        <w:rPr>
          <w:rFonts w:ascii="Times New Roman" w:hAnsi="Times New Roman"/>
          <w:i/>
          <w:sz w:val="24"/>
        </w:rPr>
        <w:t>И мы синтезируемся с Ипостасью Основ Изначально Вышестоящего Отца, стяжая Синтез Аспекта Изначально Вышестоящего Отца каждому из нас, прося развернуть, сложить и сотворить Аспекта каждого из нас в служебном или в прямом личном выражении, если есть возможность. Синтезируясь с</w:t>
      </w:r>
      <w:r>
        <w:rPr>
          <w:rFonts w:ascii="Times New Roman" w:hAnsi="Times New Roman"/>
          <w:sz w:val="24"/>
        </w:rPr>
        <w:t xml:space="preserve"> </w:t>
      </w:r>
      <w:r>
        <w:rPr>
          <w:rFonts w:ascii="Times New Roman" w:hAnsi="Times New Roman"/>
          <w:i/>
          <w:sz w:val="24"/>
        </w:rPr>
        <w:t xml:space="preserve">Ипостасью Основ Аспект, возжигаемся Синтезом Аспекта в каждом из нас. </w:t>
      </w:r>
    </w:p>
    <w:p w:rsidR="00F2237C" w:rsidRDefault="00F2237C">
      <w:pPr>
        <w:ind w:firstLine="539"/>
        <w:jc w:val="both"/>
        <w:rPr>
          <w:rFonts w:ascii="Times New Roman" w:hAnsi="Times New Roman"/>
          <w:i/>
          <w:sz w:val="24"/>
        </w:rPr>
      </w:pPr>
      <w:r>
        <w:rPr>
          <w:rFonts w:ascii="Times New Roman" w:hAnsi="Times New Roman"/>
          <w:i/>
          <w:sz w:val="24"/>
        </w:rPr>
        <w:t>Мы смогли впитать примерно 30 процентов из того, что должны были впитать, и будем продолжать делать это всю Школу.</w:t>
      </w:r>
    </w:p>
    <w:p w:rsidR="00F2237C" w:rsidRDefault="00F2237C">
      <w:pPr>
        <w:ind w:firstLine="539"/>
        <w:jc w:val="both"/>
        <w:rPr>
          <w:rFonts w:ascii="Times New Roman" w:hAnsi="Times New Roman"/>
          <w:i/>
          <w:sz w:val="24"/>
        </w:rPr>
      </w:pPr>
      <w:r>
        <w:rPr>
          <w:rFonts w:ascii="Times New Roman" w:hAnsi="Times New Roman"/>
          <w:i/>
          <w:sz w:val="24"/>
        </w:rPr>
        <w:t xml:space="preserve">Средний градус по группе, чуть выше, чуть ниже. Ни у кого нет за пятьдесят процентов. Максимум в группе, нас как Глав ИДИВО исключаем, то есть имеется в виду группа учащихся, 47 процентов у одного из вас. И это не обязательно Глава Совета Аспектов. Всё. Это максимум. На 50 процентов никто не вышел. Но молодцы. Он сказал, что вы взяли глубоко. </w:t>
      </w:r>
    </w:p>
    <w:p w:rsidR="00F2237C" w:rsidRDefault="00F2237C">
      <w:pPr>
        <w:ind w:firstLine="539"/>
        <w:jc w:val="both"/>
        <w:rPr>
          <w:rFonts w:ascii="Times New Roman" w:hAnsi="Times New Roman"/>
          <w:i/>
          <w:sz w:val="24"/>
        </w:rPr>
      </w:pPr>
      <w:r>
        <w:rPr>
          <w:rFonts w:ascii="Times New Roman" w:hAnsi="Times New Roman"/>
          <w:i/>
          <w:sz w:val="24"/>
        </w:rPr>
        <w:t>А теперь лично, там в зале просите научить вас быть Аспектом. Вот как сможете, сформулируйте и попросите. Какофонии не будет, там многомерный зал. Каждый из вас будет говорить лично сам с Ипостасью Основ Аспект. Просить быть и стать Аспектом.</w:t>
      </w:r>
    </w:p>
    <w:p w:rsidR="00F2237C" w:rsidRDefault="00F2237C">
      <w:pPr>
        <w:ind w:firstLine="539"/>
        <w:jc w:val="both"/>
        <w:rPr>
          <w:rFonts w:ascii="Times New Roman" w:hAnsi="Times New Roman"/>
          <w:i/>
          <w:sz w:val="24"/>
        </w:rPr>
      </w:pPr>
      <w:r>
        <w:rPr>
          <w:rFonts w:ascii="Times New Roman" w:hAnsi="Times New Roman"/>
          <w:i/>
          <w:sz w:val="24"/>
        </w:rPr>
        <w:t>Вот теперь личный контакт с вами установлен. Почувствуйте. Не командно здесь, он лично на вас фиксируется. С каждым лично идёт фиксация сейчас. Команда – само собой. Проживите личный контакт с Ипостасью Основ. У Аспекта очень важно лично прожить это, чтобы вы лично проживали, что вы с ним. Смотрите: два в одном. Вы и Ипостась Основ Аспект. Изначальный Аспект. Вы и Изначальный Аспект. Два в одном. Выражаете Отца собою. Без шуток. Проживите лично, что вы вместе с Изначальным Аспектом выражаете Изначально Вышестоящего Отца собою. Сейчас в зале. С ним.</w:t>
      </w:r>
    </w:p>
    <w:p w:rsidR="00F2237C" w:rsidRDefault="00F2237C">
      <w:pPr>
        <w:ind w:firstLine="539"/>
        <w:jc w:val="both"/>
        <w:rPr>
          <w:rFonts w:ascii="Times New Roman" w:hAnsi="Times New Roman"/>
          <w:i/>
          <w:sz w:val="24"/>
        </w:rPr>
      </w:pPr>
      <w:r>
        <w:rPr>
          <w:rFonts w:ascii="Times New Roman" w:hAnsi="Times New Roman"/>
          <w:i/>
          <w:sz w:val="24"/>
        </w:rPr>
        <w:t xml:space="preserve">И возжигаемся цельностью этого Дао с Изначальным Аспектом. </w:t>
      </w:r>
    </w:p>
    <w:p w:rsidR="00F2237C" w:rsidRDefault="00F2237C">
      <w:pPr>
        <w:ind w:firstLine="539"/>
        <w:jc w:val="both"/>
        <w:rPr>
          <w:rFonts w:ascii="Times New Roman" w:hAnsi="Times New Roman"/>
          <w:i/>
          <w:sz w:val="24"/>
        </w:rPr>
      </w:pPr>
      <w:r>
        <w:rPr>
          <w:rFonts w:ascii="Times New Roman" w:hAnsi="Times New Roman"/>
          <w:i/>
          <w:sz w:val="24"/>
        </w:rPr>
        <w:t xml:space="preserve">Есть. Это Дао сложилось, почувствуйте иное выражение Аспекта. Это не единство, это цельность с ним. </w:t>
      </w:r>
    </w:p>
    <w:p w:rsidR="00F2237C" w:rsidRDefault="00F2237C">
      <w:pPr>
        <w:ind w:firstLine="539"/>
        <w:jc w:val="both"/>
        <w:rPr>
          <w:rFonts w:ascii="Times New Roman" w:hAnsi="Times New Roman"/>
          <w:i/>
          <w:sz w:val="24"/>
        </w:rPr>
      </w:pPr>
      <w:r>
        <w:rPr>
          <w:rFonts w:ascii="Times New Roman" w:hAnsi="Times New Roman"/>
          <w:i/>
          <w:sz w:val="24"/>
        </w:rPr>
        <w:t>И вот только теперь мы синтезируемся с Изначально Вышестоящим Отцом, переходим в зал Изначально Вышестоящего Отца 256-ти Изначально Проявленно явленно в цельности с Изначальным Аспектом, максимальным выражением аспектности каждого из нас, синтезируемся с Хум Изначально Вышестоящего Отца, стяжаем Синтез Аспекта Изначально Вышестоящего Отца каждым из нас Изначально Вышестоящим Отцом. И, возжигаясь Синтезом Аспекта Изначально Вышестоящего Отца, просим преобразить каждого из нас и синтез нас на явление Аспекта Изначально Вышестоящего Отца собою. И синтезируемся с Изначально Вышестоящим Отцом как Аспектом, заполняясь аспектностью Изначально Вышестоящего Отца собою. Это ещё один вид Огня Аспекта. И, синтезируясь с Изначально Вышестоящим Отцом, стяжаем фрагмент Огня Аспекта Изначально Вышестоящего Отца. Прямой кусочек Огня, фрагмент, чистый настоящий Огонь Аспекта каждым из нас. Фиксируем его в Хум каждого из нас. И перед Отцом вспыхиваем этим Огнём Аспекта, этим фрагментом Огня, он не расходится по телу, он остаётся в центре, как фрагмент, но от него сильные эманации по всему вашему телу там, в зале и здесь. Он буквально перерабатывает весь Огонь Аспекта предыдущий и создаёт вам новую аспектность.</w:t>
      </w:r>
    </w:p>
    <w:p w:rsidR="00F2237C" w:rsidRDefault="00F2237C">
      <w:pPr>
        <w:ind w:firstLine="539"/>
        <w:jc w:val="both"/>
        <w:rPr>
          <w:rFonts w:ascii="Times New Roman" w:hAnsi="Times New Roman"/>
          <w:i/>
          <w:sz w:val="24"/>
        </w:rPr>
      </w:pPr>
      <w:r>
        <w:rPr>
          <w:rFonts w:ascii="Times New Roman" w:hAnsi="Times New Roman"/>
          <w:i/>
          <w:sz w:val="24"/>
        </w:rPr>
        <w:t>Благодарим Изначально Вышестоящего Отца, благодарим Ипостась Основ Изначальный Аспект, благодарим Изначальных Владык Кут Хуми Фаинь.</w:t>
      </w:r>
    </w:p>
    <w:p w:rsidR="00F2237C" w:rsidRDefault="00F2237C">
      <w:pPr>
        <w:ind w:firstLine="539"/>
        <w:jc w:val="both"/>
        <w:rPr>
          <w:rFonts w:ascii="Times New Roman" w:hAnsi="Times New Roman"/>
          <w:i/>
          <w:sz w:val="24"/>
        </w:rPr>
      </w:pPr>
      <w:r>
        <w:rPr>
          <w:rFonts w:ascii="Times New Roman" w:hAnsi="Times New Roman"/>
          <w:i/>
          <w:sz w:val="24"/>
        </w:rPr>
        <w:t>Возвращаемся в физическое присутствие в данный зал. И эманируем всю аспектность в ИДИВО только. И в ИДИВО</w:t>
      </w:r>
      <w:r>
        <w:rPr>
          <w:rFonts w:ascii="Times New Roman" w:hAnsi="Times New Roman"/>
          <w:sz w:val="24"/>
        </w:rPr>
        <w:t xml:space="preserve"> </w:t>
      </w:r>
      <w:r>
        <w:rPr>
          <w:rFonts w:ascii="Times New Roman" w:hAnsi="Times New Roman"/>
          <w:i/>
          <w:sz w:val="24"/>
        </w:rPr>
        <w:t>каждого. И выходим из практики. Аминь.</w:t>
      </w:r>
    </w:p>
    <w:p w:rsidR="00F2237C" w:rsidRDefault="00F2237C">
      <w:pPr>
        <w:ind w:firstLine="539"/>
        <w:jc w:val="both"/>
        <w:rPr>
          <w:rFonts w:ascii="Times New Roman" w:hAnsi="Times New Roman"/>
          <w:sz w:val="24"/>
        </w:rPr>
      </w:pPr>
    </w:p>
    <w:p w:rsidR="00F2237C" w:rsidRDefault="00F2237C">
      <w:pPr>
        <w:ind w:firstLine="540"/>
        <w:jc w:val="center"/>
        <w:rPr>
          <w:rFonts w:ascii="Times New Roman" w:hAnsi="Times New Roman"/>
          <w:b/>
          <w:sz w:val="24"/>
        </w:rPr>
      </w:pPr>
      <w:r>
        <w:rPr>
          <w:rFonts w:ascii="Times New Roman" w:hAnsi="Times New Roman"/>
          <w:b/>
          <w:sz w:val="24"/>
        </w:rPr>
        <w:t>Комментарий, выявленных во время практики проблем.</w:t>
      </w:r>
    </w:p>
    <w:p w:rsidR="00F2237C" w:rsidRDefault="00F2237C">
      <w:pPr>
        <w:ind w:firstLine="540"/>
        <w:jc w:val="center"/>
        <w:rPr>
          <w:rFonts w:ascii="Times New Roman" w:hAnsi="Times New Roman"/>
          <w:b/>
          <w:sz w:val="24"/>
        </w:rPr>
      </w:pPr>
    </w:p>
    <w:p w:rsidR="00F2237C" w:rsidRDefault="00F2237C">
      <w:pPr>
        <w:ind w:firstLine="540"/>
        <w:jc w:val="both"/>
        <w:rPr>
          <w:rFonts w:ascii="Times New Roman" w:hAnsi="Times New Roman"/>
          <w:sz w:val="24"/>
        </w:rPr>
      </w:pPr>
      <w:r>
        <w:rPr>
          <w:rFonts w:ascii="Times New Roman" w:hAnsi="Times New Roman"/>
          <w:sz w:val="24"/>
        </w:rPr>
        <w:t>Ну, вот так. Сейчас мы повторим эти этапы, чтоб вы их записали и тренировались. Вы… я тут по именам… Ты доходишь только до Ипостаси. То есть ты Аспекта берёшь как Огонь, но за Ипостась ты зайти не можешь. Подумай, почему. Обратись к Владыке, ну, там, ночью.</w:t>
      </w:r>
    </w:p>
    <w:p w:rsidR="00F2237C" w:rsidRDefault="00F2237C">
      <w:pPr>
        <w:ind w:firstLine="540"/>
        <w:jc w:val="both"/>
        <w:rPr>
          <w:rFonts w:ascii="Times New Roman" w:hAnsi="Times New Roman"/>
          <w:sz w:val="24"/>
        </w:rPr>
      </w:pPr>
      <w:r>
        <w:rPr>
          <w:rFonts w:ascii="Times New Roman" w:hAnsi="Times New Roman"/>
          <w:sz w:val="24"/>
        </w:rPr>
        <w:t>Вы Аспекта берёте. То есть вы хорошо берёте Аспекта. Вы же Сотрудник?</w:t>
      </w:r>
    </w:p>
    <w:p w:rsidR="00F2237C" w:rsidRDefault="00F2237C">
      <w:pPr>
        <w:ind w:firstLine="540"/>
        <w:jc w:val="both"/>
        <w:rPr>
          <w:rFonts w:ascii="Times New Roman" w:hAnsi="Times New Roman"/>
          <w:i/>
          <w:sz w:val="24"/>
        </w:rPr>
      </w:pPr>
      <w:r>
        <w:rPr>
          <w:rFonts w:ascii="Times New Roman" w:hAnsi="Times New Roman"/>
          <w:i/>
          <w:sz w:val="24"/>
        </w:rPr>
        <w:t>-Да.</w:t>
      </w:r>
    </w:p>
    <w:p w:rsidR="00F2237C" w:rsidRDefault="00F2237C">
      <w:pPr>
        <w:ind w:firstLine="540"/>
        <w:jc w:val="both"/>
        <w:rPr>
          <w:rFonts w:ascii="Times New Roman" w:hAnsi="Times New Roman"/>
          <w:sz w:val="24"/>
        </w:rPr>
      </w:pPr>
      <w:r>
        <w:rPr>
          <w:rFonts w:ascii="Times New Roman" w:hAnsi="Times New Roman"/>
          <w:sz w:val="24"/>
        </w:rPr>
        <w:t xml:space="preserve"> Вы хорошо берёте Аспекта, вы можете стать Аспектом. Вы с трудом выходите из Сотрудника. То есть то, что вы берёте Огонь – это одно. Вы не можете преодолеть в себе Сотрудника почему-то. Поднимаетесь и уходите. Аспектный Огонь вам дают. </w:t>
      </w:r>
    </w:p>
    <w:p w:rsidR="00F2237C" w:rsidRDefault="00F2237C">
      <w:pPr>
        <w:ind w:firstLine="540"/>
        <w:jc w:val="both"/>
        <w:rPr>
          <w:rFonts w:ascii="Times New Roman" w:hAnsi="Times New Roman"/>
          <w:sz w:val="24"/>
        </w:rPr>
      </w:pPr>
      <w:r>
        <w:rPr>
          <w:rFonts w:ascii="Times New Roman" w:hAnsi="Times New Roman"/>
          <w:sz w:val="24"/>
        </w:rPr>
        <w:t xml:space="preserve">Понимаете? Вам всем дают Аспектный Огонь, вопрос ракурса. Я могу брать Аспектный Огонь ракурсом Сотрудника и готовиться быть Аспектом, а могу брать напрямую Аспектный Огонь, взять. А могу брать тот же самый Огонь и оставаться, там, Ипостасью. И многие дотягивают до Ипостаси, а до Аспекта не дотягивают, я имею в виду, по Статусу, по служебному Статусу. </w:t>
      </w:r>
    </w:p>
    <w:p w:rsidR="00F2237C" w:rsidRDefault="00F2237C">
      <w:pPr>
        <w:ind w:firstLine="540"/>
        <w:jc w:val="both"/>
        <w:rPr>
          <w:rFonts w:ascii="Times New Roman" w:hAnsi="Times New Roman"/>
          <w:sz w:val="24"/>
        </w:rPr>
      </w:pPr>
      <w:r>
        <w:rPr>
          <w:rFonts w:ascii="Times New Roman" w:hAnsi="Times New Roman"/>
          <w:sz w:val="24"/>
        </w:rPr>
        <w:t xml:space="preserve">Я думаю, тут всё понятно. Понятно, да, к чему? Вы или не даёте себе выбиться, или внутри как-то вот зажаты, грузны, я бы сказал, вы не можете внутренне расслабиться на Аспекта, переключиться с Сотрудника. Не по должности – по Статусу. Понимаете? </w:t>
      </w:r>
    </w:p>
    <w:p w:rsidR="00F2237C" w:rsidRDefault="00F2237C">
      <w:pPr>
        <w:ind w:firstLine="540"/>
        <w:jc w:val="both"/>
        <w:rPr>
          <w:rFonts w:ascii="Times New Roman" w:hAnsi="Times New Roman"/>
          <w:sz w:val="24"/>
        </w:rPr>
      </w:pPr>
      <w:r>
        <w:rPr>
          <w:rFonts w:ascii="Times New Roman" w:hAnsi="Times New Roman"/>
          <w:sz w:val="24"/>
        </w:rPr>
        <w:t>Можете вспомнить, что Сотрудник – это у нас Ментал, нет, даже Астрал. Ипостась – это Ментал. Аспект – это пятый горизонт, да? Соответственно, вы не можете перейти с третьего на пятый горизонт. Что вас там мучает изнутри? Не лично, а может быть, и лично. Может быть, служебно. Астральное? От чего вы не можете оторваться. Сотрудник. Понятно, да? То же самое ментальное, головняк. Вы его туда не пускаете дальше.</w:t>
      </w:r>
    </w:p>
    <w:p w:rsidR="00F2237C" w:rsidRDefault="00F2237C">
      <w:pPr>
        <w:ind w:firstLine="540"/>
        <w:jc w:val="both"/>
        <w:rPr>
          <w:rFonts w:ascii="Times New Roman" w:hAnsi="Times New Roman"/>
          <w:sz w:val="24"/>
        </w:rPr>
      </w:pPr>
      <w:r>
        <w:rPr>
          <w:rFonts w:ascii="Times New Roman" w:hAnsi="Times New Roman"/>
          <w:i/>
          <w:sz w:val="24"/>
        </w:rPr>
        <w:t>– Веры мало</w:t>
      </w:r>
      <w:r>
        <w:rPr>
          <w:rFonts w:ascii="Times New Roman" w:hAnsi="Times New Roman"/>
          <w:sz w:val="24"/>
        </w:rPr>
        <w:t>.</w:t>
      </w:r>
    </w:p>
    <w:p w:rsidR="00F2237C" w:rsidRDefault="00F2237C">
      <w:pPr>
        <w:ind w:firstLine="540"/>
        <w:jc w:val="both"/>
        <w:rPr>
          <w:rFonts w:ascii="Times New Roman" w:hAnsi="Times New Roman"/>
          <w:sz w:val="24"/>
        </w:rPr>
      </w:pPr>
      <w:r>
        <w:rPr>
          <w:rFonts w:ascii="Times New Roman" w:hAnsi="Times New Roman"/>
          <w:sz w:val="24"/>
        </w:rPr>
        <w:t>Это твоя проблема. Ты не мне оценку давай. Я вам подсказываю, чтоб вы дошли до Аспекта. Значит, за ночь накопи. Знаешь такой ответ? И чтоб завтра была. Я могу так же тебе ответить. Чтоб завтра была. Сегодня забыла дома? Завтра с Верой чтоб вернулась. И голову не забывай. Ну, что я тебе могу сказать еще? Понятно, да?</w:t>
      </w:r>
    </w:p>
    <w:p w:rsidR="00F2237C" w:rsidRDefault="00F2237C">
      <w:pPr>
        <w:ind w:firstLine="540"/>
        <w:jc w:val="both"/>
        <w:rPr>
          <w:rFonts w:ascii="Times New Roman" w:hAnsi="Times New Roman"/>
          <w:sz w:val="24"/>
        </w:rPr>
      </w:pPr>
      <w:r>
        <w:rPr>
          <w:rFonts w:ascii="Times New Roman" w:hAnsi="Times New Roman"/>
          <w:sz w:val="24"/>
        </w:rPr>
        <w:t>Ну, все остальные как могли брали Огонь, но подводить итоги мы будем только завтра. Сейчас это так, вот, первый шаг. Он сразу высокий шаг, чтобы вы вошли в аспектность, и мы работали.</w:t>
      </w:r>
    </w:p>
    <w:p w:rsidR="00F2237C" w:rsidRDefault="00F2237C">
      <w:pPr>
        <w:ind w:firstLine="540"/>
        <w:jc w:val="both"/>
        <w:rPr>
          <w:rFonts w:ascii="Times New Roman" w:hAnsi="Times New Roman"/>
          <w:sz w:val="24"/>
        </w:rPr>
      </w:pPr>
      <w:r>
        <w:rPr>
          <w:rFonts w:ascii="Times New Roman" w:hAnsi="Times New Roman"/>
          <w:sz w:val="24"/>
        </w:rPr>
        <w:t>Значит, первая ваша проблема – неумение расслабляться, как Аспект. Давайте так: есть релаксация человеческая, она тоже должна быть, есть релаксация ученическая, она тоже должна быть. Есть релаксация Ведущего, Сотрудника, Ипостаси, Аспекта. Шесть видов релаксации, расслабления.</w:t>
      </w:r>
    </w:p>
    <w:p w:rsidR="00F2237C" w:rsidRDefault="00F2237C">
      <w:pPr>
        <w:ind w:firstLine="540"/>
        <w:jc w:val="both"/>
        <w:rPr>
          <w:rFonts w:ascii="Times New Roman" w:hAnsi="Times New Roman"/>
          <w:sz w:val="24"/>
        </w:rPr>
      </w:pPr>
      <w:r>
        <w:rPr>
          <w:rFonts w:ascii="Times New Roman" w:hAnsi="Times New Roman"/>
          <w:sz w:val="24"/>
        </w:rPr>
        <w:t xml:space="preserve">Мы вас вводили с Владыкой Кут Хуми в расслабление Аспекта. Как-то вы пытались расслабиться, но вот до этого шестого уровня, естественно, вы не доносите. Вы больше смотрели по-человечески. Ну, чуть-чуть по-ученически. С точки зрения ученика – ну, посвящение Аспекта срабатывало. Понятно. Поэтому мы и не могли глубоко взять релаксацию. </w:t>
      </w:r>
    </w:p>
    <w:p w:rsidR="00F2237C" w:rsidRDefault="00F2237C">
      <w:pPr>
        <w:ind w:firstLine="540"/>
        <w:jc w:val="both"/>
        <w:rPr>
          <w:rFonts w:ascii="Times New Roman" w:hAnsi="Times New Roman"/>
          <w:sz w:val="24"/>
        </w:rPr>
      </w:pPr>
      <w:r>
        <w:rPr>
          <w:rFonts w:ascii="Times New Roman" w:hAnsi="Times New Roman"/>
          <w:sz w:val="24"/>
        </w:rPr>
        <w:t xml:space="preserve">Я понимаю, что на физике это звучит немного странновато: что значит релаксация Аспекта? А вот то и значит. Вот все состояния ваши аспектные, весь ваш Огонь аспектный, весь ваш Дух аспектный, Свет аспектный. И Дух, и Свет есть аспектные. Должны расслабиться. </w:t>
      </w:r>
    </w:p>
    <w:p w:rsidR="00F2237C" w:rsidRDefault="00F2237C">
      <w:pPr>
        <w:ind w:firstLine="540"/>
        <w:jc w:val="both"/>
        <w:rPr>
          <w:rFonts w:ascii="Times New Roman" w:hAnsi="Times New Roman"/>
          <w:sz w:val="24"/>
        </w:rPr>
      </w:pPr>
      <w:r>
        <w:rPr>
          <w:rFonts w:ascii="Times New Roman" w:hAnsi="Times New Roman"/>
          <w:sz w:val="24"/>
        </w:rPr>
        <w:t>Это не состояние даже. Потому, что состояние – это вообще,  вот, ну, как состояние сознания. Это все Части ракурсом Аспекта. Вот, насыщены каким-то Огнём аспектно. Должны расслабиться. Сейчас вы меня поняли, но я не мог пред Владыкой это объяснять. Я просил вас расслабиться максимально. Мы смотрели, что мы никогда не просили так расслабляться, ни на одной Школе. Ну, должна же Школа что-то новое внести нам. Вот. Расслабиться Аспектом. Всё. Хотели новое – начинаем. Начинаем.</w:t>
      </w:r>
    </w:p>
    <w:p w:rsidR="00F2237C" w:rsidRDefault="00F2237C">
      <w:pPr>
        <w:ind w:firstLine="540"/>
        <w:jc w:val="both"/>
        <w:rPr>
          <w:rFonts w:ascii="Times New Roman" w:hAnsi="Times New Roman"/>
          <w:sz w:val="24"/>
        </w:rPr>
      </w:pPr>
      <w:r>
        <w:rPr>
          <w:rFonts w:ascii="Times New Roman" w:hAnsi="Times New Roman"/>
          <w:sz w:val="24"/>
        </w:rPr>
        <w:t xml:space="preserve">В принципе, нам сейчас дали пять видов нового одной практикой. Поэтому вы должны сейчас это осмыслить. Поэтому надо тренироваться. Знаете, как? Вот, утром зарядочку делаете, если делаете, да, это тренировочка тела. Но в любой зарядочке, если есть – йога, в конце надо расслабиться. Обязательно, чтоб тело усвоило зарядку. А не идти напряжённым. Ну, или вообще учиться релаксировать. </w:t>
      </w:r>
    </w:p>
    <w:p w:rsidR="00F2237C" w:rsidRDefault="00F2237C">
      <w:pPr>
        <w:ind w:firstLine="540"/>
        <w:jc w:val="both"/>
        <w:rPr>
          <w:rFonts w:ascii="Times New Roman" w:hAnsi="Times New Roman"/>
          <w:sz w:val="24"/>
        </w:rPr>
      </w:pPr>
      <w:r>
        <w:rPr>
          <w:rFonts w:ascii="Times New Roman" w:hAnsi="Times New Roman"/>
          <w:sz w:val="24"/>
        </w:rPr>
        <w:t xml:space="preserve">Вам, вот, у вас тело чуть трусится. Проблема в чём: у вас ноги заблокированы. Да. У вас ноги заблокированы. Смотреть бесполезно, они заблокированы. И вы выпускаете психическую энергию вот сюда, а она должна уходить через ноги. Поэтому такое состояние. Как только у вас повышается этот фон, у вас всё усиляется. И проблема, даже если вы будете расслабляться, вам надо ноги освободить. Убрать блоки с ног. У нас есть разные методики и практики, которые открывают ноги. Мы, правда, их очень давно делали на Синтезах. Ну, поищите у других специалистов. Просто ноги должны быть открыты, чтоб энергия текла по ногам. А она у вас из груди идёт наружу, и возникает вот это состояние. И вы не знаете, что с ним делать. Даже медицинские проблемы, любые, они не доводят до этого состояния. Это проблема зашлакованности энергетической ног, которая не пропускает энергию вниз в землю, а отдаёт её вовне, и тогда человек или на практике начинает вибрировать, та же Психодинамика, или по жизни у него состояние вот такого вибрационного фона периодического, как только избыток энергии накапливается. Любой, это не обязательно психической. Мысленной энергии, силы какой-нибудь накапливается. И он начинает трястись, чтобы это эманировало. Потому что естественно она уходит через ноги. </w:t>
      </w:r>
    </w:p>
    <w:p w:rsidR="00F2237C" w:rsidRDefault="00F2237C">
      <w:pPr>
        <w:ind w:firstLine="540"/>
        <w:jc w:val="both"/>
        <w:rPr>
          <w:rFonts w:ascii="Times New Roman" w:hAnsi="Times New Roman"/>
          <w:sz w:val="24"/>
        </w:rPr>
      </w:pPr>
      <w:r>
        <w:rPr>
          <w:rFonts w:ascii="Times New Roman" w:hAnsi="Times New Roman"/>
          <w:sz w:val="24"/>
        </w:rPr>
        <w:t>Человек – вообще проводник, он должен естественно выводить всё через ноги. Как только это нарушается, возникает  вот состояние тремора телесного в любом варианте. Для здоровых людей повибрировать полезно. Для зашлакованных ногами – это блокиратор. Понимаете? И вы должны ноги, не знаю, как, думать, как вот отшлакировать, расслабить. Это не физически. Я к тому, что даже если на физике есть проблемы с ногами, всё начинается с энергетики. Это вам. Поэтому вам расслабляться надо учиться ещё и телесно. Ногами. Потом аспектно чтоб дошло туда. Я не гарантирую, что на этом тряска закончится, но без снятия проблемы стоп вообще нельзя оттестировать, что с вами происходит. Поняла? То есть это аксиома такая, таких работ.</w:t>
      </w:r>
    </w:p>
    <w:p w:rsidR="00F2237C" w:rsidRDefault="00F2237C">
      <w:pPr>
        <w:ind w:firstLine="540"/>
        <w:jc w:val="both"/>
        <w:rPr>
          <w:rFonts w:ascii="Times New Roman" w:hAnsi="Times New Roman"/>
          <w:sz w:val="24"/>
        </w:rPr>
      </w:pPr>
      <w:r>
        <w:rPr>
          <w:rFonts w:ascii="Times New Roman" w:hAnsi="Times New Roman"/>
          <w:sz w:val="24"/>
        </w:rPr>
        <w:t xml:space="preserve">Итак, </w:t>
      </w:r>
      <w:r>
        <w:rPr>
          <w:rFonts w:ascii="Times New Roman" w:hAnsi="Times New Roman"/>
          <w:b/>
          <w:sz w:val="24"/>
        </w:rPr>
        <w:t>первое – это релаксация Аспекта</w:t>
      </w:r>
      <w:r>
        <w:rPr>
          <w:rFonts w:ascii="Times New Roman" w:hAnsi="Times New Roman"/>
          <w:sz w:val="24"/>
        </w:rPr>
        <w:t>.</w:t>
      </w:r>
    </w:p>
    <w:p w:rsidR="00F2237C" w:rsidRDefault="00F2237C">
      <w:pPr>
        <w:ind w:firstLine="540"/>
        <w:jc w:val="both"/>
        <w:rPr>
          <w:rFonts w:ascii="Times New Roman" w:hAnsi="Times New Roman"/>
          <w:sz w:val="24"/>
        </w:rPr>
      </w:pPr>
    </w:p>
    <w:p w:rsidR="00F2237C" w:rsidRDefault="00F2237C">
      <w:pPr>
        <w:ind w:firstLine="540"/>
        <w:jc w:val="center"/>
        <w:rPr>
          <w:rFonts w:ascii="Times New Roman" w:hAnsi="Times New Roman"/>
          <w:sz w:val="24"/>
        </w:rPr>
      </w:pPr>
      <w:r>
        <w:rPr>
          <w:rFonts w:ascii="Times New Roman" w:hAnsi="Times New Roman"/>
          <w:b/>
          <w:sz w:val="24"/>
        </w:rPr>
        <w:t>Каким Владыкам должны быть аспектны</w:t>
      </w:r>
      <w:r>
        <w:rPr>
          <w:rFonts w:ascii="Times New Roman" w:hAnsi="Times New Roman"/>
          <w:sz w:val="24"/>
        </w:rPr>
        <w:t>?</w:t>
      </w:r>
    </w:p>
    <w:p w:rsidR="00F2237C" w:rsidRDefault="00F2237C">
      <w:pPr>
        <w:ind w:firstLine="540"/>
        <w:jc w:val="center"/>
        <w:rPr>
          <w:rFonts w:ascii="Times New Roman" w:hAnsi="Times New Roman"/>
          <w:sz w:val="24"/>
        </w:rPr>
      </w:pPr>
    </w:p>
    <w:p w:rsidR="00F2237C" w:rsidRDefault="00F2237C">
      <w:pPr>
        <w:ind w:firstLine="540"/>
        <w:jc w:val="both"/>
        <w:rPr>
          <w:rFonts w:ascii="Times New Roman" w:hAnsi="Times New Roman"/>
          <w:sz w:val="24"/>
        </w:rPr>
      </w:pPr>
      <w:r>
        <w:rPr>
          <w:rFonts w:ascii="Times New Roman" w:hAnsi="Times New Roman"/>
          <w:b/>
          <w:sz w:val="24"/>
        </w:rPr>
        <w:t>Второе</w:t>
      </w:r>
      <w:r>
        <w:rPr>
          <w:rFonts w:ascii="Times New Roman" w:hAnsi="Times New Roman"/>
          <w:sz w:val="24"/>
        </w:rPr>
        <w:t xml:space="preserve">. Скажите мне, пожалуйста, господа служащие, </w:t>
      </w:r>
      <w:r>
        <w:rPr>
          <w:rFonts w:ascii="Times New Roman" w:hAnsi="Times New Roman"/>
          <w:b/>
          <w:sz w:val="24"/>
        </w:rPr>
        <w:t>каким Владыкам вы, в первую очередь, вы должны быть аспектны</w:t>
      </w:r>
      <w:r>
        <w:rPr>
          <w:rFonts w:ascii="Times New Roman" w:hAnsi="Times New Roman"/>
          <w:sz w:val="24"/>
        </w:rPr>
        <w:t xml:space="preserve">? </w:t>
      </w:r>
    </w:p>
    <w:p w:rsidR="00F2237C" w:rsidRDefault="00F2237C">
      <w:pPr>
        <w:ind w:firstLine="540"/>
        <w:jc w:val="both"/>
        <w:rPr>
          <w:rFonts w:ascii="Times New Roman" w:hAnsi="Times New Roman"/>
          <w:i/>
          <w:sz w:val="24"/>
        </w:rPr>
      </w:pPr>
      <w:r>
        <w:rPr>
          <w:rFonts w:ascii="Times New Roman" w:hAnsi="Times New Roman"/>
          <w:i/>
          <w:sz w:val="24"/>
        </w:rPr>
        <w:t>– Ну, как же…Кут Хуми</w:t>
      </w:r>
    </w:p>
    <w:p w:rsidR="00F2237C" w:rsidRDefault="00F2237C">
      <w:pPr>
        <w:ind w:firstLine="540"/>
        <w:jc w:val="both"/>
        <w:rPr>
          <w:rFonts w:ascii="Times New Roman" w:hAnsi="Times New Roman"/>
          <w:sz w:val="24"/>
        </w:rPr>
      </w:pPr>
      <w:r>
        <w:rPr>
          <w:rFonts w:ascii="Times New Roman" w:hAnsi="Times New Roman"/>
          <w:sz w:val="24"/>
        </w:rPr>
        <w:t xml:space="preserve">Поэтому вы стали Аспектом, по проживанию. Два-три человека, я не знал, кто в зале, два-три человека, я нас не трогаю, на Кут Хуми реагировали как Аспект. Все остальные реагировали вообще, что это внутри. Вы все служите у Кут Хуми Фаинь. Юсеф Она – это Владыки вашего служения. Это как поручение от Кут Хуми Фаинь служить там, в ДИВО такого-то Проявления. Понимаете? Ведущие вас Владыки Кут Хуми Фаинь, ну, потому что мы все служим в ИДИВО с вами. А значит, в первую очередь вы аспектность должны проявить к Владыкам, ведущим вас. Понятно, да, о чём? В ИДИВО. Вопрос. Где оно? </w:t>
      </w:r>
    </w:p>
    <w:p w:rsidR="00F2237C" w:rsidRDefault="00F2237C">
      <w:pPr>
        <w:ind w:firstLine="540"/>
        <w:jc w:val="both"/>
        <w:rPr>
          <w:rFonts w:ascii="Times New Roman" w:hAnsi="Times New Roman"/>
          <w:sz w:val="24"/>
        </w:rPr>
      </w:pPr>
      <w:r>
        <w:rPr>
          <w:rFonts w:ascii="Times New Roman" w:hAnsi="Times New Roman"/>
          <w:sz w:val="24"/>
        </w:rPr>
        <w:t xml:space="preserve">Знаешь, что, мы с тобой, по-моему, на этом уже пересекались. Ты мне сейчас сдашь телефон, отключи его полностью. И до конца Школы. Он вот здесь рядышком полежит. Давай, давай. Не-не-не. Вот сюда. Вот в эту сторону. Ты его отключила? Или я его отключу. Прям, вот, авиарежим или полное выключение. Тотальный «отвобождён». Не выключила. О! Как у меня телефон. Автономный режим. Раз. Да. И о’кей. О’кей, я тебе сказал. Два. У меня такой же был. Это на спецхран. И пусть лежит до конца Школы. </w:t>
      </w:r>
    </w:p>
    <w:p w:rsidR="00F2237C" w:rsidRDefault="00F2237C">
      <w:pPr>
        <w:ind w:firstLine="540"/>
        <w:jc w:val="both"/>
        <w:rPr>
          <w:rFonts w:ascii="Times New Roman" w:hAnsi="Times New Roman"/>
          <w:sz w:val="24"/>
        </w:rPr>
      </w:pPr>
      <w:r>
        <w:rPr>
          <w:rFonts w:ascii="Times New Roman" w:hAnsi="Times New Roman"/>
          <w:sz w:val="24"/>
        </w:rPr>
        <w:t>Правда, легче сейчас станет. Расслабишься. Знаешь, такое: реклама по телевизору. Телевизор: «Посвяти это время себе!» (</w:t>
      </w:r>
      <w:r>
        <w:rPr>
          <w:rFonts w:ascii="Times New Roman" w:hAnsi="Times New Roman"/>
          <w:i/>
          <w:sz w:val="24"/>
        </w:rPr>
        <w:t>смех</w:t>
      </w:r>
      <w:r>
        <w:rPr>
          <w:rFonts w:ascii="Times New Roman" w:hAnsi="Times New Roman"/>
          <w:sz w:val="24"/>
        </w:rPr>
        <w:t>).</w:t>
      </w:r>
    </w:p>
    <w:p w:rsidR="00F2237C" w:rsidRDefault="00F2237C">
      <w:pPr>
        <w:ind w:firstLine="540"/>
        <w:jc w:val="both"/>
        <w:rPr>
          <w:rFonts w:ascii="Times New Roman" w:hAnsi="Times New Roman"/>
          <w:sz w:val="24"/>
        </w:rPr>
      </w:pPr>
      <w:r>
        <w:rPr>
          <w:rFonts w:ascii="Times New Roman" w:hAnsi="Times New Roman"/>
          <w:sz w:val="24"/>
        </w:rPr>
        <w:t>Поняла меня, да? Поэтому ты не можешь выйти за ментал и дёргаешься как Ипостась. На крючке. А должна быть Аспектом. Вот тут мешает. Я ж тебе сказал: ментал тебе мешает. Это информация. Ментал. Зависимость от окружающей среды. Кто бы там ни был. Тебя нет! У тебя операция Аспекта идёт.</w:t>
      </w:r>
    </w:p>
    <w:p w:rsidR="00F2237C" w:rsidRDefault="00F2237C">
      <w:pPr>
        <w:ind w:firstLine="540"/>
        <w:jc w:val="both"/>
        <w:rPr>
          <w:rFonts w:ascii="Times New Roman" w:hAnsi="Times New Roman"/>
          <w:i/>
          <w:sz w:val="24"/>
        </w:rPr>
      </w:pPr>
      <w:r>
        <w:rPr>
          <w:rFonts w:ascii="Times New Roman" w:hAnsi="Times New Roman"/>
          <w:i/>
          <w:sz w:val="24"/>
        </w:rPr>
        <w:t>(Из зала: – Вскрытие.) (Смех.)</w:t>
      </w:r>
    </w:p>
    <w:p w:rsidR="00F2237C" w:rsidRDefault="00F2237C">
      <w:pPr>
        <w:ind w:firstLine="540"/>
        <w:jc w:val="both"/>
        <w:rPr>
          <w:rFonts w:ascii="Times New Roman" w:hAnsi="Times New Roman"/>
          <w:sz w:val="24"/>
        </w:rPr>
      </w:pPr>
      <w:r>
        <w:rPr>
          <w:rFonts w:ascii="Times New Roman" w:hAnsi="Times New Roman"/>
          <w:sz w:val="24"/>
        </w:rPr>
        <w:t xml:space="preserve">Вскрытие и вложение Аспекта, понимаешь? Всё. Ты на операции. Тебя нельзя трогать. Поняла, да, о чём я? Ну, трепанацию черепа делают, аспектность вводят. Всё! Вот, представь это, и всё. И ты не можешь. Есть же такие ситуации, когда вы не имеете права и не можете с телефоном работать. Вот сейчас та самая ситуация. Чтоб вы погрузились в аспектность. </w:t>
      </w:r>
    </w:p>
    <w:p w:rsidR="00F2237C" w:rsidRDefault="00F2237C">
      <w:pPr>
        <w:ind w:firstLine="540"/>
        <w:jc w:val="both"/>
        <w:rPr>
          <w:rFonts w:ascii="Times New Roman" w:hAnsi="Times New Roman"/>
          <w:sz w:val="24"/>
        </w:rPr>
      </w:pPr>
      <w:r>
        <w:rPr>
          <w:rFonts w:ascii="Times New Roman" w:hAnsi="Times New Roman"/>
          <w:sz w:val="24"/>
        </w:rPr>
        <w:t xml:space="preserve">Поэтому всем, даже если вы сказали, что вы аспектны Кут Хуми Фаинь, вторая задача – наработать эту аспектность. Это вам особо, вот, по вашему вопросу, что вы не проживаете аспектность. Если вы не проживёте аспектность ведущим Владыкам по вашему служению, говорить о существенном проживании Аспектов лично вообще нельзя. </w:t>
      </w:r>
    </w:p>
    <w:p w:rsidR="00F2237C" w:rsidRDefault="00F2237C">
      <w:pPr>
        <w:ind w:firstLine="540"/>
        <w:jc w:val="both"/>
        <w:rPr>
          <w:rFonts w:ascii="Times New Roman" w:hAnsi="Times New Roman"/>
          <w:sz w:val="24"/>
        </w:rPr>
      </w:pPr>
      <w:r>
        <w:rPr>
          <w:rFonts w:ascii="Times New Roman" w:hAnsi="Times New Roman"/>
          <w:sz w:val="24"/>
        </w:rPr>
        <w:t xml:space="preserve">Потому что в пятой расе ученик обязательно выражал Владыку. Слово «выражал Владыку» мы сейчас использовали как «становился Аспектом». Вот «я Есмь Владыка Кут Хуми» – это первая аспектность, которую я наработал в этой жизни, чтоб стать вообще Аспектом. Понятно, у нас когда-то, несколько лет назад, лет десять-пятнадцать, стать Аспектом было очень сложно. И мы использовали это пятирасовое «Я Есмь выражение Владыки». Соответственно, вы Есмь, как дама, выражение Владычицы. Фаинь. Вы меня поняли. </w:t>
      </w:r>
    </w:p>
    <w:p w:rsidR="00F2237C" w:rsidRDefault="00F2237C">
      <w:pPr>
        <w:ind w:firstLine="540"/>
        <w:jc w:val="both"/>
        <w:rPr>
          <w:rFonts w:ascii="Times New Roman" w:hAnsi="Times New Roman"/>
          <w:sz w:val="24"/>
        </w:rPr>
      </w:pPr>
      <w:r>
        <w:rPr>
          <w:rFonts w:ascii="Times New Roman" w:hAnsi="Times New Roman"/>
          <w:sz w:val="24"/>
        </w:rPr>
        <w:t xml:space="preserve">На сколько процентов? У вас глазки просто начали округляться от этого, я сразу понял, на сколько процентов. </w:t>
      </w:r>
    </w:p>
    <w:p w:rsidR="00F2237C" w:rsidRDefault="00F2237C">
      <w:pPr>
        <w:ind w:firstLine="540"/>
        <w:jc w:val="both"/>
        <w:rPr>
          <w:rFonts w:ascii="Times New Roman" w:hAnsi="Times New Roman"/>
          <w:i/>
          <w:sz w:val="24"/>
        </w:rPr>
      </w:pPr>
      <w:r>
        <w:rPr>
          <w:rFonts w:ascii="Times New Roman" w:hAnsi="Times New Roman"/>
          <w:i/>
          <w:sz w:val="24"/>
        </w:rPr>
        <w:t>(Из зала: – На двадцать?) (Смех).</w:t>
      </w:r>
    </w:p>
    <w:p w:rsidR="00F2237C" w:rsidRDefault="00F2237C">
      <w:pPr>
        <w:ind w:firstLine="540"/>
        <w:jc w:val="both"/>
        <w:rPr>
          <w:rFonts w:ascii="Times New Roman" w:hAnsi="Times New Roman"/>
          <w:sz w:val="24"/>
        </w:rPr>
      </w:pPr>
      <w:r>
        <w:rPr>
          <w:rFonts w:ascii="Times New Roman" w:hAnsi="Times New Roman"/>
          <w:sz w:val="24"/>
        </w:rPr>
        <w:t xml:space="preserve">Я не буду комментировать… Главе ИДИВО отправлю Вас, там по-дамски вы разберётесь. </w:t>
      </w:r>
    </w:p>
    <w:p w:rsidR="00F2237C" w:rsidRDefault="00F2237C">
      <w:pPr>
        <w:ind w:firstLine="540"/>
        <w:jc w:val="both"/>
        <w:rPr>
          <w:rFonts w:ascii="Times New Roman" w:hAnsi="Times New Roman"/>
          <w:sz w:val="24"/>
        </w:rPr>
      </w:pPr>
      <w:r>
        <w:rPr>
          <w:rFonts w:ascii="Times New Roman" w:hAnsi="Times New Roman"/>
          <w:sz w:val="24"/>
        </w:rPr>
        <w:t xml:space="preserve">Ты мне всё ответила. Представляешь, ты, вот, ну, двадцать процентов тела… Поняла. А всё остальное у вас мужское? А если там и Владыки нет, то всё остальное – это за кого, если вы как дама на 20 процентов. Я немного шучу, но с точки зрения Аспекта я совершенно прав. Я пытаюсь вас на Аспекта. Ты поняла, о чём я? Я понимаю, что Владычицу выразить сложнее, чем Владыку, мы не привыкли к этому. Я всё понимаю. Но вот такие смыслы. Ты сказала «на двадцать». И подумай, в каком месте это. 20 процентов. Всё. Снизу, не сверху. А что, всё остальное не дама? Не верю. Значит, всё остальное человек просто. Мелковато для Аспекта. Поняла, о чём я? </w:t>
      </w:r>
    </w:p>
    <w:p w:rsidR="00F2237C" w:rsidRDefault="00F2237C">
      <w:pPr>
        <w:ind w:firstLine="540"/>
        <w:jc w:val="both"/>
        <w:rPr>
          <w:rFonts w:ascii="Times New Roman" w:hAnsi="Times New Roman"/>
          <w:sz w:val="24"/>
        </w:rPr>
      </w:pPr>
      <w:r>
        <w:rPr>
          <w:rFonts w:ascii="Times New Roman" w:hAnsi="Times New Roman"/>
          <w:b/>
          <w:sz w:val="24"/>
        </w:rPr>
        <w:t>Дамы, вы вначале аспектны Фаинь</w:t>
      </w:r>
      <w:r>
        <w:rPr>
          <w:rFonts w:ascii="Times New Roman" w:hAnsi="Times New Roman"/>
          <w:sz w:val="24"/>
        </w:rPr>
        <w:t xml:space="preserve">, хоть вешайтесь. Есть дамы, которые с пятой расы привыкли быть аспектной Владыке, и служили на втором Луче, им очень сложно переключиться на Владычицу. Такая проблема есть, я согласен, это у нас привычка,  знаете такая целая расовая привычка. Но у нас в шестой расе и Кут Хуми, и Фаинь. Хотя бы «50 процентов» сказала, ну, там ладно, 50 процентов Владыка, 50 – Владычица. Смысл понятен? Ну, вот нужно быть аспектной и Владычицей, и Владыкой, по 100 процентов на каждого, и в синтезе их. Почему? Тогда вы свою аспектность вырастите в два раза сильнее. Понимаете, вот если аспектен Владычицей на сто, и Владыкой на сто, я стал аспектным в два раза сильнее. Понятно, да? Компактификация силы Аспекта во мне увеличилась. </w:t>
      </w:r>
    </w:p>
    <w:p w:rsidR="00F2237C" w:rsidRDefault="00F2237C">
      <w:pPr>
        <w:ind w:firstLine="540"/>
        <w:jc w:val="both"/>
        <w:rPr>
          <w:rFonts w:ascii="Times New Roman" w:hAnsi="Times New Roman"/>
          <w:b/>
          <w:sz w:val="24"/>
        </w:rPr>
      </w:pPr>
      <w:r>
        <w:rPr>
          <w:rFonts w:ascii="Times New Roman" w:hAnsi="Times New Roman"/>
          <w:sz w:val="24"/>
        </w:rPr>
        <w:t>Это вторая ваша наработка, которую вы должны сделать, и чего я не увидел в зале. Вот, в зале перед Владыками Кут Хуми и Фаинь я этого не увидел. Понятно.</w:t>
      </w:r>
      <w:r>
        <w:rPr>
          <w:rFonts w:ascii="Times New Roman" w:hAnsi="Times New Roman"/>
          <w:b/>
          <w:sz w:val="24"/>
        </w:rPr>
        <w:t xml:space="preserve"> </w:t>
      </w:r>
    </w:p>
    <w:p w:rsidR="00F2237C" w:rsidRDefault="00F2237C">
      <w:pPr>
        <w:ind w:firstLine="540"/>
        <w:jc w:val="both"/>
        <w:rPr>
          <w:rFonts w:ascii="Times New Roman" w:hAnsi="Times New Roman"/>
          <w:b/>
          <w:sz w:val="24"/>
        </w:rPr>
      </w:pPr>
    </w:p>
    <w:p w:rsidR="00F2237C" w:rsidRDefault="00F2237C">
      <w:pPr>
        <w:ind w:firstLine="540"/>
        <w:jc w:val="center"/>
        <w:rPr>
          <w:rFonts w:ascii="Times New Roman" w:hAnsi="Times New Roman"/>
          <w:b/>
          <w:sz w:val="24"/>
        </w:rPr>
      </w:pPr>
      <w:r>
        <w:rPr>
          <w:rFonts w:ascii="Times New Roman" w:hAnsi="Times New Roman"/>
          <w:b/>
          <w:sz w:val="24"/>
        </w:rPr>
        <w:t>Форма Аспекта.</w:t>
      </w: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r>
        <w:rPr>
          <w:rFonts w:ascii="Times New Roman" w:hAnsi="Times New Roman"/>
          <w:b/>
          <w:sz w:val="24"/>
        </w:rPr>
        <w:t>Третья проблема</w:t>
      </w:r>
      <w:r>
        <w:rPr>
          <w:rFonts w:ascii="Times New Roman" w:hAnsi="Times New Roman"/>
          <w:sz w:val="24"/>
        </w:rPr>
        <w:t xml:space="preserve"> – это когда мы уже начали работать с формой, там я уже потребовал релаксацию. </w:t>
      </w:r>
      <w:r>
        <w:rPr>
          <w:rFonts w:ascii="Times New Roman" w:hAnsi="Times New Roman"/>
          <w:b/>
          <w:sz w:val="24"/>
        </w:rPr>
        <w:t>Форма Аспекта.</w:t>
      </w:r>
      <w:r>
        <w:rPr>
          <w:rFonts w:ascii="Times New Roman" w:hAnsi="Times New Roman"/>
          <w:sz w:val="24"/>
        </w:rPr>
        <w:t xml:space="preserve"> </w:t>
      </w:r>
    </w:p>
    <w:p w:rsidR="00F2237C" w:rsidRDefault="00F2237C">
      <w:pPr>
        <w:ind w:firstLine="540"/>
        <w:jc w:val="both"/>
        <w:rPr>
          <w:rFonts w:ascii="Times New Roman" w:hAnsi="Times New Roman"/>
          <w:sz w:val="24"/>
        </w:rPr>
      </w:pPr>
      <w:r>
        <w:rPr>
          <w:rFonts w:ascii="Times New Roman" w:hAnsi="Times New Roman"/>
          <w:sz w:val="24"/>
        </w:rPr>
        <w:t xml:space="preserve">Я при этом сейчас Ведущего Аспекта тестировал на вас, да? С точки зрения Ведущего – это чтобы вы обучались Аспекту. Поэтому там, это форма, тестирующая вашу аспектность. Я не знаю, как вы носили форму, но… вот, пиджак вы чувствуете, а юбку–брюки – нет. То есть у вас аспектность заканчивается на диафрагме. Причём, как мы её там в зале ни продавливали, а там весь зал в Огне аспектности, Оля может вам добавить, если что, но у вас вот где-то вот тут… Я уже даже о пиджаке, о блузке сказал, ниже я даже и не пытался, там ни туфли, ничего подсказать вам, потому что вы там ноги-то почувствуете, но ноги будут не аспектные, а, ну, какие получатся. Там, человеческие, Ведущего, Ученика. Но не аспектные, понимаете? Не шестого вида Жизни. Смысл понятен? </w:t>
      </w:r>
    </w:p>
    <w:p w:rsidR="00F2237C" w:rsidRDefault="00F2237C">
      <w:pPr>
        <w:ind w:firstLine="540"/>
        <w:jc w:val="both"/>
        <w:rPr>
          <w:rFonts w:ascii="Times New Roman" w:hAnsi="Times New Roman"/>
          <w:sz w:val="24"/>
        </w:rPr>
      </w:pPr>
      <w:r>
        <w:rPr>
          <w:rFonts w:ascii="Times New Roman" w:hAnsi="Times New Roman"/>
          <w:sz w:val="24"/>
        </w:rPr>
        <w:t>И вот я начал требовать, чтоб вы форму проживали, думая: «пройдёт». Ниже пупка не прошло. То есть, диафрагма, пупок – это максимум для вас. Аспектность. Поэтому когда вы форму как Аспект носили…</w:t>
      </w:r>
    </w:p>
    <w:p w:rsidR="00F2237C" w:rsidRDefault="00F2237C">
      <w:pPr>
        <w:ind w:firstLine="540"/>
        <w:jc w:val="both"/>
        <w:rPr>
          <w:rFonts w:ascii="Times New Roman" w:hAnsi="Times New Roman"/>
          <w:sz w:val="24"/>
        </w:rPr>
      </w:pPr>
      <w:r>
        <w:rPr>
          <w:rFonts w:ascii="Times New Roman" w:hAnsi="Times New Roman"/>
          <w:sz w:val="24"/>
        </w:rPr>
        <w:t xml:space="preserve">На самом деле, для Аспекта форма – очень важная. Вот, это тот Статус, где очень важна форма. С одной стороны, это центровка Аспекта, а с другой стороны, Аспект, он заполняется периодически Отцом сильнее, чем он может взять. Это задача Аспекта – получить от Отца больше, чем он Есмь. То есть всем другим Статусам будут давать, сколько они могут, а  вот Аспекта могут накалить в два, в десять раз больше, чем он может взять. И чтоб это выдержать, помогает только форма. Если у вас форма плывёт… Плывёт – это когда вы половину чувствуете, половину – нет. Вы такое не выдержите. Соответственно, если Отец решит лично вам дать в два раза больше – из зала выйдут ноги. Или лужа останется. Ну, так, вот, чтоб пошутить. Понятно, да, о чём я? То есть вы не выдержите. </w:t>
      </w:r>
    </w:p>
    <w:p w:rsidR="00F2237C" w:rsidRDefault="00F2237C">
      <w:pPr>
        <w:ind w:firstLine="540"/>
        <w:jc w:val="both"/>
        <w:rPr>
          <w:rFonts w:ascii="Times New Roman" w:hAnsi="Times New Roman"/>
          <w:sz w:val="24"/>
        </w:rPr>
      </w:pPr>
      <w:r>
        <w:rPr>
          <w:rFonts w:ascii="Times New Roman" w:hAnsi="Times New Roman"/>
          <w:sz w:val="24"/>
        </w:rPr>
        <w:t>А форма должна быть везде, причём итог формы – это ваши туфли в зале. Аспект босиком не ходит, вы не дикари. Понятно, да, о чём я? И надо проверять итог формы по туфлям. Женским. Понятно, туфельки там женские. Сандалики для Аспекта – нехорошо. Почему? Через пальцы утечёт аспектность, вы поплавите ноги. Туфли, которые, вот, как лодочка, оформляют. Я не знаю названия туфлей. Которые оформляют носок, оформляют пятку. То есть, дырочек нет. Там форма, она разная. Смысл понятен?</w:t>
      </w:r>
    </w:p>
    <w:p w:rsidR="00F2237C" w:rsidRDefault="00F2237C">
      <w:pPr>
        <w:ind w:firstLine="540"/>
        <w:jc w:val="both"/>
        <w:rPr>
          <w:rFonts w:ascii="Times New Roman" w:hAnsi="Times New Roman"/>
          <w:i/>
          <w:sz w:val="24"/>
        </w:rPr>
      </w:pPr>
      <w:r>
        <w:rPr>
          <w:rFonts w:ascii="Times New Roman" w:hAnsi="Times New Roman"/>
          <w:i/>
          <w:sz w:val="24"/>
        </w:rPr>
        <w:t>(Из зала: – С каблучком?)</w:t>
      </w:r>
    </w:p>
    <w:p w:rsidR="00F2237C" w:rsidRDefault="00F2237C">
      <w:pPr>
        <w:ind w:firstLine="540"/>
        <w:jc w:val="both"/>
        <w:rPr>
          <w:rFonts w:ascii="Times New Roman" w:hAnsi="Times New Roman"/>
          <w:sz w:val="24"/>
        </w:rPr>
      </w:pPr>
      <w:r>
        <w:rPr>
          <w:rFonts w:ascii="Times New Roman" w:hAnsi="Times New Roman"/>
          <w:sz w:val="24"/>
        </w:rPr>
        <w:t>Нет, это не моё. Это к Владычице. С каблучком, без каблучка. Это не важно. Для меня не важно. Мне главное, чтобы вся стопа у вас была в туфле. «Чья туфля?». Ваша туфля. Вот вся стопа. Ну, и так, чтоб удобно было. Для меня это единственное, что я помню, лодочка, вот, в женском. А там это уровень, это туфли, там, босоножки, ну, я не знаю, как они называются. Всё.</w:t>
      </w:r>
    </w:p>
    <w:p w:rsidR="00F2237C" w:rsidRDefault="00F2237C">
      <w:pPr>
        <w:ind w:firstLine="540"/>
        <w:jc w:val="both"/>
        <w:rPr>
          <w:rFonts w:ascii="Times New Roman" w:hAnsi="Times New Roman"/>
          <w:i/>
          <w:sz w:val="24"/>
        </w:rPr>
      </w:pPr>
      <w:r>
        <w:rPr>
          <w:rFonts w:ascii="Times New Roman" w:hAnsi="Times New Roman"/>
          <w:i/>
          <w:sz w:val="24"/>
        </w:rPr>
        <w:t>(Из зала: – Может, балетки?)</w:t>
      </w:r>
    </w:p>
    <w:p w:rsidR="00F2237C" w:rsidRDefault="00F2237C">
      <w:pPr>
        <w:ind w:firstLine="540"/>
        <w:jc w:val="both"/>
        <w:rPr>
          <w:rFonts w:ascii="Times New Roman" w:hAnsi="Times New Roman"/>
          <w:sz w:val="24"/>
        </w:rPr>
      </w:pPr>
      <w:r>
        <w:rPr>
          <w:rFonts w:ascii="Times New Roman" w:hAnsi="Times New Roman"/>
          <w:sz w:val="24"/>
        </w:rPr>
        <w:t>Балетки – это тряпочка.</w:t>
      </w:r>
    </w:p>
    <w:p w:rsidR="00F2237C" w:rsidRDefault="00F2237C">
      <w:pPr>
        <w:ind w:firstLine="540"/>
        <w:jc w:val="both"/>
        <w:rPr>
          <w:rFonts w:ascii="Times New Roman" w:hAnsi="Times New Roman"/>
          <w:i/>
          <w:sz w:val="24"/>
        </w:rPr>
      </w:pPr>
      <w:r>
        <w:rPr>
          <w:rFonts w:ascii="Times New Roman" w:hAnsi="Times New Roman"/>
          <w:i/>
          <w:sz w:val="24"/>
        </w:rPr>
        <w:t>(Из зала:  Есть современные кожаные. Извините.)</w:t>
      </w:r>
    </w:p>
    <w:p w:rsidR="00F2237C" w:rsidRDefault="00F2237C">
      <w:pPr>
        <w:ind w:firstLine="540"/>
        <w:jc w:val="both"/>
        <w:rPr>
          <w:rFonts w:ascii="Times New Roman" w:hAnsi="Times New Roman"/>
          <w:sz w:val="24"/>
        </w:rPr>
      </w:pPr>
      <w:r>
        <w:rPr>
          <w:rFonts w:ascii="Times New Roman" w:hAnsi="Times New Roman"/>
          <w:sz w:val="24"/>
        </w:rPr>
        <w:t>Я артист балета, я вам не советую одевать перед Владыками балетки. Вы будете готовы танцевать, но не ходить. Значит, вместо восхождения вы будете порхать. «Лето красное пропела, оглянуться не успела, как зима катит в глаза». Допорхалась аспектно. Вот, балетки – это для порхающих. У меня были дамы, которые пред Владыкой пытались танцевать в балетках. Выглядело ужасно.</w:t>
      </w:r>
    </w:p>
    <w:p w:rsidR="00F2237C" w:rsidRDefault="00F2237C">
      <w:pPr>
        <w:ind w:firstLine="540"/>
        <w:jc w:val="both"/>
        <w:rPr>
          <w:rFonts w:ascii="Times New Roman" w:hAnsi="Times New Roman"/>
          <w:i/>
          <w:sz w:val="24"/>
        </w:rPr>
      </w:pPr>
      <w:r>
        <w:rPr>
          <w:rFonts w:ascii="Times New Roman" w:hAnsi="Times New Roman"/>
          <w:i/>
          <w:sz w:val="24"/>
        </w:rPr>
        <w:t xml:space="preserve">(Из зала: – Даже в «пачках».) </w:t>
      </w:r>
    </w:p>
    <w:p w:rsidR="00F2237C" w:rsidRDefault="00F2237C">
      <w:pPr>
        <w:ind w:firstLine="540"/>
        <w:jc w:val="both"/>
        <w:rPr>
          <w:rFonts w:ascii="Times New Roman" w:hAnsi="Times New Roman"/>
          <w:sz w:val="24"/>
        </w:rPr>
      </w:pPr>
      <w:r>
        <w:rPr>
          <w:rFonts w:ascii="Times New Roman" w:hAnsi="Times New Roman"/>
          <w:sz w:val="24"/>
        </w:rPr>
        <w:t xml:space="preserve">Даже в пачках. Да. Потом отрабатывали это. Поэтому слово «балетка», у нас это, знаешь, потом «балет», как символ танцевального действия, это четвёрка, это ментал, это к соседке. И телесная форма балеток выше ментала тебя не поднимет. А Аспект – уже пятёрка. А перед Владыкой ты в Огне стоишь, то есть это восьмёрка. Значит, балетки тебя будут опускать в ментал. </w:t>
      </w:r>
    </w:p>
    <w:p w:rsidR="00F2237C" w:rsidRDefault="00F2237C">
      <w:pPr>
        <w:ind w:firstLine="540"/>
        <w:jc w:val="both"/>
        <w:rPr>
          <w:rFonts w:ascii="Times New Roman" w:hAnsi="Times New Roman"/>
          <w:sz w:val="24"/>
        </w:rPr>
      </w:pPr>
      <w:r>
        <w:rPr>
          <w:rFonts w:ascii="Times New Roman" w:hAnsi="Times New Roman"/>
          <w:sz w:val="24"/>
        </w:rPr>
        <w:t xml:space="preserve">И каждая форма, одетая на тело, имеет значение. Балет – это ментал. Народный танец, сапоги, там, туфли народные – это астрал. Всё. Хоть повесься. Они выше не поднимутся. То есть если я в сапогах танцевальных выйду к Владыке, я выходил, когда танцевал, учился, с Владыкой, у меня было хорошее астральное состояние. Классное. Там как раз форма, там всё идеально. Но это астральное. Потому что обувь была астральная. Я ходил астралом, танцевал астралом. Это нормально. Понятно. Дальше не будем. </w:t>
      </w:r>
    </w:p>
    <w:p w:rsidR="00F2237C" w:rsidRDefault="00F2237C">
      <w:pPr>
        <w:ind w:firstLine="540"/>
        <w:jc w:val="both"/>
        <w:rPr>
          <w:rFonts w:ascii="Times New Roman" w:hAnsi="Times New Roman"/>
          <w:sz w:val="24"/>
        </w:rPr>
      </w:pPr>
      <w:r>
        <w:rPr>
          <w:rFonts w:ascii="Times New Roman" w:hAnsi="Times New Roman"/>
          <w:sz w:val="24"/>
        </w:rPr>
        <w:t>В пятой расе эфира не было. Если бы ты спрашивала «А какой эфир?» Не было. Ну, могу подсказать: белые тапочки (</w:t>
      </w:r>
      <w:r>
        <w:rPr>
          <w:rFonts w:ascii="Times New Roman" w:hAnsi="Times New Roman"/>
          <w:i/>
          <w:sz w:val="24"/>
        </w:rPr>
        <w:t>смех</w:t>
      </w:r>
      <w:r>
        <w:rPr>
          <w:rFonts w:ascii="Times New Roman" w:hAnsi="Times New Roman"/>
          <w:sz w:val="24"/>
        </w:rPr>
        <w:t xml:space="preserve">). Обычные, как в жизни. </w:t>
      </w:r>
    </w:p>
    <w:p w:rsidR="00F2237C" w:rsidRDefault="00F2237C">
      <w:pPr>
        <w:ind w:firstLine="540"/>
        <w:jc w:val="both"/>
        <w:rPr>
          <w:rFonts w:ascii="Times New Roman" w:hAnsi="Times New Roman"/>
          <w:i/>
          <w:sz w:val="24"/>
        </w:rPr>
      </w:pPr>
      <w:r>
        <w:rPr>
          <w:rFonts w:ascii="Times New Roman" w:hAnsi="Times New Roman"/>
          <w:i/>
          <w:sz w:val="24"/>
        </w:rPr>
        <w:t xml:space="preserve">(Из зала: – Танцевальные.) </w:t>
      </w:r>
    </w:p>
    <w:p w:rsidR="00F2237C" w:rsidRDefault="00F2237C">
      <w:pPr>
        <w:ind w:firstLine="540"/>
        <w:jc w:val="both"/>
        <w:rPr>
          <w:rFonts w:ascii="Times New Roman" w:hAnsi="Times New Roman"/>
          <w:sz w:val="24"/>
        </w:rPr>
      </w:pPr>
      <w:r>
        <w:rPr>
          <w:rFonts w:ascii="Times New Roman" w:hAnsi="Times New Roman"/>
          <w:sz w:val="24"/>
        </w:rPr>
        <w:t xml:space="preserve">Это эфир. Танцевальные. Танец перехода из этого телесного состояния в другое. </w:t>
      </w:r>
    </w:p>
    <w:p w:rsidR="00F2237C" w:rsidRDefault="00F2237C">
      <w:pPr>
        <w:ind w:firstLine="540"/>
        <w:jc w:val="both"/>
        <w:rPr>
          <w:rFonts w:ascii="Times New Roman" w:hAnsi="Times New Roman"/>
          <w:sz w:val="24"/>
        </w:rPr>
      </w:pPr>
      <w:r>
        <w:rPr>
          <w:rFonts w:ascii="Times New Roman" w:hAnsi="Times New Roman"/>
          <w:sz w:val="24"/>
        </w:rPr>
        <w:t xml:space="preserve">Ну, а по физике – обычные танцевальные туфли, чем танцуешь. Понятно. Не танцевали, а, вот, когда идёшь куда-то, одеваешь специальную обувь, чтоб потанцевать на балу. Вот это физика. Или на каких-то ситуациях. Я понимаю, что звучит странно, но, в принципе, у нас эфирный проводник, сорок дней. Эфира-то не было в пятой расе, поэтому эфиром не танцевали. Но есть специальная эфирная обувь в пятой расе, обязательно одеваемая раз в жизни. </w:t>
      </w:r>
    </w:p>
    <w:p w:rsidR="00F2237C" w:rsidRDefault="00F2237C">
      <w:pPr>
        <w:ind w:firstLine="540"/>
        <w:jc w:val="both"/>
        <w:rPr>
          <w:rFonts w:ascii="Times New Roman" w:hAnsi="Times New Roman"/>
          <w:i/>
          <w:sz w:val="24"/>
        </w:rPr>
      </w:pPr>
      <w:r>
        <w:rPr>
          <w:rFonts w:ascii="Times New Roman" w:hAnsi="Times New Roman"/>
          <w:i/>
          <w:sz w:val="24"/>
        </w:rPr>
        <w:t>(Из зала: – Лучше не знать об этом.)</w:t>
      </w:r>
    </w:p>
    <w:p w:rsidR="00F2237C" w:rsidRDefault="00F2237C">
      <w:pPr>
        <w:ind w:firstLine="540"/>
        <w:jc w:val="both"/>
        <w:rPr>
          <w:rFonts w:ascii="Times New Roman" w:hAnsi="Times New Roman"/>
          <w:sz w:val="24"/>
        </w:rPr>
      </w:pPr>
      <w:r>
        <w:rPr>
          <w:rFonts w:ascii="Times New Roman" w:hAnsi="Times New Roman"/>
          <w:sz w:val="24"/>
        </w:rPr>
        <w:t xml:space="preserve">Пугаться этого не надо. Это нормально. Это естественно. Некоторые испугались. Ну, это же естественно. А то, что естественно, то не безобразно. </w:t>
      </w:r>
    </w:p>
    <w:p w:rsidR="00F2237C" w:rsidRDefault="00F2237C">
      <w:pPr>
        <w:ind w:firstLine="540"/>
        <w:jc w:val="both"/>
        <w:rPr>
          <w:rFonts w:ascii="Times New Roman" w:hAnsi="Times New Roman"/>
          <w:b/>
          <w:sz w:val="24"/>
        </w:rPr>
      </w:pPr>
      <w:r>
        <w:rPr>
          <w:rFonts w:ascii="Times New Roman" w:hAnsi="Times New Roman"/>
          <w:sz w:val="24"/>
        </w:rPr>
        <w:t>Вот, вас Аспектов. Тогда вас пока поймал. Все виды жизни, все виды деятельности, не важно, как вы их оцениваете: страшные – не страшные, полезные – не полезные, – для вас просто жизнь. Вот, себе запишите-просто жизнь. Человек умер – просто ушёл к Отцу. Мы можем печалиться за него, но не нам решать, отчего он ушёл. О! На него одевают белые тапочки. Можем приколоться, пока мы живые, но мы реально должны  понимать, что и мы можем оказаться в этом состоянии. Ни плохо, ни хорошо. Это просто жизнь. Родился ребёнок. Просто жизнь. Мы радуемся, счастливы. Новое дитя. Но это просто жизнь.  Вот это позиция Аспекта. Вот чтобы в жизни… Вот, просто снег. Он  заметёт, нам будет тяжело добираться. Это не важно. Это просто погода. Надо сказать: «Красиво». Но это просто снег. Вот это состояние просто ситуации  жизни без нашей самооценки. «Ах, как страшно! Ах, как смешно!  Ах, там что-то». Можно посмеяться. Но при этом внутри, должно быть состояние – просто так  есмь. Вот это аспектность. Ментально так - просто так есмь. Надо искать это состояние простоты взгляда на какую-то действенность жизни, то есть не вообще простоты взгляда, а вот простоты взгляда на действие  жизни. На ситуации жизни, на какие-то сложности на работе, дома где-то. Это просто так сложилось. Нет, вы в них участвуете, вы сопереживаете. Но это просто такая жизнь. Вот это в голове отложится – это первый шаг к настоящей аспектности. Без простоты аспектного взгляда, вы аспектность Отца не получите. Простота аспектного взгляда называется. Это подсказка сейчас. Это не из практики, но подсказка. Поэтому возвращаемся к вашему третьему пункту. Да, форма Аспекта. Вы должны отработать форму Аспекта. Сейчас вы тренируемся формой Ведущего Аспекта. Это тоже аспектная форма, только вот для обучения. А потом, после Школы, вы должны  оттренировать форму Аспекта. Причём периодически к ней  возвращаться. Грубо - говоря, получили новое посвящение, новый статус,  новый… новый статус и выше Аспекта пошли. Новое служение. Форму Аспекта ещё раз проверить. Она меняется. Она плывёт. Вас размазало по жизни, форма точно уплыла. Восстановить. Но бывает состояние, когда размазало по жизни. Там не знаю, за что там…, бывает по здоровью размазало. Форма уплыла. Восстановить. Неважно там возраст не возраст.  Здесь не имеет значение.  Форма уплыла.</w:t>
      </w:r>
      <w:r>
        <w:rPr>
          <w:rFonts w:ascii="Times New Roman" w:hAnsi="Times New Roman"/>
          <w:b/>
          <w:sz w:val="24"/>
        </w:rPr>
        <w:t xml:space="preserve"> </w:t>
      </w:r>
    </w:p>
    <w:p w:rsidR="00F2237C" w:rsidRDefault="00F2237C">
      <w:pPr>
        <w:ind w:firstLine="540"/>
        <w:jc w:val="both"/>
        <w:rPr>
          <w:rFonts w:ascii="Times New Roman" w:hAnsi="Times New Roman"/>
          <w:b/>
          <w:sz w:val="24"/>
        </w:rPr>
      </w:pPr>
    </w:p>
    <w:p w:rsidR="00F2237C" w:rsidRDefault="00F2237C">
      <w:pPr>
        <w:ind w:firstLine="540"/>
        <w:jc w:val="center"/>
        <w:rPr>
          <w:rFonts w:ascii="Times New Roman" w:hAnsi="Times New Roman"/>
          <w:sz w:val="24"/>
        </w:rPr>
      </w:pPr>
      <w:r>
        <w:rPr>
          <w:rFonts w:ascii="Times New Roman" w:hAnsi="Times New Roman"/>
          <w:b/>
          <w:sz w:val="24"/>
        </w:rPr>
        <w:t>Аспект это  не возрастное  понятие.</w:t>
      </w: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r>
        <w:rPr>
          <w:rFonts w:ascii="Times New Roman" w:hAnsi="Times New Roman"/>
          <w:sz w:val="24"/>
        </w:rPr>
        <w:t xml:space="preserve">И ещё одна проблема вот, той же формы. У вас в голове стоит состояние возраста. Особенно… </w:t>
      </w:r>
      <w:r>
        <w:rPr>
          <w:rFonts w:ascii="Times New Roman" w:hAnsi="Times New Roman"/>
          <w:b/>
          <w:sz w:val="24"/>
        </w:rPr>
        <w:t>Аспект это  не возрастное  понятие.</w:t>
      </w:r>
      <w:r>
        <w:rPr>
          <w:rFonts w:ascii="Times New Roman" w:hAnsi="Times New Roman"/>
          <w:sz w:val="24"/>
        </w:rPr>
        <w:t xml:space="preserve"> Вот смотрите, вот  это просто жизнь. У вас просто такой период жизни. Один из периодов вашей жизни. На  присутствиях тоже жизнь. У нас друзья и знакомые есть, которые ушли на присутствия и они там живы. Мы знаем и видим их. Иногда , когда получается где-то пересечься, что они живы. Это просто другая жизнь. А теперь представьте – у нас здесь сидят  разновозрастные люди. Да? Аспектный огонь всем один даётся. Неважно, какое у вас тело. Неважно в каком оно периоде жизни –возрастном. Огонь Аспекта одинаков. Понятно  о чём?  Да? Проблемы возраста у Аспекта нет вообще. У Ипостаси ещё может там мысль дёрнуться. В Аспекте – нет. Проблема возраста есть у человека, в каком периоде жизни ты идёшь, живёшь. Ну, отсюда там скорость,  там координация, разное. Но  у Аспекта этого нет. Вам дают одинаковый Огонь Аспекта  не зав… Вот младенец бы здесь сидел, ему давали точно такой же Огонь, как вот самому возрастному здесь сидящих. Одинаково, я проверял. У меня были группы – Аспекты за 80, и мальчишка лет 20. Одинаково. Одинаково. Всё. Вариантов нет. И тогда я понял. Смотрите – Душа всегда молода?  Конечно. Душа всегда молода. Теперь смотрите это всего лишь третья часть. Теперь анекдот. Раз Душа молода, то у нас и Сознание молодо. И Ум – молод. Вы меня поняли. А Тело-оно двадцать третье – оно тоже молодо. Правильно. Ну, Душа ниже тела, ну ребята. Физическое тело у нас двадцать третья часть. Душа – третья. Если Душа молода с точки зрения Метагалактики,  мы все – младенцы. Мы молоды. И это надо вот сюда поставить и успокоиться. И Тело молодое, только возрастной период  для этой природы, у вас такой-то, а Тело – молодое. Вы внутри  не должны ощущать себя старым. Уж если Душа молода, то двадцать третья часть ещё моложе. А там написано – Физическое Тело. Правда, ужас? Смотрите, старым может быть только Образ Отца и Слово Отца. Душа всегда молода. Это вот аспектный взгляд. Я вам пытаюсь передать аспектный взгляд. И ещё. Поверить в это сложно. Но даже психологи, когда человек верит, что он молодой , немедленно наступает изменение. Это не значит, что время не течёт. Изменения минимизируются. Потому что он верит, что он молод или чувствует себя молодым. Да. Там лицо, тело, характеристики чуть меняются, но чувствует себя при этом молодым. Я знаю, что этого состояния сложно добиться. И природа, физиология нас затягивает. Но это природа и физиология  затягивает – это не мы с вами. Состояние  Аспекта поняли? </w:t>
      </w:r>
    </w:p>
    <w:p w:rsidR="00F2237C" w:rsidRDefault="00F2237C">
      <w:pPr>
        <w:tabs>
          <w:tab w:val="left" w:pos="2700"/>
        </w:tabs>
        <w:ind w:firstLine="540"/>
        <w:jc w:val="both"/>
        <w:rPr>
          <w:rFonts w:ascii="Times New Roman" w:hAnsi="Times New Roman"/>
          <w:sz w:val="24"/>
        </w:rPr>
      </w:pPr>
      <w:r>
        <w:rPr>
          <w:rFonts w:ascii="Times New Roman" w:hAnsi="Times New Roman"/>
          <w:sz w:val="24"/>
        </w:rPr>
        <w:t xml:space="preserve">Поэтому, независимо от ваших характеристик тела, возраста, времени, состояния и так далее, </w:t>
      </w:r>
      <w:r>
        <w:rPr>
          <w:rFonts w:ascii="Times New Roman" w:hAnsi="Times New Roman"/>
          <w:b/>
          <w:sz w:val="24"/>
        </w:rPr>
        <w:t>вам  дают всем одинаковый Огонь Аспекта и  внутри вас формируется одинаковый Аспектный телесный  Огонь к Отцу</w:t>
      </w:r>
      <w:r>
        <w:rPr>
          <w:rFonts w:ascii="Times New Roman" w:hAnsi="Times New Roman"/>
          <w:sz w:val="24"/>
        </w:rPr>
        <w:t xml:space="preserve">. А вот характеристики этого огня могут быть разными, исходя из ваших посвящений, подготовок, накоплений, тонкостей каких- то. Тут согласен. А вот Аспектный Огонь одинаков. Встанете в эту позицию, ещё глубже дойдёте до Аспекта (если найдёте эту позицию). Отсюда проблема формы. Если вы почувствуете, что вы в одинаковом огне Аспекта, форма на вас налипнет. Но если вы начинаете  вестись на свои характеристики и состояния, форма говорит: «А  чего я сюда пойду? Я шестая жизнь, а мне здесь первую пропихивают. Что мы тут немощи в чём-то». Понимаете смысл? Аспект – это шестая жизнь. А вы первой жизнью накрываете все остальные восемь, девять, десять. </w:t>
      </w:r>
      <w:r>
        <w:rPr>
          <w:rFonts w:ascii="Times New Roman" w:hAnsi="Times New Roman"/>
          <w:b/>
          <w:sz w:val="24"/>
        </w:rPr>
        <w:t>Ваше состояние возраста – только первая жизнь</w:t>
      </w:r>
      <w:r>
        <w:rPr>
          <w:rFonts w:ascii="Times New Roman" w:hAnsi="Times New Roman"/>
          <w:sz w:val="24"/>
        </w:rPr>
        <w:t xml:space="preserve">. И то, это головняк характеристик природы и физиологии. Всё. Звучит странно, но правильно. Подумайте. И тогда форма у вас будет одеваться легко. Я эту подсказку для формы делаю. У вас клин формы скорее всего на этом. </w:t>
      </w:r>
    </w:p>
    <w:p w:rsidR="00F2237C" w:rsidRDefault="00F2237C">
      <w:pPr>
        <w:ind w:firstLine="540"/>
        <w:jc w:val="both"/>
        <w:rPr>
          <w:rFonts w:ascii="Times New Roman" w:hAnsi="Times New Roman"/>
          <w:sz w:val="24"/>
        </w:rPr>
      </w:pPr>
      <w:r>
        <w:rPr>
          <w:rFonts w:ascii="Times New Roman" w:hAnsi="Times New Roman"/>
          <w:sz w:val="24"/>
        </w:rPr>
        <w:t xml:space="preserve">Вышли к Ипостаси Основ, ну, после Владык, </w:t>
      </w:r>
      <w:r>
        <w:rPr>
          <w:rFonts w:ascii="Times New Roman" w:hAnsi="Times New Roman"/>
          <w:b/>
          <w:sz w:val="24"/>
        </w:rPr>
        <w:t>четвёртый пункт</w:t>
      </w:r>
      <w:r>
        <w:rPr>
          <w:rFonts w:ascii="Times New Roman" w:hAnsi="Times New Roman"/>
          <w:sz w:val="24"/>
        </w:rPr>
        <w:t xml:space="preserve">. Четвёртый пункт. Третий пункт – с формой там Ведущего или  Аспекта. Четвёртый пункт. Ну, это же Ипостась Основ Аспект. Что делает любой ученик, выходя  к более высокому Служителю, или к более высокому Иерарху? Так скажем. Вот любой ученик. Что делает?  По пятой расе.         </w:t>
      </w:r>
    </w:p>
    <w:p w:rsidR="00F2237C" w:rsidRDefault="00F2237C">
      <w:pPr>
        <w:ind w:firstLine="540"/>
        <w:jc w:val="both"/>
        <w:rPr>
          <w:rFonts w:ascii="Times New Roman" w:hAnsi="Times New Roman"/>
          <w:i/>
          <w:sz w:val="24"/>
        </w:rPr>
      </w:pPr>
      <w:r>
        <w:rPr>
          <w:rFonts w:ascii="Times New Roman" w:hAnsi="Times New Roman"/>
          <w:i/>
          <w:sz w:val="24"/>
        </w:rPr>
        <w:t>-</w:t>
      </w:r>
      <w:r>
        <w:rPr>
          <w:rFonts w:ascii="Times New Roman" w:hAnsi="Times New Roman"/>
          <w:i/>
          <w:sz w:val="24"/>
        </w:rPr>
        <w:tab/>
        <w:t xml:space="preserve"> Во-первых синтезируется. </w:t>
      </w:r>
    </w:p>
    <w:p w:rsidR="00F2237C" w:rsidRDefault="00F2237C">
      <w:pPr>
        <w:ind w:firstLine="540"/>
        <w:jc w:val="both"/>
        <w:rPr>
          <w:rFonts w:ascii="Times New Roman" w:hAnsi="Times New Roman"/>
          <w:sz w:val="24"/>
        </w:rPr>
      </w:pPr>
      <w:r>
        <w:rPr>
          <w:rFonts w:ascii="Times New Roman" w:hAnsi="Times New Roman"/>
          <w:i/>
          <w:sz w:val="24"/>
        </w:rPr>
        <w:t xml:space="preserve"> </w:t>
      </w:r>
      <w:r>
        <w:rPr>
          <w:rFonts w:ascii="Times New Roman" w:hAnsi="Times New Roman"/>
          <w:sz w:val="24"/>
        </w:rPr>
        <w:t>Синтезируется – по шестой. Ещё?</w:t>
      </w:r>
    </w:p>
    <w:p w:rsidR="00F2237C" w:rsidRDefault="00F2237C">
      <w:pPr>
        <w:ind w:firstLine="540"/>
        <w:jc w:val="both"/>
        <w:rPr>
          <w:rFonts w:ascii="Times New Roman" w:hAnsi="Times New Roman"/>
          <w:i/>
          <w:sz w:val="24"/>
        </w:rPr>
      </w:pPr>
      <w:r>
        <w:rPr>
          <w:rFonts w:ascii="Times New Roman" w:hAnsi="Times New Roman"/>
          <w:i/>
          <w:sz w:val="24"/>
        </w:rPr>
        <w:t>-Учится.</w:t>
      </w:r>
    </w:p>
    <w:p w:rsidR="00F2237C" w:rsidRDefault="00F2237C">
      <w:pPr>
        <w:ind w:firstLine="540"/>
        <w:jc w:val="both"/>
        <w:rPr>
          <w:rFonts w:ascii="Times New Roman" w:hAnsi="Times New Roman"/>
          <w:sz w:val="24"/>
        </w:rPr>
      </w:pPr>
      <w:r>
        <w:rPr>
          <w:rFonts w:ascii="Times New Roman" w:hAnsi="Times New Roman"/>
          <w:sz w:val="24"/>
        </w:rPr>
        <w:t>- Чтобы учиться, что он делает?</w:t>
      </w:r>
    </w:p>
    <w:p w:rsidR="00F2237C" w:rsidRDefault="00F2237C">
      <w:pPr>
        <w:ind w:firstLine="540"/>
        <w:jc w:val="both"/>
        <w:rPr>
          <w:rFonts w:ascii="Times New Roman" w:hAnsi="Times New Roman"/>
          <w:i/>
          <w:sz w:val="24"/>
        </w:rPr>
      </w:pPr>
      <w:r>
        <w:rPr>
          <w:rFonts w:ascii="Times New Roman" w:hAnsi="Times New Roman"/>
          <w:i/>
          <w:sz w:val="24"/>
        </w:rPr>
        <w:t>-</w:t>
      </w:r>
      <w:r>
        <w:rPr>
          <w:rFonts w:ascii="Times New Roman" w:hAnsi="Times New Roman"/>
          <w:i/>
          <w:sz w:val="24"/>
        </w:rPr>
        <w:tab/>
        <w:t>Приветствует.</w:t>
      </w:r>
    </w:p>
    <w:p w:rsidR="00F2237C" w:rsidRDefault="00F2237C">
      <w:pPr>
        <w:ind w:firstLine="540"/>
        <w:jc w:val="both"/>
        <w:rPr>
          <w:rFonts w:ascii="Times New Roman" w:hAnsi="Times New Roman"/>
          <w:sz w:val="24"/>
        </w:rPr>
      </w:pPr>
      <w:r>
        <w:rPr>
          <w:rFonts w:ascii="Times New Roman" w:hAnsi="Times New Roman"/>
          <w:sz w:val="24"/>
        </w:rPr>
        <w:t>- Это по-человечески. Это не ученик. Это человек. Здрасьте!  (</w:t>
      </w:r>
      <w:r>
        <w:rPr>
          <w:rFonts w:ascii="Times New Roman" w:hAnsi="Times New Roman"/>
          <w:i/>
          <w:sz w:val="24"/>
        </w:rPr>
        <w:t>смех</w:t>
      </w:r>
      <w:r>
        <w:rPr>
          <w:rFonts w:ascii="Times New Roman" w:hAnsi="Times New Roman"/>
          <w:sz w:val="24"/>
        </w:rPr>
        <w:t>). Я нарисовался!</w:t>
      </w:r>
    </w:p>
    <w:p w:rsidR="00F2237C" w:rsidRDefault="00F2237C">
      <w:pPr>
        <w:ind w:firstLine="540"/>
        <w:jc w:val="both"/>
        <w:rPr>
          <w:rFonts w:ascii="Times New Roman" w:hAnsi="Times New Roman"/>
          <w:i/>
          <w:sz w:val="24"/>
        </w:rPr>
      </w:pPr>
      <w:r>
        <w:rPr>
          <w:rFonts w:ascii="Times New Roman" w:hAnsi="Times New Roman"/>
          <w:i/>
          <w:sz w:val="24"/>
        </w:rPr>
        <w:t>-</w:t>
      </w:r>
      <w:r>
        <w:rPr>
          <w:rFonts w:ascii="Times New Roman" w:hAnsi="Times New Roman"/>
          <w:i/>
          <w:sz w:val="24"/>
        </w:rPr>
        <w:tab/>
        <w:t>Просит взять на обучение.</w:t>
      </w:r>
    </w:p>
    <w:p w:rsidR="00F2237C" w:rsidRDefault="00F2237C">
      <w:pPr>
        <w:ind w:firstLine="540"/>
        <w:jc w:val="both"/>
        <w:rPr>
          <w:rFonts w:ascii="Times New Roman" w:hAnsi="Times New Roman"/>
          <w:i/>
          <w:sz w:val="24"/>
        </w:rPr>
      </w:pPr>
      <w:r>
        <w:rPr>
          <w:rFonts w:ascii="Times New Roman" w:hAnsi="Times New Roman"/>
          <w:i/>
          <w:sz w:val="24"/>
        </w:rPr>
        <w:t>-</w:t>
      </w:r>
      <w:r>
        <w:rPr>
          <w:rFonts w:ascii="Times New Roman" w:hAnsi="Times New Roman"/>
          <w:i/>
          <w:sz w:val="24"/>
        </w:rPr>
        <w:tab/>
        <w:t>Отдаёт всё.</w:t>
      </w:r>
    </w:p>
    <w:p w:rsidR="00F2237C" w:rsidRDefault="00F2237C">
      <w:pPr>
        <w:ind w:firstLine="540"/>
        <w:jc w:val="both"/>
        <w:rPr>
          <w:rFonts w:ascii="Times New Roman" w:hAnsi="Times New Roman"/>
          <w:i/>
          <w:sz w:val="24"/>
        </w:rPr>
      </w:pPr>
    </w:p>
    <w:p w:rsidR="00F2237C" w:rsidRDefault="00F2237C">
      <w:pPr>
        <w:ind w:firstLine="540"/>
        <w:jc w:val="center"/>
        <w:rPr>
          <w:rFonts w:ascii="Times New Roman" w:hAnsi="Times New Roman"/>
          <w:b/>
          <w:sz w:val="24"/>
        </w:rPr>
      </w:pPr>
      <w:r>
        <w:rPr>
          <w:rFonts w:ascii="Times New Roman" w:hAnsi="Times New Roman"/>
          <w:b/>
          <w:sz w:val="24"/>
        </w:rPr>
        <w:t>Слиянность и синтезирование.</w:t>
      </w:r>
    </w:p>
    <w:p w:rsidR="00F2237C" w:rsidRDefault="00F2237C">
      <w:pPr>
        <w:ind w:firstLine="540"/>
        <w:jc w:val="both"/>
        <w:rPr>
          <w:rFonts w:ascii="Times New Roman" w:hAnsi="Times New Roman"/>
          <w:i/>
          <w:sz w:val="24"/>
        </w:rPr>
      </w:pPr>
    </w:p>
    <w:p w:rsidR="00F2237C" w:rsidRDefault="00F2237C">
      <w:pPr>
        <w:ind w:firstLine="540"/>
        <w:jc w:val="both"/>
        <w:rPr>
          <w:rFonts w:ascii="Times New Roman" w:hAnsi="Times New Roman"/>
          <w:sz w:val="24"/>
        </w:rPr>
      </w:pPr>
      <w:r>
        <w:rPr>
          <w:rFonts w:ascii="Times New Roman" w:hAnsi="Times New Roman"/>
          <w:sz w:val="24"/>
        </w:rPr>
        <w:t xml:space="preserve">Сливается. Продавливая своё сотрудничество, сливается. Я говорил, что любой ученик в пятой расе – есмь  Владыка. Значит, вы должны были слиться  настолько с Ипостасью Аспекта, что он сквозь вас, сквозь уши, глаза и нос выражался, лучше, если и сквозь ноги тоже. Я есмь  Ипостась Аспекта. Вот это должно было наступить у вас в зале. А оно как-то не наступало. А это база ученичества в пятой расе. Это четвёртый пункт. То есть вы должны не синтезироваться, а слиться настолько (а  слияние это Любовью), что вы есмь выражение Ипостаси Основ Аспект. А вот потом вы с ним синтезируетесь и стяжаете, там, Синтез Аспекта, но это уже по практике потом вы синтезируетесь. Вот вы только вышли в зал, вы ещё не синтезировались,  вы слились и начали его выражать собою. А потом синтезируетесь, чтоб стяжать вот этот Синтез Аспекта его, как Огонь. Понимаете? Слиянность  – это первый шаг, который должен быть у вас автоматически. А  синтезирование - это углубление на что-то важное. А вы путаете Синтез и  Слиянность. Путать не надо. Слиянность  остаётся. И вы должны стать есмь Ипостась Основ Аспекта. Когда мы от этого с вами  или когда мы с ним от вас этого не добились, он ввёл другой метод. Он вам включил </w:t>
      </w:r>
      <w:r>
        <w:rPr>
          <w:rFonts w:ascii="Times New Roman" w:hAnsi="Times New Roman"/>
          <w:b/>
          <w:sz w:val="24"/>
        </w:rPr>
        <w:t>пятый пункт Дао</w:t>
      </w:r>
      <w:r>
        <w:rPr>
          <w:rFonts w:ascii="Times New Roman" w:hAnsi="Times New Roman"/>
          <w:sz w:val="24"/>
        </w:rPr>
        <w:t>. Вы слились с ним один на один. Там, где двое во имя Отца, там Отец. Это принцип Аспекта. Понятно. И вот</w:t>
      </w:r>
      <w:r>
        <w:rPr>
          <w:rFonts w:ascii="Times New Roman" w:hAnsi="Times New Roman"/>
          <w:b/>
          <w:sz w:val="24"/>
        </w:rPr>
        <w:t xml:space="preserve"> вы есмь он</w:t>
      </w:r>
      <w:r>
        <w:rPr>
          <w:rFonts w:ascii="Times New Roman" w:hAnsi="Times New Roman"/>
          <w:sz w:val="24"/>
        </w:rPr>
        <w:t xml:space="preserve"> – тренируйтесь, а потом тренируйтесь чтобы   с ним в одном  Дао. Вы инь, он – янь. Всё нормально. Я без шуток. Почему? Когда вы есмь он – вы впитываете аспектность, как вы можете. А когда  следующей тренировкой вы тренируете цельность Дао, он вам впечатывает, что ему надо. А то, что вы не можете (помните, я вам говорил), что Отец может дать в десять раз больше  аспектости, чем нужно. Начинается с Ипостаси Основ. Вот вы сливаетесь два в одном, как Дао, и он даёт вам больше  аспектности, чем вы можете  взять, хоть на чуть-чуть, хоть на один процент, но больше. Там 0,5%. Неважно. Он всё равно даст больше, чтоб вас как Аспекта вырасти, потому что вы пришли к Ипостаси Основ. Если вы дошли, он как Ипостась Основ обязательно вам даёт больше. Но некоторые из нас больше взять не могут. Неважно, там, особенно вы сами будете там тренироваться. Здесь мы можем вам организовать  там неизвестно. И вот тут возникает состояние Дао  - где вы один на один с ним как Аспект с Аспектом. Только он настоящий первый среди равных. Он первый Аспект среди равных Аспектов. Это вы. И вы с первым Аспектом входите в состояние два в одном (не  Инь – Янь, это человеческое). Два в одном – Дао. И вспыхиваете цельностью Дао. Он оставляет свою аспектность, более высокой, чем ваша. У вас возжигается ваша аспектность, какую вы можете. Потом он выходит из этого Дао и цельность схлопывается  на вас. Смысл увидели? Поэтому я сказал, когда мы вышли к Отцу держим цельность той Дао, которую вы сложили с Ипостасью Основ. Он с вами не выходил в зал. Он вам его потом отдал. Но уже со своими новыми  аспектными выражениями для вас. Смысл увидели? Это ваша пятая тренировка. Если я правильно  понимаю. Или шестая?   </w:t>
      </w:r>
    </w:p>
    <w:p w:rsidR="00F2237C" w:rsidRDefault="00F2237C">
      <w:pPr>
        <w:ind w:firstLine="540"/>
        <w:jc w:val="both"/>
        <w:rPr>
          <w:rFonts w:ascii="Times New Roman" w:hAnsi="Times New Roman"/>
          <w:i/>
          <w:sz w:val="24"/>
        </w:rPr>
      </w:pPr>
      <w:r>
        <w:rPr>
          <w:rFonts w:ascii="Times New Roman" w:hAnsi="Times New Roman"/>
          <w:i/>
          <w:sz w:val="24"/>
        </w:rPr>
        <w:t>-</w:t>
      </w:r>
      <w:r>
        <w:rPr>
          <w:rFonts w:ascii="Times New Roman" w:hAnsi="Times New Roman"/>
          <w:i/>
          <w:sz w:val="24"/>
        </w:rPr>
        <w:tab/>
        <w:t xml:space="preserve"> Нет,  пятая.</w:t>
      </w:r>
    </w:p>
    <w:p w:rsidR="00F2237C" w:rsidRDefault="00F2237C">
      <w:pPr>
        <w:ind w:firstLine="540"/>
        <w:jc w:val="both"/>
        <w:rPr>
          <w:rFonts w:ascii="Times New Roman" w:hAnsi="Times New Roman"/>
          <w:sz w:val="24"/>
        </w:rPr>
      </w:pPr>
      <w:r>
        <w:rPr>
          <w:rFonts w:ascii="Times New Roman" w:hAnsi="Times New Roman"/>
          <w:sz w:val="24"/>
        </w:rPr>
        <w:t xml:space="preserve">Пятая. Третья – Форма. Потом у вас была  слиянность – четвёртая. Пятая – ДАО с Ипостасью Основ. </w:t>
      </w:r>
    </w:p>
    <w:p w:rsidR="00F2237C" w:rsidRDefault="00F2237C">
      <w:pPr>
        <w:ind w:firstLine="540"/>
        <w:jc w:val="both"/>
        <w:rPr>
          <w:rFonts w:ascii="Times New Roman" w:hAnsi="Times New Roman"/>
          <w:sz w:val="24"/>
        </w:rPr>
      </w:pPr>
    </w:p>
    <w:p w:rsidR="00F2237C" w:rsidRDefault="00F2237C">
      <w:pPr>
        <w:jc w:val="center"/>
        <w:rPr>
          <w:rFonts w:ascii="Times New Roman" w:hAnsi="Times New Roman"/>
          <w:b/>
          <w:sz w:val="24"/>
        </w:rPr>
      </w:pPr>
      <w:r>
        <w:rPr>
          <w:rFonts w:ascii="Times New Roman" w:hAnsi="Times New Roman"/>
          <w:b/>
          <w:sz w:val="24"/>
        </w:rPr>
        <w:t>Фрагмент Огня Аспекта.</w:t>
      </w:r>
    </w:p>
    <w:p w:rsidR="00F2237C" w:rsidRDefault="00F2237C">
      <w:pPr>
        <w:jc w:val="both"/>
        <w:rPr>
          <w:rFonts w:ascii="Times New Roman" w:hAnsi="Times New Roman"/>
          <w:b/>
          <w:sz w:val="24"/>
        </w:rPr>
      </w:pPr>
    </w:p>
    <w:p w:rsidR="00F2237C" w:rsidRDefault="00F2237C">
      <w:pPr>
        <w:jc w:val="both"/>
        <w:rPr>
          <w:rFonts w:ascii="Times New Roman" w:hAnsi="Times New Roman"/>
          <w:sz w:val="24"/>
        </w:rPr>
      </w:pPr>
      <w:r>
        <w:rPr>
          <w:rFonts w:ascii="Times New Roman" w:hAnsi="Times New Roman"/>
          <w:b/>
          <w:sz w:val="24"/>
        </w:rPr>
        <w:t xml:space="preserve">  И шестая тренировка.</w:t>
      </w:r>
      <w:r>
        <w:rPr>
          <w:rFonts w:ascii="Times New Roman" w:hAnsi="Times New Roman"/>
          <w:sz w:val="24"/>
        </w:rPr>
        <w:t xml:space="preserve"> Она будет у вас самая  сложная. Это меньше всего, что у нас получилось. Когда вы выходите к Отцу, вы  тут синтезируетесь с Отцом – слиться нельзя, вы сгорите. Понятно. На этом этапе. Можно сливаться, но на этапе предыдущих подготовок. Вы синтезируетесь с Отцом,  как  Аспектом. Мы, конечно, синтезировались с Отцом или с Аспектом Изначально Вышестоящего  Отца. Отец же Аспект? В том числе. Но, знаете, это было на уровне – вот  так: «А папа ко мне прикоснулся!» «Как?» «Аспектно».  При этом, посмотрев на это всё, </w:t>
      </w:r>
      <w:r>
        <w:rPr>
          <w:rFonts w:ascii="Times New Roman" w:hAnsi="Times New Roman"/>
          <w:b/>
          <w:sz w:val="24"/>
        </w:rPr>
        <w:t>мы стяжали вам фрагмент Огня Аспекта. Чтобы огонь, вот так взял и прошёл,  и вот встал сюда, и, папа не прикасался, а вошёл в вас, как Аспект</w:t>
      </w:r>
      <w:r>
        <w:rPr>
          <w:rFonts w:ascii="Times New Roman" w:hAnsi="Times New Roman"/>
          <w:sz w:val="24"/>
        </w:rPr>
        <w:t xml:space="preserve">. Это большая разница. А вот в этой тренировке шестой вы должны возжигаться ещё и фрагментом Огня Аспекта, разрабатывая  аспектность  Отца  в вас. Смысл понятен? Владыка говорит: «Вроде всё по практике». Вот это вы должны учиться   лично делать и командно. Это и есть разработка Аспекта или явления Аспекта. Если вы где-то потерялись, не можете возжечься Аспектом вы пробежались по этим шести пунктам, сами, ну там на занятиях, и аспектность восстановилась. Ну, там с работы, дома пришли, голова не работает. А вы на занятиях должны сидеть вначале Аспектом, потом там Сотрудником или  Ипостасью. Сначала в вас срабатывает Статус, то есть я вхожу в зал – Статус такой-то. Я становлюсь в команду - Сотрудник или Ипостась такая-то. Тем более, вы служите или Сотрудниками или Ипостасями, а Аспект выше Сотрудника и Ипостаси. Значит, вы вначале входите  как Аспекты, более высоким выражением, а потом становитесь Ипостасью Синтеза, или Ипостасью Изначальности, или  Сотрудником Цивилизации. Смысл увидели? Потому,  что  аспектность  сама по себе выше  ипостастности. Даже, если у нас должность называется – Ипостась такая-то. Я без шуток. Ваша  аспектность – прямое выражение Отца, даже должностей не надо. А должность – это уже организованное выражение Отца каким-то явлением. И  аспектность  для нас выше. Причём мы к Владыкам выходим, чаще говорим, Изначальный Владыка, а не Ипостась Синтеза, потому что  Владыка это выше, чем должность, которую он занимает в виде Ипостаси Синтеза. Хотя, Ипостась  Синтеза – это очень высокая должность. Это Ипостась, а Владыка выше Ипостаси. По статусу. Увидели? Поэтому Статус и умение явить его, выше любого должностного служения. Потому что должностное служение – это вовне. Я для вас Глава ИДИВО – для вас это вовне, а внутри, от Отца  я сижу статусом. Понятно. Да? И в синтезе рождается моё явление служением. Соответственно вы внутри – Аспекты Отцу. А вовне Ипостась, Сотрудник такой-то, Глава того-то. Понятно. И в синтезе рождаетесь вы, как служащий. И вот на Аспектах, вот это вот отрабатывается. Именно на Аспекте Отец отрабатывает, что он внутри Аспект, вовне служит тем-то, а в синтезе рождается Служащий. На Ипостаси, Сотруднике это ещё и отрабатывает на Аспекте обязательно. И вот умение быть внутри Аспектом всегда, независимо от проблем службы. Понятно. Независимо от практик. Независимо даже от  первостяжаний. Вы всё равно Аспекты. Плюс Ипостась или Сотрудник (по вашей должности),  а в синтезе – Служащий. </w:t>
      </w:r>
    </w:p>
    <w:p w:rsidR="00F2237C" w:rsidRDefault="00F2237C">
      <w:pPr>
        <w:jc w:val="both"/>
        <w:rPr>
          <w:rFonts w:ascii="Times New Roman" w:hAnsi="Times New Roman"/>
          <w:sz w:val="24"/>
        </w:rPr>
      </w:pPr>
    </w:p>
    <w:p w:rsidR="00F2237C" w:rsidRDefault="00F2237C">
      <w:pPr>
        <w:jc w:val="center"/>
        <w:rPr>
          <w:rFonts w:ascii="Times New Roman" w:hAnsi="Times New Roman"/>
          <w:b/>
          <w:sz w:val="24"/>
        </w:rPr>
      </w:pPr>
      <w:r>
        <w:rPr>
          <w:rFonts w:ascii="Times New Roman" w:hAnsi="Times New Roman"/>
          <w:b/>
          <w:sz w:val="24"/>
        </w:rPr>
        <w:t>Статусная жизнь.</w:t>
      </w:r>
    </w:p>
    <w:p w:rsidR="00F2237C" w:rsidRDefault="00F2237C">
      <w:pPr>
        <w:jc w:val="both"/>
        <w:rPr>
          <w:rFonts w:ascii="Times New Roman" w:hAnsi="Times New Roman"/>
          <w:sz w:val="24"/>
        </w:rPr>
      </w:pPr>
    </w:p>
    <w:p w:rsidR="00F2237C" w:rsidRDefault="00F2237C">
      <w:pPr>
        <w:jc w:val="both"/>
        <w:rPr>
          <w:rFonts w:ascii="Times New Roman" w:hAnsi="Times New Roman"/>
          <w:sz w:val="24"/>
        </w:rPr>
      </w:pPr>
      <w:r>
        <w:rPr>
          <w:rFonts w:ascii="Times New Roman" w:hAnsi="Times New Roman"/>
          <w:sz w:val="24"/>
        </w:rPr>
        <w:t xml:space="preserve">Поэтому у нас шестая жизнь – статусная. Ты всегда вначале Статус, потом всё остальное. Ты, входя куда угодно, </w:t>
      </w:r>
      <w:r>
        <w:rPr>
          <w:rFonts w:ascii="Times New Roman" w:hAnsi="Times New Roman"/>
          <w:b/>
          <w:sz w:val="24"/>
        </w:rPr>
        <w:t>вначале Статус, потом всё остальное</w:t>
      </w:r>
      <w:r>
        <w:rPr>
          <w:rFonts w:ascii="Times New Roman" w:hAnsi="Times New Roman"/>
          <w:sz w:val="24"/>
        </w:rPr>
        <w:t xml:space="preserve">. Вот вы входили сюда, вас Оля встречала. Больше. Вы входили сюда  Аспектами? Сами. Нет, я не пытался, несознательно. Сознательно настроились, специально – это детский сад. А вот по внутреннему состоянию, у вас вспыхивает сначала  аспектность, потом должностное служение  Глава такой-то, Сотрудник такой-то, а потом вы уравновешивались  и садитесь на Школу. Ну, пока Владыка с вас Форму не растворил и не  дал ведущего Аспекта. Сейчас вы это не проживёте. Понятно о чём? Вы входите в свой офис Московия, мы там были, красиво. Вы входите Аспектом. Форма Сотрудника. Равновесие внешнего, внутреннего. Вы Служащий, и садитесь на занятие или включаетесь в действие. Понятно, что делать? Вот тогда вы настоящий Аспект. И вот то же самое, как Аспект, вы должны воспитывать в других. Такую эффектность жизни может передать только Аспект. Это его  эксклюзивные   возможности. Это равновесие двух гармоний. Ипостась будет  или внешнее больше или внутреннее отрабатывать. Сотрудник, тот вообще в одной позиции. Он ушёл вовне или ушёл внутрь и ему нормально. А Ведущий вообще не определился, где он. Он с Владыкой. Владыка его ведёт. Всё. То есть он… Просто его Владыка ведёт, он определяется, где он. Чтоб вы поняли. Ведущий определяется, где он? Сотрудник или вовне или внутри, и всё. И это нормально для него. Ипостась, она  ипостасит  или там или там, но она до гармонии не доходит, ищет  золотую середину, где нет  ни внутреннего, ни внешнего. А вот Аспект – это чётко внутреннее по статусу, чётко внешнее по должности, и чёткий синтез из этого некой цельности бытия этим, некогоего служения этим, где уже ты вот в этой внутренне-внешней гармонии сложился. И внутри – в  первую очередь Аспект. Ну, а если у вас спросят: «Почему в первую очередь Аспектом?» Потому, что  вначале Отец, а потом всё остальное. А Аспект, это вот кто  вначале Отец (а Отец где?) внутри нас, а потом всё остальное  как мы организуем выражение Отца собою в  Доме. Дом – это вторично по отношению к Отцу. Понятно? Вот это ваша аспектность. Это вот тут должно быть. Автоматически. С практикой – всё. Здесь всё понятно? Вопросы есть по практике? Ну, или вот по этой тематике? </w:t>
      </w:r>
    </w:p>
    <w:p w:rsidR="00F2237C" w:rsidRDefault="00F2237C">
      <w:pPr>
        <w:ind w:firstLine="540"/>
        <w:jc w:val="both"/>
        <w:rPr>
          <w:rFonts w:ascii="Times New Roman" w:hAnsi="Times New Roman"/>
          <w:sz w:val="24"/>
        </w:rPr>
      </w:pPr>
      <w:r>
        <w:rPr>
          <w:rFonts w:ascii="Times New Roman" w:hAnsi="Times New Roman"/>
          <w:sz w:val="24"/>
        </w:rPr>
        <w:t>У нас все Школы идут по-новому. Кто-то  сидит, сравнивает со старой  Школой. Она у нас в архивах есть – повторяться не будем. Правда? Вы её изучайте. Я согласен. Вот она и ушла там. Изучайте. Она тоже нужна. Там свои вопросы Аспекта. Я же сказал. Вопросов Аспекта много. Что вас интересует? Какой сектор мы сегодня возьмём или сектора из этого. Вот Владыка вам выдаёт по вашим заявкам фактически. Ну, а потом мы с вами растём. Статусы растут. И мы начинаем видеть по-другому. Поэтому Школы углубляются, становятся  другими. Если нет вопросов – идём дальше.</w:t>
      </w:r>
    </w:p>
    <w:p w:rsidR="00F2237C" w:rsidRDefault="00F2237C">
      <w:pPr>
        <w:ind w:firstLine="540"/>
        <w:jc w:val="both"/>
        <w:rPr>
          <w:rFonts w:ascii="Times New Roman" w:hAnsi="Times New Roman"/>
          <w:sz w:val="24"/>
        </w:rPr>
      </w:pPr>
    </w:p>
    <w:p w:rsidR="00F2237C" w:rsidRDefault="00F2237C">
      <w:pPr>
        <w:ind w:firstLine="540"/>
        <w:jc w:val="center"/>
        <w:rPr>
          <w:rFonts w:ascii="Times New Roman" w:hAnsi="Times New Roman"/>
          <w:b/>
          <w:sz w:val="24"/>
        </w:rPr>
      </w:pPr>
      <w:r>
        <w:rPr>
          <w:rFonts w:ascii="Times New Roman" w:hAnsi="Times New Roman"/>
          <w:b/>
          <w:sz w:val="24"/>
        </w:rPr>
        <w:t>Огонь Аспекта.</w:t>
      </w:r>
    </w:p>
    <w:p w:rsidR="00F2237C" w:rsidRDefault="00F2237C">
      <w:pPr>
        <w:ind w:firstLine="540"/>
        <w:jc w:val="center"/>
        <w:rPr>
          <w:rFonts w:ascii="Times New Roman" w:hAnsi="Times New Roman"/>
          <w:b/>
          <w:sz w:val="24"/>
        </w:rPr>
      </w:pPr>
    </w:p>
    <w:p w:rsidR="00F2237C" w:rsidRDefault="00F2237C">
      <w:pPr>
        <w:ind w:firstLine="540"/>
        <w:jc w:val="both"/>
        <w:rPr>
          <w:rFonts w:ascii="Times New Roman" w:hAnsi="Times New Roman"/>
          <w:sz w:val="24"/>
        </w:rPr>
      </w:pPr>
      <w:r>
        <w:rPr>
          <w:rFonts w:ascii="Times New Roman" w:hAnsi="Times New Roman"/>
          <w:sz w:val="24"/>
        </w:rPr>
        <w:t xml:space="preserve"> Возвращаемся к другой  аспектности. Что есмь Огонь Аспекта? Думаем и рассказываем. Что есмь Огонь Аспекта? Не где он берётся, не у кого взяли. Давайте так. Огонь Аспекта я могу взять у любого Владыки и быть аспектным ему, у любой Ипостаси Основ, Ипостаси Синтеза. Быть аспектным им или ему. У Отца быть аспектным ему. Но мы с вами жёстко идём  аспектностью  Отцу. Почему? Потому что мы служим в ИДИВО, а главный в Доме – Отец. Поэтому мы учимся быть аспектными Отцу. Но нам будут встречаться Аспекты и Ипостаси Основ  в перспективе. И Ипостаси Синтеза сейчас уже встречаются –то есть они до Отца не дотягиваются, Владыки  их держат.  И Управители Основ и Синтеза. Это все наши переподготовленные на Синтезе. Живут обычной жизнью, если у них что-то там развивается, они становятся  ипостастны  Управителям. Внимание. Даже на присутствиях. Вы о своём проявлении думаете. Туда они не дотянутся. У них присутственный вариант жизни. Вокруг нас присутственный вариант жизни для людей, кто переподготовился  Синтезом и развивает шестую расу. Кстати, Отец назвал по-новому -Метагалактическую  Расу. </w:t>
      </w:r>
    </w:p>
    <w:p w:rsidR="00F2237C" w:rsidRDefault="00F2237C">
      <w:pPr>
        <w:ind w:firstLine="540"/>
        <w:jc w:val="both"/>
        <w:rPr>
          <w:rFonts w:ascii="Times New Roman" w:hAnsi="Times New Roman"/>
          <w:sz w:val="24"/>
        </w:rPr>
      </w:pPr>
      <w:r>
        <w:rPr>
          <w:rFonts w:ascii="Times New Roman" w:hAnsi="Times New Roman"/>
          <w:sz w:val="24"/>
        </w:rPr>
        <w:tab/>
        <w:t>Нас Отец официально назвал Метагалактической Расой Землян. Вчера. Сейчас сообщим соответствующим службам, пусть отрабатывают, рассылают. Так что мы теперь официально называемся Метагалактической Расой, причем шестого проявления. Была Арийская Раса, теперь Метагалактическая Раса. Это официальное название Расы. Подсказка.</w:t>
      </w:r>
    </w:p>
    <w:p w:rsidR="00F2237C" w:rsidRDefault="00F2237C">
      <w:pPr>
        <w:ind w:firstLine="540"/>
        <w:jc w:val="both"/>
        <w:rPr>
          <w:rFonts w:ascii="Times New Roman" w:hAnsi="Times New Roman"/>
          <w:sz w:val="24"/>
        </w:rPr>
      </w:pPr>
      <w:r>
        <w:rPr>
          <w:rFonts w:ascii="Times New Roman" w:hAnsi="Times New Roman"/>
          <w:sz w:val="24"/>
        </w:rPr>
        <w:tab/>
        <w:t>Итак, ну понятно, Огни бывают разные. Какой Огонь Аспекта? Мне нужны любые ваши мысли, потому что навязанное знание моё, у вас не останется. Потому мне нужно, чтобы вы что-то сказали, как вы это можете обдумать. У меня ответ есть, но я вам сейчас скажу, вы  запишите, но он не станет вашим. Это будет знание, и вы будете менталить, а мне нужно, чтобы вы стали Аспектом этим знанием, то есть, знание стало дееспособным, выразимым вами. Поэтому, пожалуйста, ваши мысли. Какой Огонь Аспект?</w:t>
      </w:r>
    </w:p>
    <w:p w:rsidR="00F2237C" w:rsidRDefault="00F2237C">
      <w:pPr>
        <w:ind w:firstLine="540"/>
        <w:jc w:val="both"/>
        <w:rPr>
          <w:rFonts w:ascii="Times New Roman" w:hAnsi="Times New Roman"/>
          <w:sz w:val="24"/>
        </w:rPr>
      </w:pPr>
    </w:p>
    <w:p w:rsidR="00F2237C" w:rsidRDefault="00F2237C">
      <w:pPr>
        <w:ind w:firstLine="540"/>
        <w:jc w:val="center"/>
        <w:rPr>
          <w:rFonts w:ascii="Times New Roman" w:hAnsi="Times New Roman"/>
          <w:b/>
          <w:sz w:val="24"/>
        </w:rPr>
      </w:pPr>
      <w:r>
        <w:rPr>
          <w:rFonts w:ascii="Times New Roman" w:hAnsi="Times New Roman"/>
          <w:b/>
          <w:sz w:val="24"/>
        </w:rPr>
        <w:t>Живой Огонь Аспекта.</w:t>
      </w: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i/>
          <w:sz w:val="24"/>
        </w:rPr>
      </w:pPr>
      <w:r>
        <w:rPr>
          <w:rFonts w:ascii="Times New Roman" w:hAnsi="Times New Roman"/>
          <w:i/>
          <w:sz w:val="24"/>
        </w:rPr>
        <w:t xml:space="preserve">Из зала: </w:t>
      </w:r>
      <w:r>
        <w:rPr>
          <w:rFonts w:ascii="Times New Roman" w:hAnsi="Times New Roman"/>
          <w:sz w:val="24"/>
        </w:rPr>
        <w:t>–</w:t>
      </w:r>
      <w:r>
        <w:rPr>
          <w:rFonts w:ascii="Times New Roman" w:hAnsi="Times New Roman"/>
          <w:i/>
          <w:sz w:val="24"/>
        </w:rPr>
        <w:t xml:space="preserve"> А можно сказать, как я прожила в практике, было такое проживание, что он живой. Он вошёл, и потёк и вот направление я не знаю, как определять…</w:t>
      </w:r>
    </w:p>
    <w:p w:rsidR="00F2237C" w:rsidRDefault="00F2237C">
      <w:pPr>
        <w:ind w:firstLine="540"/>
        <w:jc w:val="both"/>
        <w:rPr>
          <w:rFonts w:ascii="Times New Roman" w:hAnsi="Times New Roman"/>
          <w:sz w:val="24"/>
        </w:rPr>
      </w:pPr>
      <w:r>
        <w:rPr>
          <w:rFonts w:ascii="Times New Roman" w:hAnsi="Times New Roman"/>
          <w:sz w:val="24"/>
        </w:rPr>
        <w:t xml:space="preserve">Ну, понятно. Молодец, ты же запрашивала у Владыки. Ты прожила – живой. Согласен, Огонь у Аспекта обязательно живой, потому, что вы аспектны Отцу. У Отца </w:t>
      </w:r>
      <w:r>
        <w:rPr>
          <w:rFonts w:ascii="Times New Roman" w:hAnsi="Times New Roman"/>
          <w:b/>
          <w:sz w:val="24"/>
        </w:rPr>
        <w:t>живой Огонь</w:t>
      </w:r>
      <w:r>
        <w:rPr>
          <w:rFonts w:ascii="Times New Roman" w:hAnsi="Times New Roman"/>
          <w:sz w:val="24"/>
        </w:rPr>
        <w:t xml:space="preserve">. Спасибо. Шикарная подсказка. У Отца Огонь живой. Но так, чтобы вы больше поверили этому, Жизнь у нас сейчас на каком Горизонте? На пятом. И Аспект это пятый Горизонт, а выше Аспектов Всевышний, а там Жизнь. Значит у Аспекта в первую очередь Огонь живой. Совершенно согласен. Просто класс. Правда хорошо звучит? И у Отца – это даже в пятой Расе знали, что Огонь живой, живущий в прямом смысле слова.  </w:t>
      </w:r>
    </w:p>
    <w:p w:rsidR="00F2237C" w:rsidRDefault="00F2237C">
      <w:pPr>
        <w:ind w:firstLine="540"/>
        <w:jc w:val="both"/>
        <w:rPr>
          <w:rFonts w:ascii="Times New Roman" w:hAnsi="Times New Roman"/>
          <w:i/>
          <w:sz w:val="24"/>
        </w:rPr>
      </w:pPr>
      <w:r>
        <w:rPr>
          <w:rFonts w:ascii="Times New Roman" w:hAnsi="Times New Roman"/>
          <w:i/>
          <w:sz w:val="24"/>
        </w:rPr>
        <w:t xml:space="preserve">Из зала: </w:t>
      </w:r>
      <w:r>
        <w:rPr>
          <w:rFonts w:ascii="Times New Roman" w:hAnsi="Times New Roman"/>
          <w:sz w:val="24"/>
        </w:rPr>
        <w:t>–</w:t>
      </w:r>
      <w:r>
        <w:rPr>
          <w:rFonts w:ascii="Times New Roman" w:hAnsi="Times New Roman"/>
          <w:i/>
          <w:sz w:val="24"/>
        </w:rPr>
        <w:t xml:space="preserve"> У тебя он потёк, а у меня вибрировал по всему телу)</w:t>
      </w:r>
    </w:p>
    <w:p w:rsidR="00F2237C" w:rsidRDefault="00F2237C">
      <w:pPr>
        <w:ind w:firstLine="540"/>
        <w:jc w:val="both"/>
        <w:rPr>
          <w:rFonts w:ascii="Times New Roman" w:hAnsi="Times New Roman"/>
          <w:sz w:val="24"/>
        </w:rPr>
      </w:pPr>
      <w:r>
        <w:rPr>
          <w:rFonts w:ascii="Times New Roman" w:hAnsi="Times New Roman"/>
          <w:sz w:val="24"/>
        </w:rPr>
        <w:t xml:space="preserve">Ну, это просто от ваших особенностей личных, кто-то проживает течение, а кто-то проживает вибрацию. Главное он живой был. Живой есть. Вы должны учиться быть, </w:t>
      </w:r>
      <w:r>
        <w:rPr>
          <w:rFonts w:ascii="Times New Roman" w:hAnsi="Times New Roman"/>
          <w:b/>
          <w:sz w:val="24"/>
        </w:rPr>
        <w:t>быть</w:t>
      </w:r>
      <w:r>
        <w:rPr>
          <w:rFonts w:ascii="Times New Roman" w:hAnsi="Times New Roman"/>
          <w:sz w:val="24"/>
        </w:rPr>
        <w:t xml:space="preserve"> живым Огнём. Аспект учиться быть живым Огнём. Не просто Огнём, как мы привыкли в Доме. Вот смотрите - в Доме он просто Огонь, потому что Дом это объект, но Аспект он выражает Отца. Отец живой, и значит Огонь у нас живой. И вот в Доме просто Огонь, а у нас живой Огонь. Первый смысл взяли, молодец. Живой Огонь.</w:t>
      </w:r>
    </w:p>
    <w:p w:rsidR="00F2237C" w:rsidRDefault="00F2237C">
      <w:pPr>
        <w:ind w:firstLine="540"/>
        <w:jc w:val="both"/>
        <w:rPr>
          <w:rFonts w:ascii="Times New Roman" w:hAnsi="Times New Roman"/>
          <w:sz w:val="24"/>
        </w:rPr>
      </w:pPr>
      <w:r>
        <w:rPr>
          <w:rFonts w:ascii="Times New Roman" w:hAnsi="Times New Roman"/>
          <w:sz w:val="24"/>
        </w:rPr>
        <w:t>Дальше, какой ещё у нас Огонь, как у Аспекта? Живой раз, идём дальше, думаем</w:t>
      </w:r>
    </w:p>
    <w:p w:rsidR="00F2237C" w:rsidRDefault="00F2237C">
      <w:pPr>
        <w:ind w:firstLine="540"/>
        <w:jc w:val="both"/>
        <w:rPr>
          <w:rFonts w:ascii="Times New Roman" w:hAnsi="Times New Roman"/>
          <w:i/>
          <w:sz w:val="24"/>
        </w:rPr>
      </w:pPr>
      <w:r>
        <w:rPr>
          <w:rFonts w:ascii="Times New Roman" w:hAnsi="Times New Roman"/>
          <w:i/>
          <w:sz w:val="24"/>
        </w:rPr>
        <w:t xml:space="preserve">Из зала: </w:t>
      </w:r>
      <w:r>
        <w:rPr>
          <w:rFonts w:ascii="Times New Roman" w:hAnsi="Times New Roman"/>
          <w:sz w:val="24"/>
        </w:rPr>
        <w:t>–</w:t>
      </w:r>
      <w:r>
        <w:rPr>
          <w:rFonts w:ascii="Times New Roman" w:hAnsi="Times New Roman"/>
          <w:i/>
          <w:sz w:val="24"/>
        </w:rPr>
        <w:t xml:space="preserve">  Накопленный.</w:t>
      </w:r>
    </w:p>
    <w:p w:rsidR="00F2237C" w:rsidRDefault="00F2237C">
      <w:pPr>
        <w:ind w:firstLine="540"/>
        <w:jc w:val="both"/>
        <w:rPr>
          <w:rFonts w:ascii="Times New Roman" w:hAnsi="Times New Roman"/>
          <w:sz w:val="24"/>
        </w:rPr>
      </w:pPr>
      <w:r>
        <w:rPr>
          <w:rFonts w:ascii="Times New Roman" w:hAnsi="Times New Roman"/>
          <w:sz w:val="24"/>
        </w:rPr>
        <w:t>Накопленный Огонь, он везде Огонь. Понимаете, нам нужно найти слова только для Аспекта. Чтобы у нас была характеристика Огня только Аспекта. Даже живой Огонь он может быть не только у Аспекта. Там у Логоса, у Владычицы, но именно с Аспекта он становиться живым. Поэтому это можно сказать, что это ваша характеристика. Вы учитесь жить или проживать живой Огонь. Совершенно согласен.</w:t>
      </w:r>
    </w:p>
    <w:p w:rsidR="00F2237C" w:rsidRDefault="00F2237C">
      <w:pPr>
        <w:ind w:firstLine="540"/>
        <w:jc w:val="both"/>
        <w:rPr>
          <w:rFonts w:ascii="Times New Roman" w:hAnsi="Times New Roman"/>
          <w:sz w:val="24"/>
        </w:rPr>
      </w:pPr>
    </w:p>
    <w:p w:rsidR="00F2237C" w:rsidRDefault="00F2237C">
      <w:pPr>
        <w:ind w:firstLine="540"/>
        <w:jc w:val="center"/>
        <w:rPr>
          <w:rFonts w:ascii="Times New Roman" w:hAnsi="Times New Roman"/>
          <w:b/>
          <w:sz w:val="24"/>
        </w:rPr>
      </w:pPr>
      <w:r>
        <w:rPr>
          <w:rFonts w:ascii="Times New Roman" w:hAnsi="Times New Roman"/>
          <w:b/>
          <w:sz w:val="24"/>
        </w:rPr>
        <w:t>Сильный Огонь Аспекта.</w:t>
      </w:r>
    </w:p>
    <w:p w:rsidR="00F2237C" w:rsidRDefault="00F2237C">
      <w:pPr>
        <w:ind w:firstLine="540"/>
        <w:jc w:val="both"/>
        <w:rPr>
          <w:rFonts w:ascii="Times New Roman" w:hAnsi="Times New Roman"/>
          <w:b/>
          <w:i/>
          <w:sz w:val="24"/>
        </w:rPr>
      </w:pPr>
    </w:p>
    <w:p w:rsidR="00F2237C" w:rsidRDefault="00F2237C">
      <w:pPr>
        <w:ind w:firstLine="540"/>
        <w:jc w:val="both"/>
        <w:rPr>
          <w:rFonts w:ascii="Times New Roman" w:hAnsi="Times New Roman"/>
          <w:b/>
          <w:i/>
          <w:sz w:val="24"/>
        </w:rPr>
      </w:pPr>
      <w:r>
        <w:rPr>
          <w:rFonts w:ascii="Times New Roman" w:hAnsi="Times New Roman"/>
          <w:i/>
          <w:sz w:val="24"/>
        </w:rPr>
        <w:t xml:space="preserve">Из зала: </w:t>
      </w:r>
      <w:r>
        <w:rPr>
          <w:rFonts w:ascii="Times New Roman" w:hAnsi="Times New Roman"/>
          <w:sz w:val="24"/>
        </w:rPr>
        <w:t xml:space="preserve">– </w:t>
      </w:r>
      <w:r>
        <w:rPr>
          <w:rFonts w:ascii="Times New Roman" w:hAnsi="Times New Roman"/>
          <w:b/>
          <w:i/>
          <w:sz w:val="24"/>
        </w:rPr>
        <w:t>Сильный Огонь.</w:t>
      </w:r>
    </w:p>
    <w:p w:rsidR="00F2237C" w:rsidRDefault="00F2237C">
      <w:pPr>
        <w:ind w:firstLine="540"/>
        <w:jc w:val="both"/>
        <w:rPr>
          <w:rFonts w:ascii="Times New Roman" w:hAnsi="Times New Roman"/>
          <w:sz w:val="24"/>
        </w:rPr>
      </w:pPr>
      <w:r>
        <w:rPr>
          <w:rFonts w:ascii="Times New Roman" w:hAnsi="Times New Roman"/>
          <w:sz w:val="24"/>
        </w:rPr>
        <w:t>Сильный Огонь, молодец. Вы вспоминаете пятый Горизонт, правильно, правильно, правильно. Хоть это. Хоть это. Сильный Огонь должен быть. У Аспекта всегда Огонь сильный.</w:t>
      </w:r>
    </w:p>
    <w:p w:rsidR="00F2237C" w:rsidRDefault="00F2237C">
      <w:pPr>
        <w:ind w:firstLine="540"/>
        <w:jc w:val="both"/>
        <w:rPr>
          <w:rFonts w:ascii="Times New Roman" w:hAnsi="Times New Roman"/>
          <w:i/>
          <w:sz w:val="24"/>
        </w:rPr>
      </w:pPr>
      <w:r>
        <w:rPr>
          <w:rFonts w:ascii="Times New Roman" w:hAnsi="Times New Roman"/>
          <w:i/>
          <w:sz w:val="24"/>
        </w:rPr>
        <w:t xml:space="preserve">Из зала: </w:t>
      </w:r>
      <w:r>
        <w:rPr>
          <w:rFonts w:ascii="Times New Roman" w:hAnsi="Times New Roman"/>
          <w:sz w:val="24"/>
        </w:rPr>
        <w:t>–</w:t>
      </w:r>
      <w:r>
        <w:rPr>
          <w:rFonts w:ascii="Times New Roman" w:hAnsi="Times New Roman"/>
          <w:i/>
          <w:sz w:val="24"/>
        </w:rPr>
        <w:t xml:space="preserve"> Всеохватывающий.</w:t>
      </w:r>
    </w:p>
    <w:p w:rsidR="00F2237C" w:rsidRDefault="00F2237C">
      <w:pPr>
        <w:tabs>
          <w:tab w:val="left" w:pos="1980"/>
          <w:tab w:val="left" w:pos="5760"/>
        </w:tabs>
        <w:ind w:firstLine="540"/>
        <w:jc w:val="both"/>
        <w:rPr>
          <w:rFonts w:ascii="Times New Roman" w:hAnsi="Times New Roman"/>
          <w:sz w:val="24"/>
        </w:rPr>
      </w:pPr>
      <w:r>
        <w:rPr>
          <w:rFonts w:ascii="Times New Roman" w:hAnsi="Times New Roman"/>
          <w:sz w:val="24"/>
        </w:rPr>
        <w:t xml:space="preserve">Нет, всеохватывающий, это Ипостась и даже Ведущий. Вот Ипостась и Ведущий – там всеохватность. Сила она сама по себе всеохватна, но если вы Аспект, нужно не охватить, а держать собою. Вот смотрите, я люблю всех – это всеохватно. Я есмь Любовь – это Аспектно. Понимаешь, я есмь Любовь и в любой момент и всем и отдельному, я есмь, я просто Любовь, понимаешь? И выражу её. А если я буду говорить: «Я всеохватная Любовь. Я всеохватная Любовь», чувствуете?– тройка. Ведущий. Ты увидела. Ведущий. Вы почувствовали? Аспект не должен доходить до формализма, да у него центровка Форма, но это только форма – всё. Он должен быть Живым Огнём, он должен быть «Я есмь Любовь». А чтобы было «Я есмь Любовь», Огонь должен быть Сильным, потому что Любовь предполагает Силу. Вот этот ужас наших людей в любви, потому что они видят любовь, как слабость или как рыхлость, или как расслабленность. Расслабляться надо, но анекдот в том, что настоящая Любовь – это Сила. Пятый Горизонт – Силы. И настоящая Любовь или усиляет человека или человек становится сильным, поэтому все ищут любви. Если вы бессильны, это не любовь. Проверка любви: вы бессильны, это не любовь, может быть влюблённость, но не любовь. Потому что Любовь всегда окрыляет и делает человека  что?-сильным. Он любовью преодолевает всё, то есть он сильный. Поэтому у вас Живой Огонь, Сильный Огонь и Огонь какой? </w:t>
      </w:r>
    </w:p>
    <w:p w:rsidR="00F2237C" w:rsidRDefault="00F2237C">
      <w:pPr>
        <w:tabs>
          <w:tab w:val="left" w:pos="1980"/>
          <w:tab w:val="left" w:pos="5760"/>
        </w:tabs>
        <w:ind w:firstLine="540"/>
        <w:jc w:val="both"/>
        <w:rPr>
          <w:rFonts w:ascii="Times New Roman" w:hAnsi="Times New Roman"/>
          <w:sz w:val="24"/>
        </w:rPr>
      </w:pPr>
    </w:p>
    <w:p w:rsidR="00F2237C" w:rsidRDefault="00F2237C">
      <w:pPr>
        <w:tabs>
          <w:tab w:val="left" w:pos="1980"/>
          <w:tab w:val="left" w:pos="5760"/>
        </w:tabs>
        <w:ind w:firstLine="540"/>
        <w:jc w:val="center"/>
        <w:rPr>
          <w:rFonts w:ascii="Times New Roman" w:hAnsi="Times New Roman"/>
          <w:sz w:val="24"/>
        </w:rPr>
      </w:pPr>
      <w:r>
        <w:rPr>
          <w:rFonts w:ascii="Times New Roman" w:hAnsi="Times New Roman"/>
          <w:b/>
          <w:sz w:val="24"/>
        </w:rPr>
        <w:t>Любящий Огонь Аспекта</w:t>
      </w:r>
      <w:r>
        <w:rPr>
          <w:rFonts w:ascii="Times New Roman" w:hAnsi="Times New Roman"/>
          <w:sz w:val="24"/>
        </w:rPr>
        <w:t>.</w:t>
      </w:r>
    </w:p>
    <w:p w:rsidR="00F2237C" w:rsidRDefault="00F2237C">
      <w:pPr>
        <w:tabs>
          <w:tab w:val="left" w:pos="1980"/>
          <w:tab w:val="left" w:pos="5760"/>
        </w:tabs>
        <w:ind w:firstLine="540"/>
        <w:jc w:val="both"/>
        <w:rPr>
          <w:rFonts w:ascii="Times New Roman" w:hAnsi="Times New Roman"/>
          <w:sz w:val="24"/>
        </w:rPr>
      </w:pPr>
    </w:p>
    <w:p w:rsidR="00F2237C" w:rsidRDefault="00F2237C">
      <w:pPr>
        <w:tabs>
          <w:tab w:val="left" w:pos="1980"/>
          <w:tab w:val="left" w:pos="5760"/>
        </w:tabs>
        <w:ind w:firstLine="540"/>
        <w:jc w:val="both"/>
        <w:rPr>
          <w:rFonts w:ascii="Times New Roman" w:hAnsi="Times New Roman"/>
          <w:sz w:val="24"/>
        </w:rPr>
      </w:pPr>
      <w:r>
        <w:rPr>
          <w:rFonts w:ascii="Times New Roman" w:hAnsi="Times New Roman"/>
          <w:b/>
          <w:sz w:val="24"/>
        </w:rPr>
        <w:t>Любящий</w:t>
      </w:r>
      <w:r>
        <w:rPr>
          <w:rFonts w:ascii="Times New Roman" w:hAnsi="Times New Roman"/>
          <w:sz w:val="24"/>
        </w:rPr>
        <w:t>. Я не могу сказать, что Огонь в любви. Это пойдёт характеристика любви. Я не могу сказать, что это Огонь Любви – это тоже опять, нам нужен Аспектный Огонь. И вот у Аспекта Огонь обязательно любящий. Очень просто, потому что вершина пятого горизонта Дочь, а у неё Изначальная Любовь. У неё вообще просто Любовь сейчас. Изначальная Любовь у Ф…Ф…Ф…, у Филиппа Марины. Увидели? Живой, Сильный, Любящий. И это именно аспектно, если Логос: Мудрый, разрядный. Как Логос проверяется: зашёл, как пыхнул чем-нибудь, всё, это был Логос, разряд пошёл. Я серьёзно. Когда проверяешь Логоса, смотришь, можешь чем-нибудь пыхнуть или нет, чем угодно, лишь бы пыхнул. Лишь бы достал всех своим разрядом. Достал всех своим разрядом – готов к Логосу, это так, подсказка на будущее.  Очень полезно. Специально доставать разрядом нельзя, должно быть естественно. Зашёл и достал всех – ого, Логос! Зашёл и специально достаёт – это ещё Аспект, который готовиться к Логосу, специально достаёт. Логос он просто всех достаёт. Он просто вот сидит, а все чувствуют, что он не такой, достаёт всех. «Да я же ничего не делаю»,- нет, ты нас достаёшь, смотришь не так. Они просто не понимают, что из Логоса Разряды пыхают. Понятно. И там нужна Мудрость, вот там другой уровень. Там разработка Мудрости идёт, а вот у Аспекта идёт разработка Любви. Любящий. Вот смотрите, вот вы записали, даже до конца не взяли – Любящий Огонь. Представляете, какое качество должно быть Огня, чтобы он стал Любящим. Не вы есмь Любовь, не вы есмь выражение Любви, а ваш Огонь Любящий. И к вам должны вот прикасаться как к вашему Огню и чувствовать Любящий Огонь от вас. Не от вас Любовь чувствовать, некоторые так вывод сделали, вы неправильно сделали вывод. От вас должны проживать Любящий Огонь Аспекта. Или Аспектный Огонь Любящий. Со всех сторон. Ну, Аспектный Огонь от Отца, а Любящий Огонь Аспекта от вас. И так и так, но он должен быть Любящий, сам Огонь. То, что вы должны быть в Любви, это само собой. Но, Огонь Любящий не будет, если вы не в Любви, если у вас нет Любви, если вы не есмь Любовь. Хоть в каком выражении. Внимание: у Аспекта нельзя быть Любовью к кому-то. Можно кого-то любить, но нельзя быть Любовью только к кому-то. Вот это проблема Аспекта, а у нас обычно только к жене, к мужу. Я люблю только жену и мужа. Только жену и мужа – ты уже не Аспект. Только своих внуков – ты не Аспект. А что, соседних внуков не любишь, ну внуков соседки – ты уже не бабушка, потому что бабушка – это не только к своим внукам. Есть состояние бабушки любящей просто. Вот это Любящий Огонь. Состояние бабушки. Она всех детей как внуков любит, да своих особенной Любовью, они родные, но особенное не отменяет общее, что есть состояние Любящей. Понятно, да? Вот Любящий. И вот здесь сложность, когда вы по-человечески любите одного и это корректно, ну там двоих, троих, родственников,  близких, семью,  там мужа, жену я имею в виду, а при этом со всеми вы любящие или Есмь Любовь, но это уже не аспектность, там ещё выше, но тоже и все ведутся на вашу Любовь, думают, что она ко всем, она действительно ко всем, но она не особо конкретна к одному. Она просто есмь Любовь, на тебя реагируют, как на Любовь. И вот у вас когда пойдёт Огонь Любящий, на вас будут реагировать, что вы любите. И вот там уже будет понятно, что любите всех, это не вы всех любите, у вас Огонь Любящий ко всем. Это Аспектность. Понятно. Вы можете любить конкретно одного человека, конкретно нескольких родственников – это частное человеческое, но вот Огонь должен быть Любящий. Люди должны подходить к вам и купаться в вашем Любящем Огне сами не понимая, что происходит. Они не смогут понять, что это Любящий Огонь, решили, что это Любовь Огня такая. Тогда будет  Начала Силы Слиянности, Силы Синтеза. Увидели?</w:t>
      </w:r>
    </w:p>
    <w:p w:rsidR="00F2237C" w:rsidRDefault="00F2237C">
      <w:pPr>
        <w:ind w:firstLine="540"/>
        <w:jc w:val="both"/>
        <w:rPr>
          <w:rFonts w:ascii="Times New Roman" w:hAnsi="Times New Roman"/>
          <w:sz w:val="24"/>
        </w:rPr>
      </w:pPr>
      <w:r>
        <w:rPr>
          <w:rFonts w:ascii="Times New Roman" w:hAnsi="Times New Roman"/>
          <w:sz w:val="24"/>
        </w:rPr>
        <w:t xml:space="preserve"> Итак, Живой, Сильный, Любящий. </w:t>
      </w:r>
    </w:p>
    <w:p w:rsidR="00F2237C" w:rsidRDefault="00F2237C">
      <w:pPr>
        <w:ind w:firstLine="540"/>
        <w:jc w:val="both"/>
        <w:rPr>
          <w:rFonts w:ascii="Times New Roman" w:hAnsi="Times New Roman"/>
          <w:sz w:val="24"/>
        </w:rPr>
      </w:pPr>
      <w:r>
        <w:rPr>
          <w:rFonts w:ascii="Times New Roman" w:hAnsi="Times New Roman"/>
          <w:sz w:val="24"/>
        </w:rPr>
        <w:t>А?</w:t>
      </w:r>
    </w:p>
    <w:p w:rsidR="00F2237C" w:rsidRDefault="00F2237C">
      <w:pPr>
        <w:tabs>
          <w:tab w:val="center" w:pos="3746"/>
        </w:tabs>
        <w:ind w:firstLine="540"/>
        <w:jc w:val="both"/>
        <w:rPr>
          <w:rFonts w:ascii="Times New Roman" w:hAnsi="Times New Roman"/>
          <w:i/>
          <w:sz w:val="24"/>
        </w:rPr>
      </w:pPr>
      <w:r>
        <w:rPr>
          <w:rFonts w:ascii="Times New Roman" w:hAnsi="Times New Roman"/>
          <w:i/>
          <w:sz w:val="24"/>
        </w:rPr>
        <w:t>-А где брать этот Огонь?</w:t>
      </w:r>
      <w:r>
        <w:rPr>
          <w:rFonts w:ascii="Times New Roman" w:hAnsi="Times New Roman"/>
          <w:i/>
          <w:sz w:val="24"/>
        </w:rPr>
        <w:tab/>
      </w:r>
    </w:p>
    <w:p w:rsidR="00F2237C" w:rsidRDefault="00F2237C">
      <w:pPr>
        <w:ind w:firstLine="540"/>
        <w:jc w:val="both"/>
        <w:rPr>
          <w:rFonts w:ascii="Times New Roman" w:hAnsi="Times New Roman"/>
          <w:sz w:val="24"/>
        </w:rPr>
      </w:pPr>
      <w:r>
        <w:rPr>
          <w:rFonts w:ascii="Times New Roman" w:hAnsi="Times New Roman"/>
          <w:sz w:val="24"/>
        </w:rPr>
        <w:t xml:space="preserve">Хитрость в том, что там, ну, где мы уже побывали его везде можно взять. </w:t>
      </w:r>
      <w:r>
        <w:rPr>
          <w:rFonts w:ascii="Times New Roman" w:hAnsi="Times New Roman"/>
          <w:i/>
          <w:sz w:val="24"/>
        </w:rPr>
        <w:t xml:space="preserve">(Смех) </w:t>
      </w:r>
      <w:r>
        <w:rPr>
          <w:rFonts w:ascii="Times New Roman" w:hAnsi="Times New Roman"/>
          <w:sz w:val="24"/>
        </w:rPr>
        <w:t xml:space="preserve">Я поэтому вам это рассказываю после практики, потому, что у Ипостаси Аспекта естественно этот Огонь, вот по всем, ещё не все характеристики. У  Владык, ну однозначно, тоже есть, потому что Синтез не бывает без Любви и между Владыкой и Владычицей, тоже самое, Любящий Огонь. Между любой парой Владыки и Владычицы Огонь Любящий. Даже Юсеф Она, Святослав Олеся и по списку. Понятно, да, о чём я? Поэтому слово « Где брать?», я бы советовал не брать, а тренироваться. У вас не правильный подход, вы считаете, что Любящий Огонь можно взять и им обладать. Мы сейчас говорим об Огне Аспекта, который должен стать у </w:t>
      </w:r>
      <w:r>
        <w:rPr>
          <w:rFonts w:ascii="Times New Roman" w:hAnsi="Times New Roman"/>
          <w:b/>
          <w:sz w:val="24"/>
        </w:rPr>
        <w:t>вас</w:t>
      </w:r>
      <w:r>
        <w:rPr>
          <w:rFonts w:ascii="Times New Roman" w:hAnsi="Times New Roman"/>
          <w:sz w:val="24"/>
        </w:rPr>
        <w:t xml:space="preserve"> таким. Вы должны измениться и генерировать Огонь Живой, но вначале вы должны прожить это от Отца, вот как девушка или как вы – вибрация. Вы должны прожить у Отца Огонь Сильный, но генерировать у себя Сильный Огонь, а не просто Огонь. Вы должны генерировать у себя Любящий Огонь. И в этом неповторимом сочетании: Живой, Сильный, Любящий будет звучать настоящий Аспект. То есть ваша генерация любого Огня должна быть такая. Смысл увидели? Выработка вашего Огня должна быть в этих эффектах. Ну, сейчас ещё несколько  запишем.</w:t>
      </w:r>
    </w:p>
    <w:p w:rsidR="00F2237C" w:rsidRDefault="00F2237C">
      <w:pPr>
        <w:ind w:firstLine="540"/>
        <w:jc w:val="both"/>
        <w:rPr>
          <w:rFonts w:ascii="Times New Roman" w:hAnsi="Times New Roman"/>
          <w:i/>
          <w:sz w:val="24"/>
        </w:rPr>
      </w:pPr>
      <w:r>
        <w:rPr>
          <w:rFonts w:ascii="Times New Roman" w:hAnsi="Times New Roman"/>
          <w:sz w:val="24"/>
        </w:rPr>
        <w:t>-</w:t>
      </w:r>
      <w:r>
        <w:rPr>
          <w:rFonts w:ascii="Times New Roman" w:hAnsi="Times New Roman"/>
          <w:i/>
          <w:sz w:val="24"/>
        </w:rPr>
        <w:t>Ну, можно его представить трёхпламенно?</w:t>
      </w:r>
    </w:p>
    <w:p w:rsidR="00F2237C" w:rsidRDefault="00F2237C">
      <w:pPr>
        <w:ind w:firstLine="540"/>
        <w:jc w:val="both"/>
        <w:rPr>
          <w:rFonts w:ascii="Times New Roman" w:hAnsi="Times New Roman"/>
          <w:sz w:val="24"/>
        </w:rPr>
      </w:pPr>
      <w:r>
        <w:rPr>
          <w:rFonts w:ascii="Times New Roman" w:hAnsi="Times New Roman"/>
          <w:sz w:val="24"/>
        </w:rPr>
        <w:t xml:space="preserve">Нет. </w:t>
      </w:r>
    </w:p>
    <w:p w:rsidR="00F2237C" w:rsidRDefault="00F2237C">
      <w:pPr>
        <w:ind w:firstLine="540"/>
        <w:jc w:val="both"/>
        <w:rPr>
          <w:rFonts w:ascii="Times New Roman" w:hAnsi="Times New Roman"/>
          <w:i/>
          <w:sz w:val="24"/>
        </w:rPr>
      </w:pPr>
      <w:r>
        <w:rPr>
          <w:rFonts w:ascii="Times New Roman" w:hAnsi="Times New Roman"/>
          <w:i/>
          <w:sz w:val="24"/>
        </w:rPr>
        <w:t>-Нет? Почему?</w:t>
      </w:r>
    </w:p>
    <w:p w:rsidR="00F2237C" w:rsidRDefault="00F2237C">
      <w:pPr>
        <w:ind w:firstLine="540"/>
        <w:jc w:val="both"/>
        <w:rPr>
          <w:rFonts w:ascii="Times New Roman" w:hAnsi="Times New Roman"/>
          <w:sz w:val="24"/>
        </w:rPr>
      </w:pPr>
      <w:r>
        <w:rPr>
          <w:rFonts w:ascii="Times New Roman" w:hAnsi="Times New Roman"/>
          <w:sz w:val="24"/>
        </w:rPr>
        <w:t>Нет. Это один Огонь, внутри имеющий эти эффекты, даже не качества, потому, что качества каждое по отдельности.</w:t>
      </w:r>
    </w:p>
    <w:p w:rsidR="00F2237C" w:rsidRDefault="00F2237C">
      <w:pPr>
        <w:ind w:firstLine="540"/>
        <w:jc w:val="both"/>
        <w:rPr>
          <w:rFonts w:ascii="Times New Roman" w:hAnsi="Times New Roman"/>
          <w:i/>
          <w:sz w:val="24"/>
        </w:rPr>
      </w:pPr>
      <w:r>
        <w:rPr>
          <w:rFonts w:ascii="Times New Roman" w:hAnsi="Times New Roman"/>
          <w:i/>
          <w:sz w:val="24"/>
        </w:rPr>
        <w:t xml:space="preserve"> -Оттенки. </w:t>
      </w:r>
    </w:p>
    <w:p w:rsidR="00F2237C" w:rsidRDefault="00F2237C">
      <w:pPr>
        <w:ind w:firstLine="540"/>
        <w:jc w:val="both"/>
        <w:rPr>
          <w:rFonts w:ascii="Times New Roman" w:hAnsi="Times New Roman"/>
          <w:sz w:val="24"/>
        </w:rPr>
      </w:pPr>
      <w:r>
        <w:rPr>
          <w:rFonts w:ascii="Times New Roman" w:hAnsi="Times New Roman"/>
          <w:sz w:val="24"/>
        </w:rPr>
        <w:t>А теперь… Да оттенки. Эффекты. Теперь сплавьте  эти качества: и сильное, и любящее, и живое, одновременно просто один Огонь Аспекта, но он всё это, как Имя, Фамилия, Отчество. Это всё вы: Имя, Фамилия, Отчество, но это всё вы один. Он и Живой, и Сильный. Вот дама прожила только Живой.  Она хотела прожить, что такое Аспект, Владыка ей помог, она сделала. Но если вы знаете, что он ещё и Сильный, и Любящий, вы прожили, что он Живой и пошли углубляться. Вначале Живой, потом Сильный, а Жизнь и Сила это Любящий. И тогда вы начинаете искать вот эти уже качества более глубокие. Но вначале он Живой, это ошарашивает всех, потому что Огонь Аспекта Живой, когда они начинают это чувствовать, это очень большая ошарашка. Если я включаюсь на Синтезе – новенькие приходят, Живым Огнём, вначале вот так, как обезьянки на удава. Извините. Они люди, всё,  у них состояние шока. Потому что они привыкли, что будет Огонь там… А он Живой. Группу если надо отстроить, включаешь Живой Огонь. Всё. Я на детях научился, у меня занятие однажды было, дети бедлам устроили. Я захожу в зал, они играют, Я возжигаюсь Жизнью, тогда об Огне ничего не знал. Через две минуты, где бы они не - были, под потолком там висели на спортснаряде. Тишина. Я ничего не кричал, я не говорил, я тихо зашёл, они меня не слышали. Откуда Жизнь?  Лишний источник. Передо мной стоят и глазки горят, впитывают Жизнь. Они сразу значит среагировали. Вот хорошее занятие. Не надо ни кричать, ни голос надрывать. Они чувствуют. Вот также и наши, приходят на Синтез, они начинают  чувствовать Живой Огонь. Понимаете? И ты возжигаешься сам Живым Огнём, переключаешься на него, и он автоматически жизнь других заводит в Огонь. Огненность срабатывает. Понятно? Вот это есть Живой Огонь. Я попытался вам пример показать, как он действует. Это не всегда срабатывает, не всегда голова на это работает и у меня тоже. Но автоматика… иногда Владыка у меня включает, иногда, но автоматика есть, потренировался этим и ты этим живёшь. Есть. Есть.</w:t>
      </w:r>
    </w:p>
    <w:p w:rsidR="00F2237C" w:rsidRDefault="00F2237C">
      <w:pPr>
        <w:ind w:firstLine="540"/>
        <w:jc w:val="both"/>
        <w:rPr>
          <w:rFonts w:ascii="Times New Roman" w:hAnsi="Times New Roman"/>
          <w:sz w:val="24"/>
        </w:rPr>
      </w:pPr>
      <w:r>
        <w:rPr>
          <w:rFonts w:ascii="Times New Roman" w:hAnsi="Times New Roman"/>
          <w:sz w:val="24"/>
        </w:rPr>
        <w:t>Итак, Живой, Сильный, Любящий. Тут смыслы подсказали, но я не согласен, Огонь не смысловой, он Сильный. Потому что из смыслов рождается Сила. Если мы уйдём в смысловой Огонь, то теряется Сила. Напоминает пятый стандарт. Набор смыслов рождает Силу. Если мы говорим  Сильный Огонь, в нём уже есть набор смыслов. Не отдельных смыслов, а несколько смыслов, образующий кулак Силы. Понятно да,  о чём я? Поэтому до смыслов мы не опускаемся, у нас Сила, это выше. Еще характеристики Огня Аспекта?  Живой, Сильный, Любящий.</w:t>
      </w:r>
    </w:p>
    <w:p w:rsidR="00F2237C" w:rsidRDefault="00F2237C">
      <w:pPr>
        <w:ind w:firstLine="540"/>
        <w:jc w:val="both"/>
        <w:rPr>
          <w:rFonts w:ascii="Times New Roman" w:hAnsi="Times New Roman"/>
          <w:i/>
          <w:sz w:val="24"/>
        </w:rPr>
      </w:pPr>
      <w:r>
        <w:rPr>
          <w:rFonts w:ascii="Times New Roman" w:hAnsi="Times New Roman"/>
          <w:i/>
          <w:sz w:val="24"/>
        </w:rPr>
        <w:t>Из зала: –  Преображающий.</w:t>
      </w:r>
    </w:p>
    <w:p w:rsidR="00F2237C" w:rsidRDefault="00F2237C">
      <w:pPr>
        <w:ind w:firstLine="540"/>
        <w:jc w:val="both"/>
        <w:rPr>
          <w:rFonts w:ascii="Times New Roman" w:hAnsi="Times New Roman"/>
          <w:sz w:val="24"/>
        </w:rPr>
      </w:pPr>
      <w:r>
        <w:rPr>
          <w:rFonts w:ascii="Times New Roman" w:hAnsi="Times New Roman"/>
          <w:sz w:val="24"/>
        </w:rPr>
        <w:t>Второй горизонт, мы на пятом. Ну, преображение максимум характеристика Христа. Второй горизонт. Ищем по пятому</w:t>
      </w:r>
    </w:p>
    <w:p w:rsidR="00F2237C" w:rsidRDefault="00F2237C">
      <w:pPr>
        <w:ind w:firstLine="540"/>
        <w:jc w:val="both"/>
        <w:rPr>
          <w:rFonts w:ascii="Times New Roman" w:hAnsi="Times New Roman"/>
          <w:i/>
          <w:sz w:val="24"/>
        </w:rPr>
      </w:pPr>
      <w:r>
        <w:rPr>
          <w:rFonts w:ascii="Times New Roman" w:hAnsi="Times New Roman"/>
          <w:i/>
          <w:sz w:val="24"/>
        </w:rPr>
        <w:t>Из зала: –  Творящий.</w:t>
      </w:r>
    </w:p>
    <w:p w:rsidR="00F2237C" w:rsidRDefault="00F2237C">
      <w:pPr>
        <w:ind w:firstLine="540"/>
        <w:jc w:val="both"/>
        <w:rPr>
          <w:rFonts w:ascii="Times New Roman" w:hAnsi="Times New Roman"/>
          <w:sz w:val="24"/>
        </w:rPr>
      </w:pPr>
      <w:r>
        <w:rPr>
          <w:rFonts w:ascii="Times New Roman" w:hAnsi="Times New Roman"/>
          <w:sz w:val="24"/>
        </w:rPr>
        <w:t>А? Как?</w:t>
      </w:r>
    </w:p>
    <w:p w:rsidR="00F2237C" w:rsidRDefault="00F2237C">
      <w:pPr>
        <w:ind w:firstLine="540"/>
        <w:jc w:val="both"/>
        <w:rPr>
          <w:rFonts w:ascii="Times New Roman" w:hAnsi="Times New Roman"/>
          <w:i/>
          <w:sz w:val="24"/>
        </w:rPr>
      </w:pPr>
      <w:r>
        <w:rPr>
          <w:rFonts w:ascii="Times New Roman" w:hAnsi="Times New Roman"/>
          <w:i/>
          <w:sz w:val="24"/>
        </w:rPr>
        <w:t>Из зала: –  Творящий.</w:t>
      </w:r>
    </w:p>
    <w:p w:rsidR="00F2237C" w:rsidRDefault="00F2237C">
      <w:pPr>
        <w:ind w:firstLine="540"/>
        <w:jc w:val="both"/>
        <w:rPr>
          <w:rFonts w:ascii="Times New Roman" w:hAnsi="Times New Roman"/>
          <w:sz w:val="24"/>
        </w:rPr>
      </w:pPr>
      <w:r>
        <w:rPr>
          <w:rFonts w:ascii="Times New Roman" w:hAnsi="Times New Roman"/>
          <w:sz w:val="24"/>
        </w:rPr>
        <w:t>Четвёртый горизонт. Как Часть есть, но это уже даже не интересно. Для нас творение - это вершина, а для пятого горизонта…  Можно творить, можно не творить, главное любить. Поручил Отец – творю, не поручил, ну, не обязательно, я без шуток. А у нас вершина, Творение, Созидатель.</w:t>
      </w:r>
    </w:p>
    <w:p w:rsidR="00F2237C" w:rsidRDefault="00F2237C">
      <w:pPr>
        <w:ind w:firstLine="540"/>
        <w:jc w:val="both"/>
        <w:rPr>
          <w:rFonts w:ascii="Times New Roman" w:hAnsi="Times New Roman"/>
          <w:i/>
          <w:sz w:val="24"/>
        </w:rPr>
      </w:pPr>
      <w:r>
        <w:rPr>
          <w:rFonts w:ascii="Times New Roman" w:hAnsi="Times New Roman"/>
          <w:i/>
          <w:sz w:val="24"/>
        </w:rPr>
        <w:t>Из зала: –  Если исходить из горизонта, то Плавящий, который плавит..</w:t>
      </w:r>
    </w:p>
    <w:p w:rsidR="00F2237C" w:rsidRDefault="00F2237C">
      <w:pPr>
        <w:ind w:firstLine="540"/>
        <w:jc w:val="both"/>
        <w:rPr>
          <w:rFonts w:ascii="Times New Roman" w:hAnsi="Times New Roman"/>
          <w:sz w:val="24"/>
        </w:rPr>
      </w:pPr>
      <w:r>
        <w:rPr>
          <w:rFonts w:ascii="Times New Roman" w:hAnsi="Times New Roman"/>
          <w:sz w:val="24"/>
        </w:rPr>
        <w:t>Понимаешь, плавить Пламя.</w:t>
      </w:r>
    </w:p>
    <w:p w:rsidR="00F2237C" w:rsidRDefault="00F2237C">
      <w:pPr>
        <w:ind w:firstLine="540"/>
        <w:jc w:val="both"/>
        <w:rPr>
          <w:rFonts w:ascii="Times New Roman" w:hAnsi="Times New Roman"/>
          <w:i/>
          <w:sz w:val="24"/>
        </w:rPr>
      </w:pPr>
      <w:r>
        <w:rPr>
          <w:rFonts w:ascii="Times New Roman" w:hAnsi="Times New Roman"/>
          <w:i/>
          <w:sz w:val="24"/>
        </w:rPr>
        <w:t>-Пламенеет.</w:t>
      </w:r>
    </w:p>
    <w:p w:rsidR="00F2237C" w:rsidRDefault="00F2237C">
      <w:pPr>
        <w:ind w:firstLine="540"/>
        <w:jc w:val="both"/>
        <w:rPr>
          <w:rFonts w:ascii="Times New Roman" w:hAnsi="Times New Roman"/>
          <w:sz w:val="24"/>
        </w:rPr>
      </w:pPr>
      <w:r>
        <w:rPr>
          <w:rFonts w:ascii="Times New Roman" w:hAnsi="Times New Roman"/>
          <w:sz w:val="24"/>
        </w:rPr>
        <w:t xml:space="preserve"> И пламенеет. Вот оно пламенеет и плавит, потому, что оно пламенеет. Если мы ставим плавящий, значит, наш Огонь постепенно станет Пламенем. Я согласен, что Пламя Аспекта может быть, то есть результатом Огня, у нас для природы рождается Пламя Аспекта, как итог. Когда ты идёшь в более высокий Огонь, более низкий становится Пламенем. Вот для вас ваш предыдущий Аспектный Огонь, из которого Владыка вас вывел, растворил форму, стал Пламенем и, Пламенеет. Мы благополучно сейчас это Пламя из вас выдавили, чем? Введя в единство с Аспектом, с Ипостасью Основ, он Пламя убрал и не надо плавить. Поняла, да? Поэтому Пламя возможно, это одна из характеристик деятельности, как нижестоящего, бывшего Огня, но нам сейчас это не надо. Другой эффект идёт.</w:t>
      </w:r>
    </w:p>
    <w:p w:rsidR="00F2237C" w:rsidRDefault="00F2237C">
      <w:pPr>
        <w:ind w:firstLine="540"/>
        <w:jc w:val="both"/>
        <w:rPr>
          <w:rFonts w:ascii="Times New Roman" w:hAnsi="Times New Roman"/>
          <w:i/>
          <w:sz w:val="24"/>
        </w:rPr>
      </w:pPr>
      <w:r>
        <w:rPr>
          <w:rFonts w:ascii="Times New Roman" w:hAnsi="Times New Roman"/>
          <w:i/>
          <w:sz w:val="24"/>
        </w:rPr>
        <w:t>-Тут вот смыслы, я хотела сказать. То, что выдавливает,  как бы вот растворяет, сплавляет.</w:t>
      </w:r>
    </w:p>
    <w:p w:rsidR="00F2237C" w:rsidRDefault="00F2237C">
      <w:pPr>
        <w:ind w:firstLine="540"/>
        <w:jc w:val="both"/>
        <w:rPr>
          <w:rFonts w:ascii="Times New Roman" w:hAnsi="Times New Roman"/>
          <w:sz w:val="24"/>
        </w:rPr>
      </w:pPr>
      <w:r>
        <w:rPr>
          <w:rFonts w:ascii="Times New Roman" w:hAnsi="Times New Roman"/>
          <w:sz w:val="24"/>
        </w:rPr>
        <w:t xml:space="preserve"> Выдавливает Сила. Выдавливает Сила. Выдавливает, растворяет – всё это, Сила. Силы и растворяют, и даже расслабляют некоторые, и выдавливают и объясняют, печати ставят, что смысл не тот – и всё Сила. Понятно? Поэтому это всё сила, это всё вариации Силы. Увидела?</w:t>
      </w:r>
    </w:p>
    <w:p w:rsidR="00F2237C" w:rsidRDefault="00F2237C">
      <w:pPr>
        <w:ind w:firstLine="540"/>
        <w:jc w:val="both"/>
        <w:rPr>
          <w:rFonts w:ascii="Times New Roman" w:hAnsi="Times New Roman"/>
          <w:i/>
          <w:sz w:val="24"/>
        </w:rPr>
      </w:pPr>
      <w:r>
        <w:rPr>
          <w:rFonts w:ascii="Times New Roman" w:hAnsi="Times New Roman"/>
          <w:i/>
          <w:sz w:val="24"/>
        </w:rPr>
        <w:t>Из зала: –  Созидающий тоже?</w:t>
      </w:r>
    </w:p>
    <w:p w:rsidR="00F2237C" w:rsidRDefault="00F2237C">
      <w:pPr>
        <w:ind w:firstLine="540"/>
        <w:jc w:val="both"/>
        <w:rPr>
          <w:rFonts w:ascii="Times New Roman" w:hAnsi="Times New Roman"/>
          <w:sz w:val="24"/>
        </w:rPr>
      </w:pPr>
      <w:r>
        <w:rPr>
          <w:rFonts w:ascii="Times New Roman" w:hAnsi="Times New Roman"/>
          <w:sz w:val="24"/>
        </w:rPr>
        <w:t xml:space="preserve">-Четвёрка, Творец. Смотрите, во вы видите Творца, почему вы не видите Всевышнего? Конечно, у него Жизнь, да? Почему вы Творца видите? Вы Аспекты, вы должны видеть Всевышнего. Вы должны Дочь видеть, вы должны видеть Всевышнего, а вы Творца видите. С какой стати вообще? Нет, я понимаю, что он есть, и вас как Сотрудников, я понимаю. Извините меня, Всевышний, как пять входит в единицу, как Будда, как часть. Вы из Дома Будды, вы Всевышнего должны больше проживать, чем Творца, потому, что он часть Будды, а Всевышний, как пять, извините, это Аспект. Будда становиться частью Дочери. Понимаете? И для вас пятерка, единица – это главные показатели для Дома. Правильно. Поэтому вас Владыка и отправил сюда на Школу Аспектов. Пятёрка, она или входит, как часть в единицу – Всевышность, или, извините,  сама входит в Дочь, как Всевышний. </w:t>
      </w:r>
    </w:p>
    <w:p w:rsidR="00F2237C" w:rsidRDefault="00F2237C">
      <w:pPr>
        <w:ind w:firstLine="540"/>
        <w:jc w:val="both"/>
        <w:rPr>
          <w:rFonts w:ascii="Times New Roman" w:hAnsi="Times New Roman"/>
          <w:i/>
          <w:sz w:val="24"/>
        </w:rPr>
      </w:pPr>
      <w:r>
        <w:rPr>
          <w:rFonts w:ascii="Times New Roman" w:hAnsi="Times New Roman"/>
          <w:i/>
          <w:sz w:val="24"/>
        </w:rPr>
        <w:t>-Да. Пробуждённость. Пробуждённость.</w:t>
      </w:r>
    </w:p>
    <w:p w:rsidR="00F2237C" w:rsidRDefault="00F2237C">
      <w:pPr>
        <w:ind w:firstLine="540"/>
        <w:jc w:val="both"/>
        <w:rPr>
          <w:rFonts w:ascii="Times New Roman" w:hAnsi="Times New Roman"/>
          <w:sz w:val="24"/>
        </w:rPr>
      </w:pPr>
      <w:r>
        <w:rPr>
          <w:rFonts w:ascii="Times New Roman" w:hAnsi="Times New Roman"/>
          <w:sz w:val="24"/>
        </w:rPr>
        <w:t xml:space="preserve">Понимаете? Пробуждённость, это для Будды, а мы об Аспекте – не пройдёт. Это итоги Всевышнего, но это не Всевышний. Всевышнесть Огня, есть такое понятие. Вот есть Жизнь, а есть Всевышнесть. Я на одном из Синтезов это рассказывал, не помню на каком. Есть такое понятие – Всевышнесть. Вот вам для Будды, для пробуждённости нужна Всевышнесть. Что значит Всевышнесть? От вас идёт особый Огонь Аспекта, никому более не данный. Но этот Огонь идёт от Отца, и именно вами. Как его назвать? Всевышнесть. Потому, что любое другое название будет смахивать на гордыню. «Мой». Фиг вам, это Отцовский. «Только мне данный» – гордынька. Понятно, что только тебе данный, ты Аспект. Но, вот тут, наши слова начнут играть и мы будем показывать свои недоработочки. </w:t>
      </w:r>
    </w:p>
    <w:p w:rsidR="00F2237C" w:rsidRDefault="00F2237C">
      <w:pPr>
        <w:ind w:firstLine="540"/>
        <w:jc w:val="both"/>
        <w:rPr>
          <w:rFonts w:ascii="Times New Roman" w:hAnsi="Times New Roman"/>
          <w:sz w:val="24"/>
        </w:rPr>
      </w:pPr>
    </w:p>
    <w:p w:rsidR="00F2237C" w:rsidRDefault="00F2237C">
      <w:pPr>
        <w:ind w:firstLine="540"/>
        <w:jc w:val="center"/>
        <w:rPr>
          <w:rFonts w:ascii="Times New Roman" w:hAnsi="Times New Roman"/>
          <w:sz w:val="24"/>
        </w:rPr>
      </w:pPr>
      <w:r>
        <w:rPr>
          <w:rFonts w:ascii="Times New Roman" w:hAnsi="Times New Roman"/>
          <w:b/>
          <w:sz w:val="24"/>
        </w:rPr>
        <w:t>Всевышний Огонь Аспекта</w:t>
      </w: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r>
        <w:rPr>
          <w:rFonts w:ascii="Times New Roman" w:hAnsi="Times New Roman"/>
          <w:sz w:val="24"/>
        </w:rPr>
        <w:t xml:space="preserve">А вот </w:t>
      </w:r>
      <w:r>
        <w:rPr>
          <w:rFonts w:ascii="Times New Roman" w:hAnsi="Times New Roman"/>
          <w:b/>
          <w:sz w:val="24"/>
        </w:rPr>
        <w:t>Всевышнесть Огня</w:t>
      </w:r>
      <w:r>
        <w:rPr>
          <w:rFonts w:ascii="Times New Roman" w:hAnsi="Times New Roman"/>
          <w:sz w:val="24"/>
        </w:rPr>
        <w:t xml:space="preserve">, говорит о том, что этот вид Огня дан только вам Отцом, потому что любой Аспект имеет свой вариант Огня. Пример: вы у Отца получили фрагмент Огня. Получили? Только каждому из вас и все фрагменты разные. Вот сама форма, фрагмент, как кусочек Огня, все Огни обязательно разные. У Аспектов не могут быть одинаковых быть ни фрагментов, ни Огней от Отца, ничего. Похожие могут быть, одинаковые – нет. Ну, похожие это все они Живые, похожие этим, все они Сильные похожие этим, но все они разные. А слово разные это не совсем хорошо, потому что все мы Аспекты едины Отцом и разные и различимые. Вот здесь возникает слово Всевышний. Мы и едины Отцом и всеедины между собой, то есть различны. Вот здесь возникает слово Всевышний, у каждого из нас Всевышний Огонь, имеющий свои особые характеристики в каждом. Вот это только у Аспектов начинается, не у Ипостасей, ни у Сотрудника этого нет. У Аспекта это есть. Это уникальность Аспектов – Всевышнесть Огня. </w:t>
      </w:r>
    </w:p>
    <w:p w:rsidR="00F2237C" w:rsidRDefault="00F2237C">
      <w:pPr>
        <w:ind w:firstLine="540"/>
        <w:jc w:val="both"/>
        <w:rPr>
          <w:rFonts w:ascii="Times New Roman" w:hAnsi="Times New Roman"/>
          <w:sz w:val="24"/>
        </w:rPr>
      </w:pPr>
    </w:p>
    <w:p w:rsidR="00F2237C" w:rsidRDefault="00F2237C">
      <w:pPr>
        <w:ind w:firstLine="540"/>
        <w:jc w:val="center"/>
        <w:rPr>
          <w:rFonts w:ascii="Times New Roman" w:hAnsi="Times New Roman"/>
          <w:b/>
          <w:sz w:val="24"/>
        </w:rPr>
      </w:pPr>
      <w:r>
        <w:rPr>
          <w:rFonts w:ascii="Times New Roman" w:hAnsi="Times New Roman"/>
          <w:b/>
          <w:sz w:val="24"/>
        </w:rPr>
        <w:t>Поиск характеристик Огня Аспекта.</w:t>
      </w: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r>
        <w:rPr>
          <w:rFonts w:ascii="Times New Roman" w:hAnsi="Times New Roman"/>
          <w:sz w:val="24"/>
        </w:rPr>
        <w:t>Так ещё одну характеристику, это четвёртая была характеристика, ещё две минимум, ищем ещё характеристики, вспоминайте всё, что хотите, надо ещё две, они прям на виду у вас, прям на виду у вас, только вы так не думаете, а надо.</w:t>
      </w:r>
    </w:p>
    <w:p w:rsidR="00F2237C" w:rsidRDefault="00F2237C">
      <w:pPr>
        <w:ind w:firstLine="540"/>
        <w:jc w:val="both"/>
        <w:rPr>
          <w:rFonts w:ascii="Times New Roman" w:hAnsi="Times New Roman"/>
          <w:i/>
          <w:sz w:val="24"/>
        </w:rPr>
      </w:pPr>
      <w:r>
        <w:rPr>
          <w:rFonts w:ascii="Times New Roman" w:hAnsi="Times New Roman"/>
          <w:i/>
          <w:sz w:val="24"/>
        </w:rPr>
        <w:t>Из зала: –  Всемогущий.</w:t>
      </w:r>
    </w:p>
    <w:p w:rsidR="00F2237C" w:rsidRDefault="00F2237C">
      <w:pPr>
        <w:ind w:firstLine="540"/>
        <w:jc w:val="both"/>
        <w:rPr>
          <w:rFonts w:ascii="Times New Roman" w:hAnsi="Times New Roman"/>
          <w:sz w:val="24"/>
        </w:rPr>
      </w:pPr>
      <w:r>
        <w:rPr>
          <w:rFonts w:ascii="Times New Roman" w:hAnsi="Times New Roman"/>
          <w:sz w:val="24"/>
        </w:rPr>
        <w:t>Это шестой горизонт, а вы у нас пятый. Давайте так, я вас сейчас тренирую на думку пятым горизонтом. Вот смотрите, вы то во второй, то в четвёртый, то в шестой. Согласен, это всё надо, но на Школе Аспектов нужен только пятый горизонт. Больше ничего не надо.</w:t>
      </w:r>
    </w:p>
    <w:p w:rsidR="00F2237C" w:rsidRDefault="00F2237C">
      <w:pPr>
        <w:ind w:firstLine="540"/>
        <w:jc w:val="both"/>
        <w:rPr>
          <w:rFonts w:ascii="Times New Roman" w:hAnsi="Times New Roman"/>
          <w:i/>
          <w:sz w:val="24"/>
        </w:rPr>
      </w:pPr>
      <w:r>
        <w:rPr>
          <w:rFonts w:ascii="Times New Roman" w:hAnsi="Times New Roman"/>
          <w:i/>
          <w:sz w:val="24"/>
        </w:rPr>
        <w:t>Из зала: –  Надо к Дочери тогда идти.</w:t>
      </w:r>
    </w:p>
    <w:p w:rsidR="00F2237C" w:rsidRDefault="00F2237C">
      <w:pPr>
        <w:ind w:firstLine="540"/>
        <w:jc w:val="both"/>
        <w:rPr>
          <w:rFonts w:ascii="Times New Roman" w:hAnsi="Times New Roman"/>
          <w:sz w:val="24"/>
        </w:rPr>
      </w:pPr>
      <w:r>
        <w:rPr>
          <w:rFonts w:ascii="Times New Roman" w:hAnsi="Times New Roman"/>
          <w:sz w:val="24"/>
        </w:rPr>
        <w:t>- Да, пожалуйста, сходите к Дочери.</w:t>
      </w:r>
    </w:p>
    <w:p w:rsidR="00F2237C" w:rsidRDefault="00F2237C">
      <w:pPr>
        <w:ind w:firstLine="540"/>
        <w:jc w:val="both"/>
        <w:rPr>
          <w:rFonts w:ascii="Times New Roman" w:hAnsi="Times New Roman"/>
          <w:i/>
          <w:sz w:val="24"/>
        </w:rPr>
      </w:pPr>
      <w:r>
        <w:rPr>
          <w:rFonts w:ascii="Times New Roman" w:hAnsi="Times New Roman"/>
          <w:i/>
          <w:sz w:val="24"/>
        </w:rPr>
        <w:t>Из зала: –  Образ-типологичный.</w:t>
      </w:r>
    </w:p>
    <w:p w:rsidR="00F2237C" w:rsidRDefault="00F2237C">
      <w:pPr>
        <w:ind w:firstLine="540"/>
        <w:jc w:val="both"/>
        <w:rPr>
          <w:rFonts w:ascii="Times New Roman" w:hAnsi="Times New Roman"/>
          <w:sz w:val="24"/>
        </w:rPr>
      </w:pPr>
      <w:r>
        <w:rPr>
          <w:rFonts w:ascii="Times New Roman" w:hAnsi="Times New Roman"/>
          <w:sz w:val="24"/>
        </w:rPr>
        <w:t>Это не то, сейчас поймёшь, сейчас назовём, ты увидишь, что это часть. Это как смыслы, деление Огня на мелочи, а нам нужно что-то покрупнее взять. Нам надо главные названия, которые должны присутствовать в вашем Огне. В синтезе Образ-типов что появляется? К тебе вопрос.</w:t>
      </w:r>
    </w:p>
    <w:p w:rsidR="00F2237C" w:rsidRDefault="00F2237C">
      <w:pPr>
        <w:jc w:val="both"/>
        <w:rPr>
          <w:rFonts w:ascii="Times New Roman" w:hAnsi="Times New Roman"/>
          <w:i/>
          <w:sz w:val="24"/>
        </w:rPr>
      </w:pPr>
      <w:r>
        <w:rPr>
          <w:rFonts w:ascii="Times New Roman" w:hAnsi="Times New Roman"/>
          <w:i/>
          <w:sz w:val="24"/>
        </w:rPr>
        <w:t xml:space="preserve">         –  Права.</w:t>
      </w:r>
    </w:p>
    <w:p w:rsidR="00F2237C" w:rsidRDefault="00F2237C">
      <w:pPr>
        <w:ind w:firstLine="540"/>
        <w:jc w:val="both"/>
        <w:rPr>
          <w:rFonts w:ascii="Times New Roman" w:hAnsi="Times New Roman"/>
          <w:sz w:val="24"/>
        </w:rPr>
      </w:pPr>
      <w:r>
        <w:rPr>
          <w:rFonts w:ascii="Times New Roman" w:hAnsi="Times New Roman"/>
          <w:sz w:val="24"/>
        </w:rPr>
        <w:t>- Нет, это от Посвящений, дальше.</w:t>
      </w:r>
    </w:p>
    <w:p w:rsidR="00F2237C" w:rsidRDefault="00F2237C">
      <w:pPr>
        <w:ind w:firstLine="540"/>
        <w:jc w:val="both"/>
        <w:rPr>
          <w:rFonts w:ascii="Times New Roman" w:hAnsi="Times New Roman"/>
          <w:i/>
          <w:sz w:val="24"/>
        </w:rPr>
      </w:pPr>
      <w:r>
        <w:rPr>
          <w:rFonts w:ascii="Times New Roman" w:hAnsi="Times New Roman"/>
          <w:i/>
          <w:sz w:val="24"/>
        </w:rPr>
        <w:t>Из зала: –  Возможности Жизни, Стиль Жизни.</w:t>
      </w:r>
    </w:p>
    <w:p w:rsidR="00F2237C" w:rsidRDefault="00F2237C">
      <w:pPr>
        <w:ind w:firstLine="540"/>
        <w:jc w:val="both"/>
        <w:rPr>
          <w:rFonts w:ascii="Times New Roman" w:hAnsi="Times New Roman"/>
          <w:sz w:val="24"/>
        </w:rPr>
      </w:pPr>
      <w:r>
        <w:rPr>
          <w:rFonts w:ascii="Times New Roman" w:hAnsi="Times New Roman"/>
          <w:sz w:val="24"/>
        </w:rPr>
        <w:t xml:space="preserve">Поэтому я ж сказал, что ты не видешь главное, берёшь частное. В синтезе Образ-типов, это в  Образ-типах, как фрагменты есть. А в синтезе Образ-типов что у  нас появляется? </w:t>
      </w:r>
    </w:p>
    <w:p w:rsidR="00F2237C" w:rsidRDefault="00F2237C">
      <w:pPr>
        <w:ind w:firstLine="540"/>
        <w:jc w:val="both"/>
        <w:rPr>
          <w:rFonts w:ascii="Times New Roman" w:hAnsi="Times New Roman"/>
          <w:i/>
          <w:sz w:val="24"/>
        </w:rPr>
      </w:pPr>
      <w:r>
        <w:rPr>
          <w:rFonts w:ascii="Times New Roman" w:hAnsi="Times New Roman"/>
          <w:i/>
          <w:sz w:val="24"/>
        </w:rPr>
        <w:t>Из зала: –  Взгляд.</w:t>
      </w:r>
    </w:p>
    <w:p w:rsidR="00F2237C" w:rsidRDefault="00F2237C">
      <w:pPr>
        <w:ind w:firstLine="540"/>
        <w:jc w:val="both"/>
        <w:rPr>
          <w:rFonts w:ascii="Times New Roman" w:hAnsi="Times New Roman"/>
          <w:sz w:val="24"/>
        </w:rPr>
      </w:pPr>
      <w:r>
        <w:rPr>
          <w:rFonts w:ascii="Times New Roman" w:hAnsi="Times New Roman"/>
          <w:sz w:val="24"/>
        </w:rPr>
        <w:t>Взгляд появляется, правильно. Вы нашли тему, взгляд. А как у Дочери Взгляд называется?</w:t>
      </w:r>
    </w:p>
    <w:p w:rsidR="00F2237C" w:rsidRDefault="00F2237C">
      <w:pPr>
        <w:ind w:firstLine="540"/>
        <w:jc w:val="both"/>
        <w:rPr>
          <w:rFonts w:ascii="Times New Roman" w:hAnsi="Times New Roman"/>
          <w:i/>
          <w:sz w:val="24"/>
        </w:rPr>
      </w:pPr>
      <w:r>
        <w:rPr>
          <w:rFonts w:ascii="Times New Roman" w:hAnsi="Times New Roman"/>
          <w:i/>
          <w:sz w:val="24"/>
        </w:rPr>
        <w:t>Из зала: –  Око.</w:t>
      </w:r>
    </w:p>
    <w:p w:rsidR="00F2237C" w:rsidRDefault="00F2237C">
      <w:pPr>
        <w:ind w:firstLine="540"/>
        <w:jc w:val="both"/>
        <w:rPr>
          <w:rFonts w:ascii="Times New Roman" w:hAnsi="Times New Roman"/>
          <w:sz w:val="24"/>
        </w:rPr>
      </w:pPr>
      <w:r>
        <w:rPr>
          <w:rFonts w:ascii="Times New Roman" w:hAnsi="Times New Roman"/>
          <w:sz w:val="24"/>
        </w:rPr>
        <w:t xml:space="preserve">В синтезе Образ-типов у нас рождается Око и Образ-типы стоят в Око по стандартам синтеза. Только потому, что Образ-типами мы взращиваем Око в себе. Ну, единственно, что это знание 29-го Синтеза и Дочери. Значит, ваш Огонь должен быть Окский. Я знаю, что есть река </w:t>
      </w:r>
      <w:r>
        <w:rPr>
          <w:rFonts w:ascii="Times New Roman" w:hAnsi="Times New Roman"/>
          <w:b/>
          <w:sz w:val="24"/>
        </w:rPr>
        <w:t>О</w:t>
      </w:r>
      <w:r>
        <w:rPr>
          <w:rFonts w:ascii="Times New Roman" w:hAnsi="Times New Roman"/>
          <w:sz w:val="24"/>
        </w:rPr>
        <w:t>ка или Окская.</w:t>
      </w:r>
    </w:p>
    <w:p w:rsidR="00F2237C" w:rsidRDefault="00F2237C">
      <w:pPr>
        <w:ind w:firstLine="540"/>
        <w:jc w:val="both"/>
        <w:rPr>
          <w:rFonts w:ascii="Times New Roman" w:hAnsi="Times New Roman"/>
          <w:i/>
          <w:sz w:val="24"/>
        </w:rPr>
      </w:pPr>
      <w:r>
        <w:rPr>
          <w:rFonts w:ascii="Times New Roman" w:hAnsi="Times New Roman"/>
          <w:i/>
          <w:sz w:val="24"/>
        </w:rPr>
        <w:t>Из зала: Огонь Ока лучше?</w:t>
      </w:r>
    </w:p>
    <w:p w:rsidR="00F2237C" w:rsidRDefault="00F2237C">
      <w:pPr>
        <w:ind w:firstLine="540"/>
        <w:jc w:val="both"/>
        <w:rPr>
          <w:rFonts w:ascii="Times New Roman" w:hAnsi="Times New Roman"/>
          <w:sz w:val="24"/>
        </w:rPr>
      </w:pPr>
      <w:r>
        <w:rPr>
          <w:rFonts w:ascii="Times New Roman" w:hAnsi="Times New Roman"/>
          <w:sz w:val="24"/>
        </w:rPr>
        <w:t xml:space="preserve"> Не-е-е. Не-е-е. Это всё равно, что Огонь Любви и Огонь Ока. А у вас Любящий Огонь. Мы говорим о характеристиках.</w:t>
      </w:r>
    </w:p>
    <w:p w:rsidR="00F2237C" w:rsidRDefault="00F2237C">
      <w:pPr>
        <w:ind w:firstLine="540"/>
        <w:jc w:val="both"/>
        <w:rPr>
          <w:rFonts w:ascii="Times New Roman" w:hAnsi="Times New Roman"/>
          <w:sz w:val="24"/>
        </w:rPr>
      </w:pPr>
      <w:r>
        <w:rPr>
          <w:rFonts w:ascii="Times New Roman" w:hAnsi="Times New Roman"/>
          <w:i/>
          <w:sz w:val="24"/>
        </w:rPr>
        <w:t>-Понятно.</w:t>
      </w:r>
      <w:r>
        <w:rPr>
          <w:rFonts w:ascii="Times New Roman" w:hAnsi="Times New Roman"/>
          <w:sz w:val="24"/>
        </w:rPr>
        <w:t xml:space="preserve"> </w:t>
      </w:r>
    </w:p>
    <w:p w:rsidR="00F2237C" w:rsidRDefault="00F2237C">
      <w:pPr>
        <w:ind w:firstLine="540"/>
        <w:jc w:val="both"/>
        <w:rPr>
          <w:rFonts w:ascii="Times New Roman" w:hAnsi="Times New Roman"/>
          <w:sz w:val="24"/>
        </w:rPr>
      </w:pPr>
      <w:r>
        <w:rPr>
          <w:rFonts w:ascii="Times New Roman" w:hAnsi="Times New Roman"/>
          <w:sz w:val="24"/>
        </w:rPr>
        <w:t xml:space="preserve">Он должен быть окский, не образ-типовой. Смотрите-Огонь Образ-типовой. Ну, какая-то механика получается. Образ-тип как специфика Ока возможна, но мы говорим о цельности, что Любовь бывает такая, такая, такая. Нет, мы говорим просто о Любящем Огне, а Любовь бывает разная, это Образ-типы Любви разные. Да,  любовь к животным, любовь к людям. Это разная Любовь. Это просто Любовь. Правда?  Вот Образ-тип бывает такой, такой – это просто Образ-тип, а вместе они рождают у нас что? Око. И Огонь у вас должен быть Окский. Да, странное название, но по-русски он звучит правильно, вот перевести на иностранные языки будет сложно. Сразу скажу, это вот как спутник будет, Окский. Спутник тоже не переводился на иностранные  языки, поэтому на всех языках – это русский спутник. Вот и Окский во всех языках будет Окский. Это я тут для наших иностранцев. У нас слушают Школы и за рубежом, потом пытаются перевести. Мы в Германии были, смеялись над некоторыми переводами. Нельзя так произносить. Мы у Владыки спрашиваем, по-немецки так нельзя говорить. Школу тоже проводили. Понятно, да о чём. Окский Огонь. Вот там все Образ-типы, взгляд Дочери, или ваш взгляд, как Аспекта вашими возможностями. </w:t>
      </w:r>
    </w:p>
    <w:p w:rsidR="00F2237C" w:rsidRDefault="00F2237C">
      <w:pPr>
        <w:ind w:firstLine="540"/>
        <w:jc w:val="both"/>
        <w:rPr>
          <w:rFonts w:ascii="Times New Roman" w:hAnsi="Times New Roman"/>
          <w:sz w:val="24"/>
        </w:rPr>
      </w:pPr>
    </w:p>
    <w:p w:rsidR="00F2237C" w:rsidRDefault="00F2237C">
      <w:pPr>
        <w:ind w:firstLine="540"/>
        <w:jc w:val="center"/>
        <w:rPr>
          <w:rFonts w:ascii="Times New Roman" w:hAnsi="Times New Roman"/>
          <w:b/>
          <w:sz w:val="24"/>
        </w:rPr>
      </w:pPr>
      <w:r>
        <w:rPr>
          <w:rFonts w:ascii="Times New Roman" w:hAnsi="Times New Roman"/>
          <w:b/>
          <w:sz w:val="24"/>
        </w:rPr>
        <w:t>Количественные характеристики важны для Аспекта.</w:t>
      </w: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r>
        <w:rPr>
          <w:rFonts w:ascii="Times New Roman" w:hAnsi="Times New Roman"/>
          <w:sz w:val="24"/>
        </w:rPr>
        <w:t xml:space="preserve">Давайте так, вы как Аспект своим огнём смотрите на всё. Ну, я так скажу, насколько вы Аспектите огнём или насколько огонь проникает на все 7,5 миллиардов человечества, или на всех жителей Московии. О, Аспектам вам простой вопрос. Сколько жителей Московии вы знаете? Не лично знаете, а сколько живёт жителей в Московии? </w:t>
      </w:r>
    </w:p>
    <w:p w:rsidR="00F2237C" w:rsidRDefault="00F2237C">
      <w:pPr>
        <w:ind w:firstLine="540"/>
        <w:jc w:val="both"/>
        <w:rPr>
          <w:rFonts w:ascii="Times New Roman" w:hAnsi="Times New Roman"/>
          <w:i/>
          <w:sz w:val="24"/>
        </w:rPr>
      </w:pPr>
      <w:r>
        <w:rPr>
          <w:rFonts w:ascii="Times New Roman" w:hAnsi="Times New Roman"/>
          <w:i/>
          <w:sz w:val="24"/>
        </w:rPr>
        <w:t>-Шесть миллионов.</w:t>
      </w:r>
    </w:p>
    <w:p w:rsidR="00F2237C" w:rsidRDefault="00F2237C">
      <w:pPr>
        <w:ind w:firstLine="540"/>
        <w:jc w:val="both"/>
        <w:rPr>
          <w:rFonts w:ascii="Times New Roman" w:hAnsi="Times New Roman"/>
          <w:i/>
          <w:sz w:val="24"/>
        </w:rPr>
      </w:pPr>
      <w:r>
        <w:rPr>
          <w:rFonts w:ascii="Times New Roman" w:hAnsi="Times New Roman"/>
          <w:i/>
          <w:sz w:val="24"/>
        </w:rPr>
        <w:t>-Пять с половиной.</w:t>
      </w:r>
    </w:p>
    <w:p w:rsidR="00F2237C" w:rsidRDefault="00F2237C">
      <w:pPr>
        <w:ind w:firstLine="540"/>
        <w:jc w:val="both"/>
        <w:rPr>
          <w:rFonts w:ascii="Times New Roman" w:hAnsi="Times New Roman"/>
          <w:sz w:val="24"/>
        </w:rPr>
      </w:pPr>
      <w:r>
        <w:rPr>
          <w:rFonts w:ascii="Times New Roman" w:hAnsi="Times New Roman"/>
          <w:sz w:val="24"/>
        </w:rPr>
        <w:t>Шесть миллионов, пять с половиной. Ещё варианты.</w:t>
      </w:r>
    </w:p>
    <w:p w:rsidR="00F2237C" w:rsidRDefault="00F2237C">
      <w:pPr>
        <w:ind w:firstLine="540"/>
        <w:jc w:val="both"/>
        <w:rPr>
          <w:rFonts w:ascii="Times New Roman" w:hAnsi="Times New Roman"/>
          <w:i/>
          <w:sz w:val="24"/>
        </w:rPr>
      </w:pPr>
      <w:r>
        <w:rPr>
          <w:rFonts w:ascii="Times New Roman" w:hAnsi="Times New Roman"/>
          <w:i/>
          <w:sz w:val="24"/>
        </w:rPr>
        <w:t xml:space="preserve">-Девять. </w:t>
      </w:r>
    </w:p>
    <w:p w:rsidR="00F2237C" w:rsidRDefault="00F2237C">
      <w:pPr>
        <w:ind w:firstLine="540"/>
        <w:jc w:val="both"/>
        <w:rPr>
          <w:rFonts w:ascii="Times New Roman" w:hAnsi="Times New Roman"/>
          <w:sz w:val="24"/>
        </w:rPr>
      </w:pPr>
      <w:r>
        <w:rPr>
          <w:rFonts w:ascii="Times New Roman" w:hAnsi="Times New Roman"/>
          <w:sz w:val="24"/>
        </w:rPr>
        <w:t xml:space="preserve">Девять говорили. Не, не, шесть миллионов это официально, вы правильно сказали. За шесть миллионов, официально за шесть, шесть с половиной миллионов живёт.  Ну, неофициально и до девяти может быть, потому что половина якобы москвичей живёт в Московии. Поэтому здесь сложный вариант, но вам надо знать официальную цифру, сколько живёт. Не всем вот служащим, а Аспектам обязательно. Почему? Ваш Аспектный Огонь обязательно учитывает требования Синтеза. Один за всех. Вот на Синтезе сидит 100 человек и на каждого идёт 100 единиц. Вы Аспекты. В Московии живёт шесть миллионов четыреста двадцать одна тысяча пятьсот двадцать один  человек, и на вас идёт усиление аспектности этого количества. Понятно, да о чём? Обязательно, потому что вы, как Московия накрываете это количество аспектности Отцу. Москвичи накрывают свои там 10-12 миллионов, официально живущих. Въезжающих, выезжающих, там два миллиона заезжают и выезжают ежедневно. Ну, поезда, самолёты. Но, официально живёт там 10 – 11. Аспектят на столько-то. Поэтому наши Дома решили срочно делать областными, потому, что некоторые города меньше области, а бывают города крупнее области. Я вот в Новосибирске бываю, в Новосибирске  живёт уже миллион двести, а в области несколько сот тысяч – двести или триста тысяч. Поэтому город крупнее области. Ну,  вот пятьсот тысяч, ну, всё равно город в два или в три раза крупнее области. А бывает наоборот. Ну, у вас – то же самое, Москва крупнее области. Но, у вас Москва другой регион, другой субъект Федерации. Вы и Москва – это совсем разные явления. Два равных субъекта Федерации, а у Новосибирска. Новосибирск, это столица Новосибирской области, но в области там 300 тысяч, а в Новосибирске миллион. Понятно да, о чем я?  То есть это один субъект Федерации. </w:t>
      </w:r>
    </w:p>
    <w:p w:rsidR="00F2237C" w:rsidRDefault="00F2237C">
      <w:pPr>
        <w:ind w:firstLine="540"/>
        <w:jc w:val="both"/>
        <w:rPr>
          <w:rFonts w:ascii="Times New Roman" w:hAnsi="Times New Roman"/>
          <w:sz w:val="24"/>
        </w:rPr>
      </w:pPr>
    </w:p>
    <w:p w:rsidR="00F2237C" w:rsidRDefault="00F2237C">
      <w:pPr>
        <w:ind w:firstLine="540"/>
        <w:jc w:val="center"/>
        <w:rPr>
          <w:rFonts w:ascii="Times New Roman" w:hAnsi="Times New Roman"/>
          <w:b/>
          <w:sz w:val="24"/>
        </w:rPr>
      </w:pPr>
      <w:r>
        <w:rPr>
          <w:rFonts w:ascii="Times New Roman" w:hAnsi="Times New Roman"/>
          <w:b/>
          <w:sz w:val="24"/>
        </w:rPr>
        <w:t>Окскость Огня Аспекта.</w:t>
      </w: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r>
        <w:rPr>
          <w:rFonts w:ascii="Times New Roman" w:hAnsi="Times New Roman"/>
          <w:sz w:val="24"/>
        </w:rPr>
        <w:t>Увидели. Вот это Взгляд. Вот я вам показал, что такое Взгляд по количеству. И вот есть разные взгляды Аспекта вот этим состоянием Окскости Огня. Почему разные взгляды? Отец вам даёт задание, каким быть Аспектом, что вы несёте, как Аспект.  А отслеживает, что вы, как несёте, как Аспект и правильно ли несёте, кто? Око, Дочь. Поняла. И в итоге идёт доклад Отцу, что там отследил. Отец, если надо тоже включается, тоже смотрит, всё это получает, но если надо. Можно сказать, что он всегда получает, но он, база данных большая. За это Дочь с вами работает, а значит Окскость Огня, это прямой контакт с Дочерью. И вы этим учитесь смотреть (Взгляд) и через Окскость Огня вы получаете Взгляд Дочери на вас и на вашу аспектность. Смысл увидели? И получаеться совсем другая Окскость. А в Окскости там и ваш Образ-тип срабатывает, совершенно с вами согласен, ещё что срабатывает? И ваше Око срабатывает, уже как цель, не Образ-тип которым вы живёте, а как некая цельность, которая у вас. А в Око что срабатывает? Кроме Образ-типов что ещё в Око есть?</w:t>
      </w:r>
    </w:p>
    <w:p w:rsidR="00F2237C" w:rsidRDefault="00F2237C">
      <w:pPr>
        <w:ind w:firstLine="540"/>
        <w:jc w:val="both"/>
        <w:rPr>
          <w:rFonts w:ascii="Times New Roman" w:hAnsi="Times New Roman"/>
          <w:i/>
          <w:sz w:val="24"/>
        </w:rPr>
      </w:pPr>
      <w:r>
        <w:rPr>
          <w:rFonts w:ascii="Times New Roman" w:hAnsi="Times New Roman"/>
          <w:i/>
          <w:sz w:val="24"/>
        </w:rPr>
        <w:t>Из зала: –  Око-образующие Силы.</w:t>
      </w:r>
    </w:p>
    <w:p w:rsidR="00F2237C" w:rsidRDefault="00F2237C">
      <w:pPr>
        <w:ind w:firstLine="540"/>
        <w:jc w:val="both"/>
        <w:rPr>
          <w:rFonts w:ascii="Times New Roman" w:hAnsi="Times New Roman"/>
          <w:sz w:val="24"/>
        </w:rPr>
      </w:pPr>
      <w:r>
        <w:rPr>
          <w:rFonts w:ascii="Times New Roman" w:hAnsi="Times New Roman"/>
          <w:sz w:val="24"/>
        </w:rPr>
        <w:t>Око-образующие силы, Сильный Огонь. Это есть, а ещё что-то есть. Есть что-то в Око ещё, чтобы правильно смотреть, чтобы был Взгляд</w:t>
      </w:r>
    </w:p>
    <w:p w:rsidR="00F2237C" w:rsidRDefault="00F2237C">
      <w:pPr>
        <w:ind w:firstLine="540"/>
        <w:jc w:val="both"/>
        <w:rPr>
          <w:rFonts w:ascii="Times New Roman" w:hAnsi="Times New Roman"/>
          <w:i/>
          <w:sz w:val="24"/>
        </w:rPr>
      </w:pPr>
      <w:r>
        <w:rPr>
          <w:rFonts w:ascii="Times New Roman" w:hAnsi="Times New Roman"/>
          <w:i/>
          <w:sz w:val="24"/>
        </w:rPr>
        <w:t>Из зала: –  Эталон. Позиция наблюдателя.</w:t>
      </w:r>
    </w:p>
    <w:p w:rsidR="00F2237C" w:rsidRDefault="00F2237C">
      <w:pPr>
        <w:ind w:firstLine="540"/>
        <w:jc w:val="both"/>
        <w:rPr>
          <w:rFonts w:ascii="Times New Roman" w:hAnsi="Times New Roman"/>
          <w:sz w:val="24"/>
        </w:rPr>
      </w:pPr>
      <w:r>
        <w:rPr>
          <w:rFonts w:ascii="Times New Roman" w:hAnsi="Times New Roman"/>
          <w:sz w:val="24"/>
        </w:rPr>
        <w:t>Позиция, это у нас Мощь Отца или Пламя Отца. Эталон у нас бывает и в Мудрости, и в Любви, и в Око, и в Истине да? Эталоны бывают разные. Эталон - это характеристика Воли кстати. Поэтому это больше к Воле, хотя есть Эталон там Человека в Око. Согласен. Сам принцип эталонности идёт из Воли. Воля  Отца сказала – « вот это эталон», всё, эталонность пошла. А Дочь, это любовь, она берёт эталон Отца, как Воли. Но, не её характеристика эталонность. Эталонность, это волевая характеристика. У Учителя -эталонность. У Аспектов-Окскость. Ну-у. Око на чём у вас стоит или рождается?</w:t>
      </w:r>
    </w:p>
    <w:p w:rsidR="00F2237C" w:rsidRDefault="00F2237C">
      <w:pPr>
        <w:ind w:firstLine="540"/>
        <w:jc w:val="both"/>
        <w:rPr>
          <w:rFonts w:ascii="Times New Roman" w:hAnsi="Times New Roman"/>
          <w:i/>
          <w:sz w:val="24"/>
        </w:rPr>
      </w:pPr>
      <w:r>
        <w:rPr>
          <w:rFonts w:ascii="Times New Roman" w:hAnsi="Times New Roman"/>
          <w:i/>
          <w:sz w:val="24"/>
        </w:rPr>
        <w:t>Из зала: -Честь?</w:t>
      </w:r>
      <w:r>
        <w:rPr>
          <w:rFonts w:ascii="Times New Roman" w:hAnsi="Times New Roman"/>
          <w:sz w:val="24"/>
        </w:rPr>
        <w:t xml:space="preserve"> </w:t>
      </w:r>
      <w:r>
        <w:rPr>
          <w:rFonts w:ascii="Times New Roman" w:hAnsi="Times New Roman"/>
          <w:i/>
          <w:sz w:val="24"/>
        </w:rPr>
        <w:t>Сердце?</w:t>
      </w:r>
    </w:p>
    <w:p w:rsidR="00F2237C" w:rsidRDefault="00F2237C">
      <w:pPr>
        <w:ind w:firstLine="540"/>
        <w:jc w:val="both"/>
        <w:rPr>
          <w:rFonts w:ascii="Times New Roman" w:hAnsi="Times New Roman"/>
          <w:sz w:val="24"/>
        </w:rPr>
      </w:pPr>
      <w:r>
        <w:rPr>
          <w:rFonts w:ascii="Times New Roman" w:hAnsi="Times New Roman"/>
          <w:sz w:val="24"/>
        </w:rPr>
        <w:t xml:space="preserve"> Так, у вас глаз Ока вот здесь. У вас по Чести вот здесь. А вообще-то Око вот здесь.  А что у нас здесь ещё находится?</w:t>
      </w:r>
    </w:p>
    <w:p w:rsidR="00F2237C" w:rsidRDefault="00F2237C">
      <w:pPr>
        <w:ind w:firstLine="540"/>
        <w:jc w:val="both"/>
        <w:rPr>
          <w:rFonts w:ascii="Times New Roman" w:hAnsi="Times New Roman"/>
          <w:i/>
          <w:sz w:val="24"/>
        </w:rPr>
      </w:pPr>
      <w:r>
        <w:rPr>
          <w:rFonts w:ascii="Times New Roman" w:hAnsi="Times New Roman"/>
          <w:i/>
          <w:sz w:val="24"/>
        </w:rPr>
        <w:t>Из зала: –  Посвящения.</w:t>
      </w:r>
    </w:p>
    <w:p w:rsidR="00F2237C" w:rsidRDefault="00F2237C">
      <w:pPr>
        <w:ind w:firstLine="540"/>
        <w:jc w:val="both"/>
        <w:rPr>
          <w:rFonts w:ascii="Times New Roman" w:hAnsi="Times New Roman"/>
          <w:sz w:val="24"/>
        </w:rPr>
      </w:pPr>
      <w:r>
        <w:rPr>
          <w:rFonts w:ascii="Times New Roman" w:hAnsi="Times New Roman"/>
          <w:sz w:val="24"/>
        </w:rPr>
        <w:t>Во. Пальцем показал. Все посвящения входят в Око. Главное пальцем показал, сразу вспоминаете. Вы меня поняли. Так вот, чтобы взять правильный Взгляд, нужно иметь Свет и ваша Окскость будет ещё зависеть от Света ваших Посвящений. И то, что заметит один посвящённый,  с большим количеством посвящений, может не заметить другой, и Окскость у них будет разная, потому что Свет Посвящений у них будет разный. И вот ты права была с Правами, потому что Права исходят из Посвящения, ты не сказала правильного слова, и Права тоже входят в Окскость Светом Посвящений, которым вы смотрите на Жизнь. То есть, которыми осуществляется Взгляд. Увидели? Поэтому всё к Окскости. И здесь важны не сами Посвящения, а Свет от них, чтоб Око смотрело этим Светом. Может быть Права этих Посвящений. На что ты можешь посмотреть, а на что не сможешь посмотреть, пока не дано. Не видишь ты это. Тоже увидели. Окскость. Вот теперь вы увидели, что такое Окскость, ну, чтоб вы, вот, почувствовали. А кстати, в Око фактически фиксируется ваш Огонь Служения и фактически Огонь Статуса в центре Посвящения. Значит, Окскость просматривает ваш Огонь Служебный, что вы там делаете, не делаете, как вам идёт. Окскость Аспекта ещё смотрит на Статусность, выражаете, не выражаете. Очень хорошая позиция Окскости Огня, очень много характеристик нужных там. С этим есть? С Окскостью есть.</w:t>
      </w:r>
    </w:p>
    <w:p w:rsidR="00F2237C" w:rsidRDefault="00F2237C">
      <w:pPr>
        <w:ind w:firstLine="540"/>
        <w:jc w:val="both"/>
        <w:rPr>
          <w:rFonts w:ascii="Times New Roman" w:hAnsi="Times New Roman"/>
          <w:sz w:val="24"/>
        </w:rPr>
      </w:pPr>
      <w:r>
        <w:rPr>
          <w:rFonts w:ascii="Times New Roman" w:hAnsi="Times New Roman"/>
          <w:sz w:val="24"/>
        </w:rPr>
        <w:t xml:space="preserve"> Это, по-моему, пятая характеристика была, но нужна ещё шестая. Ну, у нас шестипроявленная Метагалактика, ниже шести нельзя. Можем до восьми дойти. Но чем выше, тем сложнее, я понимаю. Поэтому.</w:t>
      </w:r>
    </w:p>
    <w:p w:rsidR="00F2237C" w:rsidRDefault="00F2237C">
      <w:pPr>
        <w:ind w:firstLine="540"/>
        <w:jc w:val="both"/>
        <w:rPr>
          <w:rFonts w:ascii="Times New Roman" w:hAnsi="Times New Roman"/>
          <w:i/>
          <w:sz w:val="24"/>
        </w:rPr>
      </w:pPr>
      <w:r>
        <w:rPr>
          <w:rFonts w:ascii="Times New Roman" w:hAnsi="Times New Roman"/>
          <w:sz w:val="24"/>
        </w:rPr>
        <w:t xml:space="preserve"> </w:t>
      </w:r>
      <w:r>
        <w:rPr>
          <w:rFonts w:ascii="Times New Roman" w:hAnsi="Times New Roman"/>
          <w:i/>
          <w:sz w:val="24"/>
        </w:rPr>
        <w:t>Из зала: –  Аспект только Отец.</w:t>
      </w:r>
    </w:p>
    <w:p w:rsidR="00F2237C" w:rsidRDefault="00F2237C">
      <w:pPr>
        <w:ind w:firstLine="540"/>
        <w:jc w:val="both"/>
        <w:rPr>
          <w:rFonts w:ascii="Times New Roman" w:hAnsi="Times New Roman"/>
          <w:sz w:val="24"/>
        </w:rPr>
      </w:pPr>
      <w:r>
        <w:rPr>
          <w:rFonts w:ascii="Times New Roman" w:hAnsi="Times New Roman"/>
          <w:sz w:val="24"/>
        </w:rPr>
        <w:t>Аспект только один. Кто знает название Ипостаси Синтеза Савелия? Ой, Савелия… В общем 45-й Ипостаси Синтеза?</w:t>
      </w:r>
    </w:p>
    <w:p w:rsidR="00F2237C" w:rsidRDefault="00F2237C">
      <w:pPr>
        <w:ind w:firstLine="540"/>
        <w:jc w:val="both"/>
        <w:rPr>
          <w:rFonts w:ascii="Times New Roman" w:hAnsi="Times New Roman"/>
          <w:i/>
          <w:sz w:val="24"/>
        </w:rPr>
      </w:pPr>
      <w:r>
        <w:rPr>
          <w:rFonts w:ascii="Times New Roman" w:hAnsi="Times New Roman"/>
          <w:i/>
          <w:sz w:val="24"/>
        </w:rPr>
        <w:t xml:space="preserve"> Из зала: –  До конца не знаю.</w:t>
      </w:r>
    </w:p>
    <w:p w:rsidR="00F2237C" w:rsidRDefault="00F2237C">
      <w:pPr>
        <w:ind w:firstLine="540"/>
        <w:jc w:val="both"/>
        <w:rPr>
          <w:rFonts w:ascii="Times New Roman" w:hAnsi="Times New Roman"/>
          <w:sz w:val="24"/>
        </w:rPr>
      </w:pPr>
      <w:r>
        <w:rPr>
          <w:rFonts w:ascii="Times New Roman" w:hAnsi="Times New Roman"/>
          <w:sz w:val="24"/>
        </w:rPr>
        <w:t>Ну, хоть примерно, давайте, рассказывайте. Кто знает?</w:t>
      </w:r>
    </w:p>
    <w:p w:rsidR="00F2237C" w:rsidRDefault="00F2237C">
      <w:pPr>
        <w:ind w:firstLine="540"/>
        <w:jc w:val="both"/>
        <w:rPr>
          <w:rFonts w:ascii="Times New Roman" w:hAnsi="Times New Roman"/>
          <w:i/>
          <w:sz w:val="24"/>
        </w:rPr>
      </w:pPr>
      <w:r>
        <w:rPr>
          <w:rFonts w:ascii="Times New Roman" w:hAnsi="Times New Roman"/>
          <w:i/>
          <w:sz w:val="24"/>
        </w:rPr>
        <w:t>Из зала: –  Синтез Аспекта ИДИВО.</w:t>
      </w:r>
    </w:p>
    <w:p w:rsidR="00F2237C" w:rsidRDefault="00F2237C">
      <w:pPr>
        <w:ind w:firstLine="540"/>
        <w:jc w:val="both"/>
        <w:rPr>
          <w:rFonts w:ascii="Times New Roman" w:hAnsi="Times New Roman"/>
          <w:sz w:val="24"/>
        </w:rPr>
      </w:pPr>
      <w:r>
        <w:rPr>
          <w:rFonts w:ascii="Times New Roman" w:hAnsi="Times New Roman"/>
          <w:sz w:val="24"/>
        </w:rPr>
        <w:t>Дальше. Меня дальше интересует. Это понятно, а теперь через запятую пару, тройку позиции, оттуда вам, всё что вспомните. В ИДИВО не вспоминается</w:t>
      </w:r>
    </w:p>
    <w:p w:rsidR="00F2237C" w:rsidRDefault="00F2237C">
      <w:pPr>
        <w:ind w:firstLine="540"/>
        <w:jc w:val="both"/>
        <w:rPr>
          <w:rFonts w:ascii="Times New Roman" w:hAnsi="Times New Roman"/>
          <w:i/>
          <w:sz w:val="24"/>
        </w:rPr>
      </w:pPr>
      <w:r>
        <w:rPr>
          <w:rFonts w:ascii="Times New Roman" w:hAnsi="Times New Roman"/>
          <w:i/>
          <w:sz w:val="24"/>
        </w:rPr>
        <w:t>-Сердечности.</w:t>
      </w:r>
    </w:p>
    <w:p w:rsidR="00F2237C" w:rsidRDefault="00F2237C">
      <w:pPr>
        <w:ind w:firstLine="540"/>
        <w:jc w:val="both"/>
        <w:rPr>
          <w:rFonts w:ascii="Times New Roman" w:hAnsi="Times New Roman"/>
          <w:sz w:val="24"/>
        </w:rPr>
      </w:pPr>
      <w:r>
        <w:rPr>
          <w:rFonts w:ascii="Times New Roman" w:hAnsi="Times New Roman"/>
          <w:sz w:val="24"/>
        </w:rPr>
        <w:t xml:space="preserve"> Это вам не в ДИВО учить. Это в ИДИВО выражать. Вот видите, вы теперь понимаете процессы. Прикол в этом. Прикол не в том, что вы знаете или выучили, а в том, что этим надо уметь пользоваться в разных средах, и в более сложных, чем вы привыкли. Мы сейчас накрутили здесь более сложную среду и вот у вас лишние знания, как знания уходят, пока вы их не проживёте, они не станут вашими. Они от вас сейчас будут уходить, потому что знания для вас сейчас нижестоящие, четвёрка, и вы должны только проживать знания. Тогда они останутся вашими, осмыслять их. Пятёрка, это осмысление. Когда вы осмыслили и прожили, вы запомнили. Не осмыслили, не прожили – выучили. Вы знаете, но в Огне Аспекта это расплавится. Вот вы, как аспекты… Некоторые Аспекты подходят, говорят – «У меня память теряется». Не память теряется. Аспект требует, чтобы ты прожил знания, осмыслил, а ты привык зубрить. И всё, что ты вызубрил, в Огне Аспекта, что делает? -теряется, потому что Огню Аспекта это не характерно, а от Аспекта это теряется и у Логоса, и у Учителя, и у Владычицы, потому что зубрёжка там не нужна, там нужно только проживание знаний. А память остаётся на месте. Память берёт то, что ты можешь прожить и осмыслить. Вот анекдот знаний Синтеза, Синтез это восьмой горизонт и там даже проживать… ладно, не знаете Ипостась Синтеза, хотел вам подсказать, не хотите.</w:t>
      </w:r>
    </w:p>
    <w:p w:rsidR="00F2237C" w:rsidRDefault="00F2237C">
      <w:pPr>
        <w:ind w:firstLine="540"/>
        <w:jc w:val="both"/>
        <w:rPr>
          <w:rFonts w:ascii="Times New Roman" w:hAnsi="Times New Roman"/>
          <w:sz w:val="24"/>
        </w:rPr>
      </w:pPr>
    </w:p>
    <w:p w:rsidR="00F2237C" w:rsidRDefault="00F2237C">
      <w:pPr>
        <w:ind w:firstLine="540"/>
        <w:jc w:val="center"/>
        <w:rPr>
          <w:rFonts w:ascii="Times New Roman" w:hAnsi="Times New Roman"/>
          <w:b/>
          <w:sz w:val="24"/>
        </w:rPr>
      </w:pPr>
      <w:r>
        <w:rPr>
          <w:rFonts w:ascii="Times New Roman" w:hAnsi="Times New Roman"/>
          <w:b/>
          <w:sz w:val="24"/>
        </w:rPr>
        <w:t>Пассионарность Огня Аспекта.</w:t>
      </w: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i/>
          <w:sz w:val="24"/>
        </w:rPr>
      </w:pPr>
      <w:r>
        <w:rPr>
          <w:rFonts w:ascii="Times New Roman" w:hAnsi="Times New Roman"/>
          <w:i/>
          <w:sz w:val="24"/>
        </w:rPr>
        <w:t>Из зала: –  Пассионарность?</w:t>
      </w:r>
    </w:p>
    <w:p w:rsidR="00F2237C" w:rsidRDefault="00F2237C">
      <w:pPr>
        <w:ind w:firstLine="540"/>
        <w:jc w:val="both"/>
        <w:rPr>
          <w:rFonts w:ascii="Times New Roman" w:hAnsi="Times New Roman"/>
          <w:sz w:val="24"/>
        </w:rPr>
      </w:pPr>
      <w:r>
        <w:rPr>
          <w:rFonts w:ascii="Times New Roman" w:hAnsi="Times New Roman"/>
          <w:sz w:val="24"/>
        </w:rPr>
        <w:t>-Во! Вспомнила! Заметь, что и главное-то нужное-то вспомнила!</w:t>
      </w:r>
    </w:p>
    <w:p w:rsidR="00F2237C" w:rsidRDefault="00F2237C">
      <w:pPr>
        <w:ind w:firstLine="540"/>
        <w:jc w:val="both"/>
        <w:rPr>
          <w:rFonts w:ascii="Times New Roman" w:hAnsi="Times New Roman"/>
          <w:i/>
          <w:sz w:val="24"/>
        </w:rPr>
      </w:pPr>
      <w:r>
        <w:rPr>
          <w:rFonts w:ascii="Times New Roman" w:hAnsi="Times New Roman"/>
          <w:i/>
          <w:sz w:val="24"/>
        </w:rPr>
        <w:t>-Я подглядела.</w:t>
      </w:r>
    </w:p>
    <w:p w:rsidR="00F2237C" w:rsidRDefault="00F2237C">
      <w:pPr>
        <w:ind w:firstLine="540"/>
        <w:jc w:val="both"/>
        <w:rPr>
          <w:rFonts w:ascii="Times New Roman" w:hAnsi="Times New Roman"/>
          <w:sz w:val="24"/>
        </w:rPr>
      </w:pPr>
      <w:r>
        <w:rPr>
          <w:rFonts w:ascii="Times New Roman" w:hAnsi="Times New Roman"/>
          <w:sz w:val="24"/>
        </w:rPr>
        <w:t xml:space="preserve">А… Ну, ладно. </w:t>
      </w:r>
      <w:r>
        <w:rPr>
          <w:rFonts w:ascii="Times New Roman" w:hAnsi="Times New Roman"/>
          <w:i/>
          <w:sz w:val="24"/>
        </w:rPr>
        <w:t>(Смех).</w:t>
      </w:r>
      <w:r>
        <w:rPr>
          <w:rFonts w:ascii="Times New Roman" w:hAnsi="Times New Roman"/>
          <w:sz w:val="24"/>
        </w:rPr>
        <w:t xml:space="preserve"> Ну, хоть честно. Использовала Окскость.</w:t>
      </w:r>
    </w:p>
    <w:p w:rsidR="00F2237C" w:rsidRDefault="00F2237C">
      <w:pPr>
        <w:ind w:firstLine="540"/>
        <w:jc w:val="both"/>
        <w:rPr>
          <w:rFonts w:ascii="Times New Roman" w:hAnsi="Times New Roman"/>
          <w:i/>
          <w:sz w:val="24"/>
        </w:rPr>
      </w:pPr>
      <w:r>
        <w:rPr>
          <w:rFonts w:ascii="Times New Roman" w:hAnsi="Times New Roman"/>
          <w:i/>
          <w:sz w:val="24"/>
        </w:rPr>
        <w:t>Из зала: –  Пассионарный это не Сильный?</w:t>
      </w:r>
    </w:p>
    <w:p w:rsidR="00F2237C" w:rsidRDefault="00F2237C">
      <w:pPr>
        <w:ind w:firstLine="540"/>
        <w:jc w:val="both"/>
        <w:rPr>
          <w:rFonts w:ascii="Times New Roman" w:hAnsi="Times New Roman"/>
          <w:sz w:val="24"/>
        </w:rPr>
      </w:pPr>
      <w:r>
        <w:rPr>
          <w:rFonts w:ascii="Times New Roman" w:hAnsi="Times New Roman"/>
          <w:sz w:val="24"/>
        </w:rPr>
        <w:t xml:space="preserve">Нет, давайте так. Смотрите, пассионарность – это энергоизбыточность. Но мы вводим слово… по истории, мы вводим </w:t>
      </w:r>
      <w:r>
        <w:rPr>
          <w:rFonts w:ascii="Times New Roman" w:hAnsi="Times New Roman"/>
          <w:i/>
          <w:sz w:val="24"/>
        </w:rPr>
        <w:t xml:space="preserve">пассионарность </w:t>
      </w:r>
      <w:r>
        <w:rPr>
          <w:rFonts w:ascii="Times New Roman" w:hAnsi="Times New Roman"/>
          <w:sz w:val="24"/>
        </w:rPr>
        <w:t xml:space="preserve">ещё и как </w:t>
      </w:r>
      <w:r>
        <w:rPr>
          <w:rFonts w:ascii="Times New Roman" w:hAnsi="Times New Roman"/>
          <w:i/>
          <w:sz w:val="24"/>
        </w:rPr>
        <w:t>духоизбыточност</w:t>
      </w:r>
      <w:r>
        <w:rPr>
          <w:rFonts w:ascii="Times New Roman" w:hAnsi="Times New Roman"/>
          <w:sz w:val="24"/>
        </w:rPr>
        <w:t xml:space="preserve">ь, </w:t>
      </w:r>
      <w:r>
        <w:rPr>
          <w:rFonts w:ascii="Times New Roman" w:hAnsi="Times New Roman"/>
          <w:i/>
          <w:sz w:val="24"/>
        </w:rPr>
        <w:t>огнеизбыточность</w:t>
      </w:r>
      <w:r>
        <w:rPr>
          <w:rFonts w:ascii="Times New Roman" w:hAnsi="Times New Roman"/>
          <w:sz w:val="24"/>
        </w:rPr>
        <w:t xml:space="preserve">, но энергия это в первую очередь, какой горизонт? </w:t>
      </w:r>
    </w:p>
    <w:p w:rsidR="00F2237C" w:rsidRDefault="00F2237C">
      <w:pPr>
        <w:ind w:firstLine="540"/>
        <w:jc w:val="both"/>
        <w:rPr>
          <w:rFonts w:ascii="Times New Roman" w:hAnsi="Times New Roman"/>
          <w:i/>
          <w:sz w:val="24"/>
        </w:rPr>
      </w:pPr>
      <w:r>
        <w:rPr>
          <w:rFonts w:ascii="Times New Roman" w:hAnsi="Times New Roman"/>
          <w:i/>
          <w:sz w:val="24"/>
        </w:rPr>
        <w:t>-Первый.</w:t>
      </w:r>
    </w:p>
    <w:p w:rsidR="00F2237C" w:rsidRDefault="00F2237C">
      <w:pPr>
        <w:ind w:firstLine="540"/>
        <w:jc w:val="both"/>
        <w:rPr>
          <w:rFonts w:ascii="Times New Roman" w:hAnsi="Times New Roman"/>
          <w:i/>
          <w:sz w:val="24"/>
        </w:rPr>
      </w:pPr>
      <w:r>
        <w:rPr>
          <w:rFonts w:ascii="Times New Roman" w:hAnsi="Times New Roman"/>
          <w:i/>
          <w:sz w:val="24"/>
        </w:rPr>
        <w:t>-Второй.</w:t>
      </w:r>
    </w:p>
    <w:p w:rsidR="00F2237C" w:rsidRDefault="00F2237C">
      <w:pPr>
        <w:ind w:firstLine="540"/>
        <w:jc w:val="both"/>
        <w:rPr>
          <w:rFonts w:ascii="Times New Roman" w:hAnsi="Times New Roman"/>
          <w:sz w:val="24"/>
        </w:rPr>
      </w:pPr>
      <w:r>
        <w:rPr>
          <w:rFonts w:ascii="Times New Roman" w:hAnsi="Times New Roman"/>
          <w:sz w:val="24"/>
        </w:rPr>
        <w:t xml:space="preserve">Издеваетесь? Издеваетесь? Пятый по Слову Отца, пятый. Я поэтому удивляюсь, что вы слово </w:t>
      </w:r>
      <w:r>
        <w:rPr>
          <w:rFonts w:ascii="Times New Roman" w:hAnsi="Times New Roman"/>
          <w:i/>
          <w:sz w:val="24"/>
        </w:rPr>
        <w:t>энергия</w:t>
      </w:r>
      <w:r>
        <w:rPr>
          <w:rFonts w:ascii="Times New Roman" w:hAnsi="Times New Roman"/>
          <w:sz w:val="24"/>
        </w:rPr>
        <w:t xml:space="preserve"> до сих пор не сказали. Это и есть пятый горизонт. Это одна из характеристик тоже вашего Огня, но потом будем писать. А </w:t>
      </w:r>
      <w:r>
        <w:rPr>
          <w:rFonts w:ascii="Times New Roman" w:hAnsi="Times New Roman"/>
          <w:b/>
          <w:sz w:val="24"/>
        </w:rPr>
        <w:t>шестая</w:t>
      </w:r>
      <w:r>
        <w:rPr>
          <w:rFonts w:ascii="Times New Roman" w:hAnsi="Times New Roman"/>
          <w:sz w:val="24"/>
        </w:rPr>
        <w:t xml:space="preserve"> характеристика, это </w:t>
      </w:r>
      <w:r>
        <w:rPr>
          <w:rFonts w:ascii="Times New Roman" w:hAnsi="Times New Roman"/>
          <w:b/>
          <w:sz w:val="24"/>
        </w:rPr>
        <w:t>Пассионарность</w:t>
      </w:r>
      <w:r>
        <w:rPr>
          <w:rFonts w:ascii="Times New Roman" w:hAnsi="Times New Roman"/>
          <w:sz w:val="24"/>
        </w:rPr>
        <w:t>. Она начинается с энергии, но идёт ещё и Пассионарность Огня. Вот я на Синтезе пассионарен синтезом, это не энергия, чистый синтез. А вы в Доме, начиная служить, допустим, на Совете Аспектов, те ведёшь Совет Аспектов, ты пассионарна Огнём Аспекта и обязана быть, как Глава. Поняла. А вы выходите на улицу, или входите в церковь, или идёте, там, к верующим людям, должны быть пассионарны Духом из вашего Огня. Они не понимают как это. Служащие ИДИВО пассионарны Духом. А они берут Дух от Отца только через священника. Он пытается быть пассионарным, но он пытается, он там призывает, а вы можете просто Отца выражать Духом. Аспект. И выражая Отца  просто Духом Аспекта, вы что? Вообще-то пассионарны. И Отец вам может поручить быть что Энергией, что Духом, что Светом, что Формой, что Содержанием. Аспект – это всё, что Отцу надо вам. И когда Отец говорит: «Ты вот этим будешь Аспектом», – ты  обязан стать пассионарным в выражении Отца тем, что Отец тебе поручил. Грубо говоря, мне Отец поручил Синтез вести и внедрить, я обязан был вначале стать пассионарным Синтезом, потом этой пассионарностью заразить других, зараза пристаёт быстро. И вот потом заряжать буквально пассионарностью, чтоб люди прожили Синтез и разницу его от Огня. Вначале мы даже разницу от Огня не видели. И это всё делается Пассионарностью. И когда Аспект получает особое выражение Отца, вот собою, вот свою Аспектность, вот это особое выражение должно быть каким? Пассионарным. Потому что Отец всегда больше, чем мы все. А ты получаешь одно уникальное от Отца, другие не имеют. Значит, ты должен всех остальных заразить этим уникальным. А как это называется? Вообще-то Пассионарностью. В истории это называется Пассионарностью, когда пассионарий приходил, всех заряжал собою, и все за ним шли, исполняя его пассионарность.  Аспект, это ваша работа. Заразить пассионарно собою той Аспектностью, которой Отец вам заложил. Это есть ваша главная работа, заражать других своей Аспектностью. Поэтому шестой вид: ваш Огонь должен быть пассионарным. И не надо это путать с Энергией. Он должен быть пассионарным.</w:t>
      </w:r>
    </w:p>
    <w:p w:rsidR="00F2237C" w:rsidRDefault="00F2237C">
      <w:pPr>
        <w:ind w:firstLine="540"/>
        <w:jc w:val="both"/>
        <w:rPr>
          <w:rFonts w:ascii="Times New Roman" w:hAnsi="Times New Roman"/>
          <w:sz w:val="24"/>
        </w:rPr>
      </w:pPr>
    </w:p>
    <w:p w:rsidR="00F2237C" w:rsidRDefault="00F2237C">
      <w:pPr>
        <w:ind w:firstLine="540"/>
        <w:jc w:val="center"/>
        <w:rPr>
          <w:rFonts w:ascii="Times New Roman" w:hAnsi="Times New Roman"/>
          <w:b/>
          <w:sz w:val="24"/>
        </w:rPr>
      </w:pPr>
      <w:r>
        <w:rPr>
          <w:rFonts w:ascii="Times New Roman" w:hAnsi="Times New Roman"/>
          <w:b/>
          <w:sz w:val="24"/>
        </w:rPr>
        <w:t>Энергичный Огонь Аспекта.</w:t>
      </w: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r>
        <w:rPr>
          <w:rFonts w:ascii="Times New Roman" w:hAnsi="Times New Roman"/>
          <w:sz w:val="24"/>
        </w:rPr>
        <w:t xml:space="preserve">Ну, тогда дойдём до восьми, потому что </w:t>
      </w:r>
      <w:r>
        <w:rPr>
          <w:rFonts w:ascii="Times New Roman" w:hAnsi="Times New Roman"/>
          <w:b/>
          <w:sz w:val="24"/>
        </w:rPr>
        <w:t>седьмой</w:t>
      </w:r>
      <w:r>
        <w:rPr>
          <w:rFonts w:ascii="Times New Roman" w:hAnsi="Times New Roman"/>
          <w:sz w:val="24"/>
        </w:rPr>
        <w:t xml:space="preserve"> мы уже сказали. Ваш Огонь должен быть </w:t>
      </w:r>
      <w:r>
        <w:rPr>
          <w:rFonts w:ascii="Times New Roman" w:hAnsi="Times New Roman"/>
          <w:b/>
          <w:sz w:val="24"/>
        </w:rPr>
        <w:t xml:space="preserve">Энергичным, </w:t>
      </w:r>
      <w:r>
        <w:rPr>
          <w:rFonts w:ascii="Times New Roman" w:hAnsi="Times New Roman"/>
          <w:sz w:val="24"/>
        </w:rPr>
        <w:t>не путать с Пассионарностью. Поэтому, ставлю его на уровень Воли. Почему Энергичен? Потому что пятый горизонт по Слову Отца в первую очередь Энергия, не Силы, ни чего – Энергия. Но, мы ставим Энергию даже выше Силы, это как Воля Отца. То есть ваш Огонь изначально Энергичен. Что это значит? Это значит, ваш Огонь несёт Энергию всего угодно, кому угодно. Даже если вы устали, возожгитесь Аспектностью и вы стали Энергичны. Вас заполнила Энергия вашего Огня. То есть в вашем Огне Аспекта генерируется Энергичность, как таковая, то есть Энергия. Передатчик Энергии Отца. Вот в вашей Аспектности. А даже если в вашей Аспектности и от Отца, это всё равно постоянный источник Энергии, грубо говоря – вечный двигатель. Огонь Аспекта. Огонь Аспекта: вечный двигатель-это Огонь Аспекта, у него всегда есть Энергия и вы всегда энергичны, даже тогда, когда выхода нет. Энергия найдёт. Вот седьмой вид, характеристика вашего Огня – это Энергичность, не Энергия – Энергичность. Огонь сам по себе Энергия, да? Вот если взять физику. А вот Энергичность. Огонь и есть Энергия, но наша физика своеобразно на это смотрит пока.</w:t>
      </w:r>
    </w:p>
    <w:p w:rsidR="00F2237C" w:rsidRDefault="00F2237C">
      <w:pPr>
        <w:ind w:firstLine="540"/>
        <w:jc w:val="both"/>
        <w:rPr>
          <w:rFonts w:ascii="Times New Roman" w:hAnsi="Times New Roman"/>
          <w:sz w:val="24"/>
        </w:rPr>
      </w:pPr>
      <w:r>
        <w:rPr>
          <w:rFonts w:ascii="Times New Roman" w:hAnsi="Times New Roman"/>
          <w:sz w:val="24"/>
        </w:rPr>
        <w:t xml:space="preserve">У нас осталась восьмёрка. И потом практика и попьём кофе, чтоб голова расслабилась. </w:t>
      </w:r>
    </w:p>
    <w:p w:rsidR="00F2237C" w:rsidRDefault="00F2237C">
      <w:pPr>
        <w:ind w:firstLine="540"/>
        <w:jc w:val="both"/>
        <w:rPr>
          <w:rFonts w:ascii="Times New Roman" w:hAnsi="Times New Roman"/>
          <w:i/>
          <w:sz w:val="24"/>
        </w:rPr>
      </w:pPr>
      <w:r>
        <w:rPr>
          <w:rFonts w:ascii="Times New Roman" w:hAnsi="Times New Roman"/>
          <w:i/>
          <w:sz w:val="24"/>
        </w:rPr>
        <w:t>Из зала: –  Огненный, само собой.</w:t>
      </w:r>
    </w:p>
    <w:p w:rsidR="00F2237C" w:rsidRDefault="00F2237C">
      <w:pPr>
        <w:ind w:firstLine="540"/>
        <w:jc w:val="both"/>
        <w:rPr>
          <w:rFonts w:ascii="Times New Roman" w:hAnsi="Times New Roman"/>
          <w:i/>
          <w:sz w:val="24"/>
        </w:rPr>
      </w:pPr>
      <w:r>
        <w:rPr>
          <w:rFonts w:ascii="Times New Roman" w:hAnsi="Times New Roman"/>
          <w:sz w:val="24"/>
        </w:rPr>
        <w:t>Конечно. Огонь огненный, как звучи-и-ит! Иван Иваныч. Да. Огонь Огневич. Огонь Огневич.</w:t>
      </w:r>
      <w:r>
        <w:rPr>
          <w:rFonts w:ascii="Times New Roman" w:hAnsi="Times New Roman"/>
          <w:i/>
          <w:sz w:val="24"/>
        </w:rPr>
        <w:t xml:space="preserve"> </w:t>
      </w:r>
    </w:p>
    <w:p w:rsidR="00F2237C" w:rsidRDefault="00F2237C">
      <w:pPr>
        <w:ind w:firstLine="540"/>
        <w:jc w:val="both"/>
        <w:rPr>
          <w:rFonts w:ascii="Times New Roman" w:hAnsi="Times New Roman"/>
          <w:sz w:val="24"/>
        </w:rPr>
      </w:pPr>
      <w:r>
        <w:rPr>
          <w:rFonts w:ascii="Times New Roman" w:hAnsi="Times New Roman"/>
          <w:i/>
          <w:sz w:val="24"/>
        </w:rPr>
        <w:t>Из зала: – Домашний.</w:t>
      </w:r>
    </w:p>
    <w:p w:rsidR="00F2237C" w:rsidRDefault="00F2237C">
      <w:pPr>
        <w:ind w:firstLine="540"/>
        <w:jc w:val="both"/>
        <w:rPr>
          <w:rFonts w:ascii="Times New Roman" w:hAnsi="Times New Roman"/>
          <w:i/>
          <w:sz w:val="24"/>
        </w:rPr>
      </w:pPr>
      <w:r>
        <w:rPr>
          <w:rFonts w:ascii="Times New Roman" w:hAnsi="Times New Roman"/>
          <w:i/>
          <w:sz w:val="24"/>
        </w:rPr>
        <w:t>Из зала:–После Пассионарности, энергичности, нет,  почему-то звучит Синергичность, то есть, то, что даёт усиление.</w:t>
      </w:r>
    </w:p>
    <w:p w:rsidR="00F2237C" w:rsidRDefault="00F2237C">
      <w:pPr>
        <w:ind w:firstLine="540"/>
        <w:jc w:val="both"/>
        <w:rPr>
          <w:rFonts w:ascii="Times New Roman" w:hAnsi="Times New Roman"/>
          <w:sz w:val="24"/>
        </w:rPr>
      </w:pPr>
      <w:r>
        <w:rPr>
          <w:rFonts w:ascii="Times New Roman" w:hAnsi="Times New Roman"/>
          <w:sz w:val="24"/>
        </w:rPr>
        <w:t>Согласен, но усилие – это у нас второй горизонт. А Син</w:t>
      </w:r>
      <w:r>
        <w:rPr>
          <w:rFonts w:ascii="Times New Roman" w:hAnsi="Times New Roman"/>
          <w:i/>
          <w:sz w:val="24"/>
        </w:rPr>
        <w:t>е</w:t>
      </w:r>
      <w:r>
        <w:rPr>
          <w:rFonts w:ascii="Times New Roman" w:hAnsi="Times New Roman"/>
          <w:sz w:val="24"/>
        </w:rPr>
        <w:t>ргия, у нас когда-то было такое Управление Синтеза, третьим горизонтом, сейчас – это Конфидерация, это к Майтрейе. Я понимаю, почему звучит Синергичность, потому что Форма, она Синергична и Аспектность центрируется на тройку, и вы из тройки начинаете выявлять, что кроме Формы есть – Син</w:t>
      </w:r>
      <w:r>
        <w:rPr>
          <w:rFonts w:ascii="Times New Roman" w:hAnsi="Times New Roman"/>
          <w:i/>
          <w:sz w:val="24"/>
        </w:rPr>
        <w:t>е</w:t>
      </w:r>
      <w:r>
        <w:rPr>
          <w:rFonts w:ascii="Times New Roman" w:hAnsi="Times New Roman"/>
          <w:sz w:val="24"/>
        </w:rPr>
        <w:t>ргия.</w:t>
      </w:r>
    </w:p>
    <w:p w:rsidR="00F2237C" w:rsidRDefault="00F2237C">
      <w:pPr>
        <w:ind w:firstLine="540"/>
        <w:jc w:val="both"/>
        <w:rPr>
          <w:rFonts w:ascii="Times New Roman" w:hAnsi="Times New Roman"/>
          <w:i/>
          <w:sz w:val="24"/>
        </w:rPr>
      </w:pPr>
      <w:r>
        <w:rPr>
          <w:rFonts w:ascii="Times New Roman" w:hAnsi="Times New Roman"/>
          <w:i/>
          <w:sz w:val="24"/>
        </w:rPr>
        <w:t xml:space="preserve"> -Оно не шло из тройки, а получилось, что из тройки</w:t>
      </w:r>
    </w:p>
    <w:p w:rsidR="00F2237C" w:rsidRDefault="00F2237C">
      <w:pPr>
        <w:ind w:firstLine="540"/>
        <w:jc w:val="both"/>
        <w:rPr>
          <w:rFonts w:ascii="Times New Roman" w:hAnsi="Times New Roman"/>
          <w:sz w:val="24"/>
        </w:rPr>
      </w:pPr>
      <w:r>
        <w:rPr>
          <w:rFonts w:ascii="Times New Roman" w:hAnsi="Times New Roman"/>
          <w:sz w:val="24"/>
        </w:rPr>
        <w:t xml:space="preserve"> Синергичность – Конфидеративность, вот это туда, или Конфидерация Синергичности. Тоже туда. Синергия – нет. Синергия, кстати, это  предэнергия, это не энергия.</w:t>
      </w:r>
    </w:p>
    <w:p w:rsidR="00F2237C" w:rsidRDefault="00F2237C">
      <w:pPr>
        <w:ind w:firstLine="540"/>
        <w:jc w:val="both"/>
        <w:rPr>
          <w:rFonts w:ascii="Times New Roman" w:hAnsi="Times New Roman"/>
          <w:i/>
          <w:sz w:val="24"/>
        </w:rPr>
      </w:pPr>
      <w:r>
        <w:rPr>
          <w:rFonts w:ascii="Times New Roman" w:hAnsi="Times New Roman"/>
          <w:i/>
          <w:sz w:val="24"/>
        </w:rPr>
        <w:t>Из зала: –  И в то же время она даёт усиление.</w:t>
      </w:r>
    </w:p>
    <w:p w:rsidR="00F2237C" w:rsidRDefault="00F2237C">
      <w:pPr>
        <w:ind w:firstLine="540"/>
        <w:jc w:val="both"/>
        <w:rPr>
          <w:rFonts w:ascii="Times New Roman" w:hAnsi="Times New Roman"/>
          <w:sz w:val="24"/>
        </w:rPr>
      </w:pPr>
      <w:r>
        <w:rPr>
          <w:rFonts w:ascii="Times New Roman" w:hAnsi="Times New Roman"/>
          <w:sz w:val="24"/>
        </w:rPr>
        <w:t>Это специфика Формы.</w:t>
      </w:r>
    </w:p>
    <w:p w:rsidR="00F2237C" w:rsidRDefault="00F2237C">
      <w:pPr>
        <w:ind w:firstLine="540"/>
        <w:jc w:val="both"/>
        <w:rPr>
          <w:rFonts w:ascii="Times New Roman" w:hAnsi="Times New Roman"/>
          <w:i/>
          <w:sz w:val="24"/>
        </w:rPr>
      </w:pPr>
      <w:r>
        <w:rPr>
          <w:rFonts w:ascii="Times New Roman" w:hAnsi="Times New Roman"/>
          <w:i/>
          <w:sz w:val="24"/>
        </w:rPr>
        <w:t>-Всё ясно.</w:t>
      </w:r>
    </w:p>
    <w:p w:rsidR="00F2237C" w:rsidRDefault="00F2237C">
      <w:pPr>
        <w:ind w:firstLine="540"/>
        <w:jc w:val="both"/>
        <w:rPr>
          <w:rFonts w:ascii="Times New Roman" w:hAnsi="Times New Roman"/>
          <w:sz w:val="24"/>
        </w:rPr>
      </w:pPr>
      <w:r>
        <w:rPr>
          <w:rFonts w:ascii="Times New Roman" w:hAnsi="Times New Roman"/>
          <w:sz w:val="24"/>
        </w:rPr>
        <w:t>Вот в зависимости от Формы, ты синергичен. Вот форма даёт тебе синергию. Есть такое исследование, от формы тела Матери зависит здоровье плода. Это исследование Син</w:t>
      </w:r>
      <w:r>
        <w:rPr>
          <w:rFonts w:ascii="Times New Roman" w:hAnsi="Times New Roman"/>
          <w:i/>
          <w:sz w:val="24"/>
        </w:rPr>
        <w:t>е</w:t>
      </w:r>
      <w:r>
        <w:rPr>
          <w:rFonts w:ascii="Times New Roman" w:hAnsi="Times New Roman"/>
          <w:sz w:val="24"/>
        </w:rPr>
        <w:t>ргии. То есть от пропорции тела зависит здоровье рождаемого ребёнка, это Синергия. Поняла, да? Причём пропорция не имеет значения высокая, низкая, имеет вот именно в твоих характеристиках, константах тела, должна быть некая твоя пропорция, твоя синергичность, чтобы ребёнок был здоровым. Это на женщинах делали исследование. Вот это Синергия. От эффекта Формы зависит синергичность. То же самое, вон автомобили стоят, есть такое понятие – обтекаемость. От эффекта Формы, ну, кузова автомобиля, складывается синергия обтекаемости и машина может быть большая, но обтекание маленькой. Есть такой анекдот, да, да, да, есть такие технологии. Обтекаемость, она по своей синергичности затрагивает меньше энергии скольжения в воздухе, значит, тратит меньше бензина. Чем машина квадратная, но маленькая и в лоб идёт воздух, и там никакого со… ну, всё полностью на сопротивление воздуха. И чтобы преодолеть воздух тратится лишняя… понятно. Силы, а значит и бензин. И кубическая машина тратит бензина больше, чем большая машина, но синергичная формой, обтекаемая. Поэтому всегда вот такие крупные компании начинают вводить коэффициент обтекаемости, ну, там в сотых обычно 39 сотых, 36 сотых – это очень хорошая обтекаемость считается. Ну, если 29 сотых - это вообще великолепно. Ну, по современной технологии, по современной синергетике формы машины. То же самое обтекаемость самолёта на взлёт, чтобы не дай бог, воздух не застревал, иначе, ну,  лишний бензин и не взлететь.</w:t>
      </w:r>
    </w:p>
    <w:p w:rsidR="00F2237C" w:rsidRDefault="00F2237C">
      <w:pPr>
        <w:ind w:firstLine="540"/>
        <w:jc w:val="both"/>
        <w:rPr>
          <w:rFonts w:ascii="Times New Roman" w:hAnsi="Times New Roman"/>
          <w:sz w:val="24"/>
        </w:rPr>
      </w:pPr>
      <w:r>
        <w:rPr>
          <w:rFonts w:ascii="Times New Roman" w:hAnsi="Times New Roman"/>
          <w:i/>
          <w:sz w:val="24"/>
        </w:rPr>
        <w:t>Из зала: –  Мне кажется мы сейчас куда-то в другое ушли, я имела ввиду…</w:t>
      </w:r>
      <w:r>
        <w:rPr>
          <w:rFonts w:ascii="Times New Roman" w:hAnsi="Times New Roman"/>
          <w:sz w:val="24"/>
        </w:rPr>
        <w:t xml:space="preserve"> Что такое синергия? Синергия – это когда один показатель и второй. Один показатель даёт 50% или 80%, а второй тоже 80 даёт, а вместе они будут давать не 160, а 200.</w:t>
      </w:r>
    </w:p>
    <w:p w:rsidR="00F2237C" w:rsidRDefault="00F2237C">
      <w:pPr>
        <w:ind w:firstLine="540"/>
        <w:jc w:val="both"/>
        <w:rPr>
          <w:rFonts w:ascii="Times New Roman" w:hAnsi="Times New Roman"/>
          <w:sz w:val="24"/>
        </w:rPr>
      </w:pPr>
      <w:r>
        <w:rPr>
          <w:rFonts w:ascii="Times New Roman" w:hAnsi="Times New Roman"/>
          <w:i/>
          <w:sz w:val="24"/>
        </w:rPr>
        <w:t xml:space="preserve"> </w:t>
      </w:r>
      <w:r>
        <w:rPr>
          <w:rFonts w:ascii="Times New Roman" w:hAnsi="Times New Roman"/>
          <w:sz w:val="24"/>
        </w:rPr>
        <w:t>Конфедерация.</w:t>
      </w:r>
    </w:p>
    <w:p w:rsidR="00F2237C" w:rsidRDefault="00F2237C">
      <w:pPr>
        <w:ind w:firstLine="540"/>
        <w:jc w:val="both"/>
        <w:rPr>
          <w:rFonts w:ascii="Times New Roman" w:hAnsi="Times New Roman"/>
          <w:i/>
          <w:sz w:val="24"/>
        </w:rPr>
      </w:pPr>
      <w:r>
        <w:rPr>
          <w:rFonts w:ascii="Times New Roman" w:hAnsi="Times New Roman"/>
          <w:i/>
          <w:sz w:val="24"/>
        </w:rPr>
        <w:t>Из зала: –   Ну да. Вот.</w:t>
      </w:r>
    </w:p>
    <w:p w:rsidR="00F2237C" w:rsidRDefault="00F2237C">
      <w:pPr>
        <w:ind w:firstLine="540"/>
        <w:jc w:val="both"/>
        <w:rPr>
          <w:rFonts w:ascii="Times New Roman" w:hAnsi="Times New Roman"/>
          <w:sz w:val="24"/>
        </w:rPr>
      </w:pPr>
      <w:r>
        <w:rPr>
          <w:rFonts w:ascii="Times New Roman" w:hAnsi="Times New Roman"/>
          <w:sz w:val="24"/>
        </w:rPr>
        <w:t>Вот смотри. Какая разница. Конфедерация. Конфедерация. Вот два в одном – Конфедерация, то же самое.</w:t>
      </w:r>
    </w:p>
    <w:p w:rsidR="00F2237C" w:rsidRDefault="00F2237C">
      <w:pPr>
        <w:ind w:firstLine="540"/>
        <w:jc w:val="both"/>
        <w:rPr>
          <w:rFonts w:ascii="Times New Roman" w:hAnsi="Times New Roman"/>
          <w:sz w:val="24"/>
        </w:rPr>
      </w:pPr>
      <w:r>
        <w:rPr>
          <w:rFonts w:ascii="Times New Roman" w:hAnsi="Times New Roman"/>
          <w:sz w:val="24"/>
        </w:rPr>
        <w:t>-</w:t>
      </w:r>
      <w:r>
        <w:rPr>
          <w:rFonts w:ascii="Times New Roman" w:hAnsi="Times New Roman"/>
          <w:i/>
          <w:sz w:val="24"/>
        </w:rPr>
        <w:t>Всё понятно.</w:t>
      </w:r>
    </w:p>
    <w:p w:rsidR="00F2237C" w:rsidRDefault="00F2237C">
      <w:pPr>
        <w:ind w:firstLine="540"/>
        <w:jc w:val="both"/>
        <w:rPr>
          <w:rFonts w:ascii="Times New Roman" w:hAnsi="Times New Roman"/>
          <w:sz w:val="24"/>
        </w:rPr>
      </w:pPr>
      <w:r>
        <w:rPr>
          <w:rFonts w:ascii="Times New Roman" w:hAnsi="Times New Roman"/>
          <w:sz w:val="24"/>
        </w:rPr>
        <w:t>Вот я ж сказал это Конфеде… я сразу сказал Конфедерация.  Всё правильно, она правильно говорит. Есть философский закон, две части объединяясь в целое, и целое даёт в несколько раз больше показатель, чем две предыдущие части. Это синергитический эффект, которым мы пользуемся в Конфедерации, это философский закон. И в принципе по Синтезу я тоже это часто публикую, как важное. Но из этого у нас родилась Конфедерация. А началось всё с син</w:t>
      </w:r>
      <w:r>
        <w:rPr>
          <w:rFonts w:ascii="Times New Roman" w:hAnsi="Times New Roman"/>
          <w:i/>
          <w:sz w:val="24"/>
        </w:rPr>
        <w:t>е</w:t>
      </w:r>
      <w:r>
        <w:rPr>
          <w:rFonts w:ascii="Times New Roman" w:hAnsi="Times New Roman"/>
          <w:sz w:val="24"/>
        </w:rPr>
        <w:t>ргии. Поэтому Майтрейя этим занимается синергией, Конфедерацией, Формой и третий горизонт и пускай наши Сотрудники этим живут. А мы, как Аспекты, должны найти на восемь.</w:t>
      </w:r>
    </w:p>
    <w:p w:rsidR="00F2237C" w:rsidRDefault="00F2237C">
      <w:pPr>
        <w:ind w:firstLine="540"/>
        <w:jc w:val="both"/>
        <w:rPr>
          <w:rFonts w:ascii="Times New Roman" w:hAnsi="Times New Roman"/>
          <w:i/>
          <w:sz w:val="24"/>
        </w:rPr>
      </w:pPr>
      <w:r>
        <w:rPr>
          <w:rFonts w:ascii="Times New Roman" w:hAnsi="Times New Roman"/>
          <w:i/>
          <w:sz w:val="24"/>
        </w:rPr>
        <w:t>Из зала: –  Пять-восемь.</w:t>
      </w:r>
    </w:p>
    <w:p w:rsidR="00F2237C" w:rsidRDefault="00F2237C">
      <w:pPr>
        <w:ind w:firstLine="540"/>
        <w:jc w:val="both"/>
        <w:rPr>
          <w:rFonts w:ascii="Times New Roman" w:hAnsi="Times New Roman"/>
          <w:i/>
          <w:sz w:val="24"/>
        </w:rPr>
      </w:pPr>
      <w:r>
        <w:rPr>
          <w:rFonts w:ascii="Times New Roman" w:hAnsi="Times New Roman"/>
          <w:sz w:val="24"/>
        </w:rPr>
        <w:t>Это хочется вам. Значит вы занимаетесь этой спецификой. Знаете такое, свою профессию…</w:t>
      </w:r>
      <w:r>
        <w:rPr>
          <w:rFonts w:ascii="Times New Roman" w:hAnsi="Times New Roman"/>
          <w:i/>
          <w:sz w:val="24"/>
        </w:rPr>
        <w:t xml:space="preserve"> </w:t>
      </w:r>
    </w:p>
    <w:p w:rsidR="00F2237C" w:rsidRDefault="00F2237C">
      <w:pPr>
        <w:ind w:firstLine="540"/>
        <w:jc w:val="both"/>
        <w:rPr>
          <w:rFonts w:ascii="Times New Roman" w:hAnsi="Times New Roman"/>
          <w:sz w:val="24"/>
        </w:rPr>
      </w:pPr>
      <w:r>
        <w:rPr>
          <w:rFonts w:ascii="Times New Roman" w:hAnsi="Times New Roman"/>
          <w:i/>
          <w:sz w:val="24"/>
        </w:rPr>
        <w:t xml:space="preserve">Из зала: – Ни, ни, ни. Я говорю, сейчас просто, мне хочется восьмёрку как то вот… </w:t>
      </w:r>
    </w:p>
    <w:p w:rsidR="00F2237C" w:rsidRDefault="00F2237C">
      <w:pPr>
        <w:ind w:firstLine="540"/>
        <w:jc w:val="both"/>
        <w:rPr>
          <w:rFonts w:ascii="Times New Roman" w:hAnsi="Times New Roman"/>
          <w:i/>
          <w:sz w:val="24"/>
        </w:rPr>
      </w:pPr>
      <w:r>
        <w:rPr>
          <w:rFonts w:ascii="Times New Roman" w:hAnsi="Times New Roman"/>
          <w:i/>
          <w:sz w:val="24"/>
        </w:rPr>
        <w:t>Из зала: –  Сообразительный может быть Огонь?</w:t>
      </w:r>
    </w:p>
    <w:p w:rsidR="00F2237C" w:rsidRDefault="00F2237C">
      <w:pPr>
        <w:ind w:firstLine="540"/>
        <w:jc w:val="both"/>
        <w:rPr>
          <w:rFonts w:ascii="Times New Roman" w:hAnsi="Times New Roman"/>
          <w:sz w:val="24"/>
        </w:rPr>
      </w:pPr>
      <w:r>
        <w:rPr>
          <w:rFonts w:ascii="Times New Roman" w:hAnsi="Times New Roman"/>
          <w:sz w:val="24"/>
        </w:rPr>
        <w:t>Ну, может быть, значит все остальные… знаете такое, значит все остальные не сообразительные. Эгоизм. Тогда давайте, на пятёрке ещё эго стоит, Эгоистический. И как-то будет не очень. Ну, это пятёрка тоже, эгоизм, всё нормально. Эго у нас на пятёрке.</w:t>
      </w:r>
    </w:p>
    <w:p w:rsidR="00F2237C" w:rsidRDefault="00F2237C">
      <w:pPr>
        <w:ind w:firstLine="540"/>
        <w:jc w:val="both"/>
        <w:rPr>
          <w:rFonts w:ascii="Times New Roman" w:hAnsi="Times New Roman"/>
          <w:i/>
          <w:sz w:val="24"/>
        </w:rPr>
      </w:pPr>
      <w:r>
        <w:rPr>
          <w:rFonts w:ascii="Times New Roman" w:hAnsi="Times New Roman"/>
          <w:i/>
          <w:sz w:val="24"/>
        </w:rPr>
        <w:t>Из зала: –  Счастливый Огонь.</w:t>
      </w:r>
    </w:p>
    <w:p w:rsidR="00F2237C" w:rsidRDefault="00F2237C">
      <w:pPr>
        <w:ind w:firstLine="540"/>
        <w:jc w:val="both"/>
        <w:rPr>
          <w:rFonts w:ascii="Times New Roman" w:hAnsi="Times New Roman"/>
          <w:sz w:val="24"/>
        </w:rPr>
      </w:pPr>
      <w:r>
        <w:rPr>
          <w:rFonts w:ascii="Times New Roman" w:hAnsi="Times New Roman"/>
          <w:sz w:val="24"/>
        </w:rPr>
        <w:t>Ой, все остальные не счастливые. Я не Аспект, всё, Боже мой, и куда я попал!</w:t>
      </w:r>
    </w:p>
    <w:p w:rsidR="00F2237C" w:rsidRDefault="00F2237C">
      <w:pPr>
        <w:ind w:firstLine="540"/>
        <w:jc w:val="both"/>
        <w:rPr>
          <w:rFonts w:ascii="Times New Roman" w:hAnsi="Times New Roman"/>
          <w:i/>
          <w:sz w:val="24"/>
        </w:rPr>
      </w:pPr>
      <w:r>
        <w:rPr>
          <w:rFonts w:ascii="Times New Roman" w:hAnsi="Times New Roman"/>
          <w:i/>
          <w:sz w:val="24"/>
        </w:rPr>
        <w:t>Из зала: –  Тогда Красивый Огонь.</w:t>
      </w:r>
    </w:p>
    <w:p w:rsidR="00F2237C" w:rsidRDefault="00F2237C">
      <w:pPr>
        <w:ind w:firstLine="540"/>
        <w:jc w:val="both"/>
        <w:rPr>
          <w:rFonts w:ascii="Times New Roman" w:hAnsi="Times New Roman"/>
          <w:i/>
          <w:sz w:val="24"/>
        </w:rPr>
      </w:pPr>
      <w:r>
        <w:rPr>
          <w:rFonts w:ascii="Times New Roman" w:hAnsi="Times New Roman"/>
          <w:sz w:val="24"/>
        </w:rPr>
        <w:t>Давайте эти… Давайте… Красивый плюс фон– это первый горизонт. Все красивы пред Отцом. Всё, всё. Физика красива пред Отцом. Давайте идём не по качествам, а всё-таки пятый горизонт, вспоминаем, что там ещё есть. Напрягитесь, есть, вы увидите, там не так сложно.</w:t>
      </w:r>
      <w:r>
        <w:rPr>
          <w:rFonts w:ascii="Times New Roman" w:hAnsi="Times New Roman"/>
          <w:i/>
          <w:sz w:val="24"/>
        </w:rPr>
        <w:t xml:space="preserve"> </w:t>
      </w:r>
    </w:p>
    <w:p w:rsidR="00F2237C" w:rsidRDefault="00F2237C">
      <w:pPr>
        <w:ind w:firstLine="540"/>
        <w:jc w:val="both"/>
        <w:rPr>
          <w:rFonts w:ascii="Times New Roman" w:hAnsi="Times New Roman"/>
          <w:sz w:val="24"/>
        </w:rPr>
      </w:pPr>
      <w:r>
        <w:rPr>
          <w:rFonts w:ascii="Times New Roman" w:hAnsi="Times New Roman"/>
          <w:i/>
          <w:sz w:val="24"/>
        </w:rPr>
        <w:t xml:space="preserve">Из зала: – Счастье есть. </w:t>
      </w:r>
    </w:p>
    <w:p w:rsidR="00F2237C" w:rsidRDefault="00F2237C">
      <w:pPr>
        <w:ind w:firstLine="540"/>
        <w:jc w:val="both"/>
        <w:rPr>
          <w:rFonts w:ascii="Times New Roman" w:hAnsi="Times New Roman"/>
          <w:i/>
          <w:sz w:val="24"/>
        </w:rPr>
      </w:pPr>
      <w:r>
        <w:rPr>
          <w:rFonts w:ascii="Times New Roman" w:hAnsi="Times New Roman"/>
          <w:i/>
          <w:sz w:val="24"/>
        </w:rPr>
        <w:t xml:space="preserve">Из зала: –  Профессиональный. </w:t>
      </w:r>
    </w:p>
    <w:p w:rsidR="00F2237C" w:rsidRDefault="00F2237C">
      <w:pPr>
        <w:ind w:firstLine="540"/>
        <w:jc w:val="both"/>
        <w:rPr>
          <w:rFonts w:ascii="Times New Roman" w:hAnsi="Times New Roman"/>
          <w:i/>
          <w:sz w:val="24"/>
        </w:rPr>
      </w:pPr>
      <w:r>
        <w:rPr>
          <w:rFonts w:ascii="Times New Roman" w:hAnsi="Times New Roman"/>
          <w:i/>
          <w:sz w:val="24"/>
        </w:rPr>
        <w:t>Из зала: –  Эволюция.</w:t>
      </w:r>
    </w:p>
    <w:p w:rsidR="00F2237C" w:rsidRDefault="00F2237C">
      <w:pPr>
        <w:ind w:firstLine="540"/>
        <w:jc w:val="both"/>
        <w:rPr>
          <w:rFonts w:ascii="Times New Roman" w:hAnsi="Times New Roman"/>
          <w:sz w:val="24"/>
        </w:rPr>
      </w:pPr>
      <w:r>
        <w:rPr>
          <w:rFonts w:ascii="Times New Roman" w:hAnsi="Times New Roman"/>
          <w:sz w:val="24"/>
        </w:rPr>
        <w:t>А?</w:t>
      </w:r>
    </w:p>
    <w:p w:rsidR="00F2237C" w:rsidRDefault="00F2237C">
      <w:pPr>
        <w:ind w:firstLine="540"/>
        <w:jc w:val="both"/>
        <w:rPr>
          <w:rFonts w:ascii="Times New Roman" w:hAnsi="Times New Roman"/>
          <w:i/>
          <w:sz w:val="24"/>
        </w:rPr>
      </w:pPr>
      <w:r>
        <w:rPr>
          <w:rFonts w:ascii="Times New Roman" w:hAnsi="Times New Roman"/>
          <w:i/>
          <w:sz w:val="24"/>
        </w:rPr>
        <w:t xml:space="preserve"> Из зала: –  Эволюция.</w:t>
      </w:r>
    </w:p>
    <w:p w:rsidR="00F2237C" w:rsidRDefault="00F2237C">
      <w:pPr>
        <w:ind w:firstLine="540"/>
        <w:jc w:val="both"/>
        <w:rPr>
          <w:rFonts w:ascii="Times New Roman" w:hAnsi="Times New Roman"/>
          <w:sz w:val="24"/>
        </w:rPr>
      </w:pPr>
      <w:r>
        <w:rPr>
          <w:rFonts w:ascii="Times New Roman" w:hAnsi="Times New Roman"/>
          <w:sz w:val="24"/>
        </w:rPr>
        <w:t>Эволюция может быть, но это характеристика материи, а мы от Отца идём. Мы аспектность Отца идём.</w:t>
      </w:r>
    </w:p>
    <w:p w:rsidR="00F2237C" w:rsidRDefault="00F2237C">
      <w:pPr>
        <w:ind w:firstLine="540"/>
        <w:jc w:val="both"/>
        <w:rPr>
          <w:rFonts w:ascii="Times New Roman" w:hAnsi="Times New Roman"/>
          <w:i/>
          <w:sz w:val="24"/>
        </w:rPr>
      </w:pPr>
      <w:r>
        <w:rPr>
          <w:rFonts w:ascii="Times New Roman" w:hAnsi="Times New Roman"/>
          <w:i/>
          <w:sz w:val="24"/>
        </w:rPr>
        <w:t>Из зала: –  Ядра.</w:t>
      </w:r>
    </w:p>
    <w:p w:rsidR="00F2237C" w:rsidRDefault="00F2237C">
      <w:pPr>
        <w:ind w:firstLine="540"/>
        <w:jc w:val="both"/>
        <w:rPr>
          <w:rFonts w:ascii="Times New Roman" w:hAnsi="Times New Roman"/>
          <w:sz w:val="24"/>
        </w:rPr>
      </w:pPr>
      <w:r>
        <w:rPr>
          <w:rFonts w:ascii="Times New Roman" w:hAnsi="Times New Roman"/>
          <w:sz w:val="24"/>
        </w:rPr>
        <w:t>А?</w:t>
      </w:r>
    </w:p>
    <w:p w:rsidR="00F2237C" w:rsidRDefault="00F2237C">
      <w:pPr>
        <w:ind w:firstLine="540"/>
        <w:jc w:val="both"/>
        <w:rPr>
          <w:rFonts w:ascii="Times New Roman" w:hAnsi="Times New Roman"/>
          <w:i/>
          <w:sz w:val="24"/>
        </w:rPr>
      </w:pPr>
      <w:r>
        <w:rPr>
          <w:rFonts w:ascii="Times New Roman" w:hAnsi="Times New Roman"/>
          <w:i/>
          <w:sz w:val="24"/>
        </w:rPr>
        <w:t>Из зала: –  Ядра есть.</w:t>
      </w:r>
    </w:p>
    <w:p w:rsidR="00F2237C" w:rsidRDefault="00F2237C">
      <w:pPr>
        <w:ind w:firstLine="540"/>
        <w:jc w:val="both"/>
        <w:rPr>
          <w:rFonts w:ascii="Times New Roman" w:hAnsi="Times New Roman"/>
          <w:sz w:val="24"/>
        </w:rPr>
      </w:pPr>
      <w:r>
        <w:rPr>
          <w:rFonts w:ascii="Times New Roman" w:hAnsi="Times New Roman"/>
          <w:sz w:val="24"/>
        </w:rPr>
        <w:t>Субъядерность, субъядерность это четвёртый горизонт, как огнеобразность, правда? Ну, вот я, я просто хожу по Слову Отца и… Да вы знаете это слово. Давайте так, кроме всего, что мы обсудили, мы не обсудили такую позицию, как Восприятие.</w:t>
      </w:r>
    </w:p>
    <w:p w:rsidR="00F2237C" w:rsidRDefault="00F2237C">
      <w:pPr>
        <w:ind w:firstLine="540"/>
        <w:jc w:val="both"/>
        <w:rPr>
          <w:rFonts w:ascii="Times New Roman" w:hAnsi="Times New Roman"/>
          <w:i/>
          <w:sz w:val="24"/>
        </w:rPr>
      </w:pPr>
      <w:r>
        <w:rPr>
          <w:rFonts w:ascii="Times New Roman" w:hAnsi="Times New Roman"/>
          <w:i/>
          <w:sz w:val="24"/>
        </w:rPr>
        <w:t>Из зала: –  Пятый горизонт, реально.</w:t>
      </w:r>
    </w:p>
    <w:p w:rsidR="00F2237C" w:rsidRDefault="00F2237C">
      <w:pPr>
        <w:ind w:firstLine="540"/>
        <w:jc w:val="both"/>
        <w:rPr>
          <w:rFonts w:ascii="Times New Roman" w:hAnsi="Times New Roman"/>
          <w:i/>
          <w:sz w:val="24"/>
        </w:rPr>
      </w:pPr>
      <w:r>
        <w:rPr>
          <w:rFonts w:ascii="Times New Roman" w:hAnsi="Times New Roman"/>
          <w:sz w:val="24"/>
        </w:rPr>
        <w:t>Во, видишь, реально.</w:t>
      </w:r>
      <w:r>
        <w:rPr>
          <w:rFonts w:ascii="Times New Roman" w:hAnsi="Times New Roman"/>
          <w:i/>
          <w:sz w:val="24"/>
        </w:rPr>
        <w:t xml:space="preserve"> </w:t>
      </w:r>
    </w:p>
    <w:p w:rsidR="00F2237C" w:rsidRDefault="00F2237C">
      <w:pPr>
        <w:ind w:firstLine="540"/>
        <w:jc w:val="both"/>
        <w:rPr>
          <w:rFonts w:ascii="Times New Roman" w:hAnsi="Times New Roman"/>
          <w:i/>
          <w:sz w:val="24"/>
        </w:rPr>
      </w:pPr>
      <w:r>
        <w:rPr>
          <w:rFonts w:ascii="Times New Roman" w:hAnsi="Times New Roman"/>
          <w:i/>
          <w:sz w:val="24"/>
        </w:rPr>
        <w:t>Из зала: – Реальный Огонь.</w:t>
      </w:r>
    </w:p>
    <w:p w:rsidR="00F2237C" w:rsidRDefault="00F2237C">
      <w:pPr>
        <w:ind w:firstLine="540"/>
        <w:jc w:val="both"/>
        <w:rPr>
          <w:rFonts w:ascii="Times New Roman" w:hAnsi="Times New Roman"/>
          <w:sz w:val="24"/>
        </w:rPr>
      </w:pPr>
      <w:r>
        <w:rPr>
          <w:rFonts w:ascii="Times New Roman" w:hAnsi="Times New Roman"/>
          <w:sz w:val="24"/>
        </w:rPr>
        <w:t>Не. А у Дочери до реальности был ещё один Огонь.</w:t>
      </w:r>
    </w:p>
    <w:p w:rsidR="00F2237C" w:rsidRDefault="00F2237C">
      <w:pPr>
        <w:ind w:firstLine="540"/>
        <w:jc w:val="both"/>
        <w:rPr>
          <w:rFonts w:ascii="Times New Roman" w:hAnsi="Times New Roman"/>
          <w:i/>
          <w:sz w:val="24"/>
        </w:rPr>
      </w:pPr>
      <w:r>
        <w:rPr>
          <w:rFonts w:ascii="Times New Roman" w:hAnsi="Times New Roman"/>
          <w:i/>
          <w:sz w:val="24"/>
        </w:rPr>
        <w:t>Из зала: –  Конкретный.</w:t>
      </w:r>
    </w:p>
    <w:p w:rsidR="00F2237C" w:rsidRDefault="00F2237C">
      <w:pPr>
        <w:ind w:firstLine="540"/>
        <w:jc w:val="both"/>
        <w:rPr>
          <w:rFonts w:ascii="Times New Roman" w:hAnsi="Times New Roman"/>
          <w:i/>
          <w:sz w:val="24"/>
        </w:rPr>
      </w:pPr>
    </w:p>
    <w:p w:rsidR="00F2237C" w:rsidRDefault="00F2237C">
      <w:pPr>
        <w:ind w:firstLine="540"/>
        <w:jc w:val="center"/>
        <w:rPr>
          <w:rFonts w:ascii="Times New Roman" w:hAnsi="Times New Roman"/>
          <w:sz w:val="24"/>
        </w:rPr>
      </w:pPr>
      <w:r>
        <w:rPr>
          <w:rFonts w:ascii="Times New Roman" w:hAnsi="Times New Roman"/>
          <w:b/>
          <w:sz w:val="24"/>
        </w:rPr>
        <w:t>Конкретный Огонь Аспекта</w:t>
      </w:r>
      <w:r>
        <w:rPr>
          <w:rFonts w:ascii="Times New Roman" w:hAnsi="Times New Roman"/>
          <w:sz w:val="24"/>
        </w:rPr>
        <w:t>.</w:t>
      </w: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b/>
          <w:sz w:val="24"/>
        </w:rPr>
      </w:pPr>
      <w:r>
        <w:rPr>
          <w:rFonts w:ascii="Times New Roman" w:hAnsi="Times New Roman"/>
          <w:b/>
          <w:sz w:val="24"/>
        </w:rPr>
        <w:t>Конкретный Огонь</w:t>
      </w:r>
      <w:r>
        <w:rPr>
          <w:rFonts w:ascii="Times New Roman" w:hAnsi="Times New Roman"/>
          <w:sz w:val="24"/>
        </w:rPr>
        <w:t xml:space="preserve">. У вас Огонь Конкретности. Сказать, что это Огонь Реальности, значит все остальные Огни не Реальные. А вот у вас Огонь Конкретности. Аматика Конкретности по восьмому горизонту. То есть, если в песне: «Что ты конкретно имела в виду?» это спрашивается, то у Аспекта это в глазах стоит, что он конкретно имел в виду. И некоторые смотрят в глаза и говорят: – «Понятно» и уходят. Что конкретно я имел в виду. То есть вы должны быть настолько конкретны, выражая свою Аспектность, что с вас можно считать это просто автоматически не боясь. Потому, что вы несёте Отца собою настолько конкретно в этой Аспектности, что с вас надо считывать, что вы несёте Отцом, собою. Вот это ваша Конкретность. Если Аспект не конкретен своим выражением Отца, он не Аспект. Вот Отец вас наделил вот этой Аспектностью, вы должны быть конкретно этой Аспектности. Правильно? Если вы не будите конкретно ею, вы не будете Аспектом. И вся Аматика, вся ваша Сообразительность, весь восьмой горизонт работает над тем, что всё ваше пристроить к этому конкретному выражению Отца вами. Правильно? Ну, вот всё по логике сложилось. Аматика Конкретности у вас. А там и Сообразительность, Счастье Конкретности. Ты конкретно выразила Отца, знаешь, какая счастливая будешь. Конкретно выразишь то, что Отец тебе поручил, как Аспекту. Полное счастье будет, я серьёзно. Кто проживал, тот меня понимает. Всё. И там вот всё, что вы говорили, оно и есть в этой конкретности. Только  мы так обобщили чётко,  и смотрите, это пятый горизонт. Мы не стали говорить о Реальности, потому что Реальность это тоже Конкретность и говорить Огонь Реальности, ну… ну, реальностный Огонь, что, что он бывает не Реальный? Это немного вот не тот смысл. Конкретность внутри. Реальность конкретна. Вот стоит конкретное дерево, оно реально. Вот идёт конкретный человек, он реален. Правда же у нас сначала срабатывает Конкретность, а потом Реальность. </w:t>
      </w:r>
      <w:r>
        <w:rPr>
          <w:rFonts w:ascii="Times New Roman" w:hAnsi="Times New Roman"/>
          <w:b/>
          <w:sz w:val="24"/>
        </w:rPr>
        <w:t>Огонь Конкретности.</w:t>
      </w:r>
    </w:p>
    <w:p w:rsidR="00F2237C" w:rsidRDefault="00F2237C">
      <w:pPr>
        <w:ind w:firstLine="540"/>
        <w:jc w:val="both"/>
        <w:rPr>
          <w:rFonts w:ascii="Times New Roman" w:hAnsi="Times New Roman"/>
          <w:sz w:val="24"/>
        </w:rPr>
      </w:pPr>
      <w:r>
        <w:rPr>
          <w:rFonts w:ascii="Times New Roman" w:hAnsi="Times New Roman"/>
          <w:sz w:val="24"/>
        </w:rPr>
        <w:t xml:space="preserve">Мы сейчас </w:t>
      </w:r>
      <w:r>
        <w:rPr>
          <w:rFonts w:ascii="Times New Roman" w:hAnsi="Times New Roman"/>
          <w:b/>
          <w:sz w:val="24"/>
        </w:rPr>
        <w:t>взяли восемь главнейших пунктов пятого горизонта</w:t>
      </w:r>
      <w:r>
        <w:rPr>
          <w:rFonts w:ascii="Times New Roman" w:hAnsi="Times New Roman"/>
          <w:sz w:val="24"/>
        </w:rPr>
        <w:t>, самые главные, главней не бывает, как основных характеристик Аспекта. То есть, если этих восьми пунктов нет, нет пятого горизонта и уж тем более нет Аспекта. В синтезе этой 8-рицы, та, которая сплавилась в цельность из частей восьми, вот этих, рождается то, что мы называем Аспектностью. То есть берёте эти 8 характеристик и вот когда это всё сплавилось, вот это и есть Аспектность. Это вам ответ на вопрос, что есть Аспектность. И вы должны вот этим всем владеть по частям, каждым в отдельности, а потом всё вместе сплавлять собою, своим Огнём и быть Аспектом. Ну, вначале входить в Аспектность этим, а быть Аспектом, это когда вас Отец наделяет, что вы носите, как Аспект собою. Увидели? Увидели. Я думаю, здесь всё сказано. Практика. Идём стяжать.</w:t>
      </w:r>
    </w:p>
    <w:p w:rsidR="00F2237C" w:rsidRDefault="00F2237C">
      <w:pPr>
        <w:jc w:val="center"/>
        <w:rPr>
          <w:rFonts w:ascii="Times New Roman" w:hAnsi="Times New Roman"/>
          <w:b/>
          <w:i/>
          <w:sz w:val="32"/>
        </w:rPr>
      </w:pPr>
      <w:r>
        <w:rPr>
          <w:rFonts w:ascii="Times New Roman" w:hAnsi="Times New Roman"/>
          <w:b/>
          <w:i/>
          <w:sz w:val="32"/>
        </w:rPr>
        <w:t>Практика 2.</w:t>
      </w:r>
    </w:p>
    <w:p w:rsidR="00F2237C" w:rsidRDefault="00F2237C">
      <w:pPr>
        <w:jc w:val="center"/>
        <w:rPr>
          <w:rFonts w:ascii="Times New Roman" w:hAnsi="Times New Roman"/>
          <w:b/>
          <w:i/>
          <w:sz w:val="24"/>
        </w:rPr>
      </w:pPr>
      <w:r>
        <w:rPr>
          <w:rFonts w:ascii="Times New Roman" w:hAnsi="Times New Roman"/>
          <w:b/>
          <w:i/>
          <w:sz w:val="24"/>
        </w:rPr>
        <w:t xml:space="preserve">Стяжание Цельного Огня Аспекта </w:t>
      </w:r>
    </w:p>
    <w:p w:rsidR="00F2237C" w:rsidRDefault="00F2237C">
      <w:pPr>
        <w:jc w:val="center"/>
        <w:rPr>
          <w:rFonts w:ascii="Times New Roman" w:hAnsi="Times New Roman"/>
          <w:b/>
          <w:i/>
          <w:sz w:val="24"/>
        </w:rPr>
      </w:pPr>
      <w:r>
        <w:rPr>
          <w:rFonts w:ascii="Times New Roman" w:hAnsi="Times New Roman"/>
          <w:b/>
          <w:i/>
          <w:sz w:val="24"/>
        </w:rPr>
        <w:t>с 8-ю характеристиками в нём.</w:t>
      </w: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i/>
          <w:sz w:val="24"/>
        </w:rPr>
      </w:pPr>
      <w:r>
        <w:rPr>
          <w:rFonts w:ascii="Times New Roman" w:hAnsi="Times New Roman"/>
          <w:i/>
          <w:sz w:val="24"/>
        </w:rPr>
        <w:t>Мы возжигаемся всем Синтезом Аспекта в каждом из нас. Возжигаемся формой Ведущего Аспекта физически собою.</w:t>
      </w:r>
    </w:p>
    <w:p w:rsidR="00F2237C" w:rsidRDefault="00F2237C">
      <w:pPr>
        <w:ind w:firstLine="540"/>
        <w:jc w:val="both"/>
        <w:rPr>
          <w:rFonts w:ascii="Times New Roman" w:hAnsi="Times New Roman"/>
          <w:i/>
          <w:sz w:val="24"/>
        </w:rPr>
      </w:pPr>
      <w:r>
        <w:rPr>
          <w:rFonts w:ascii="Times New Roman" w:hAnsi="Times New Roman"/>
          <w:i/>
          <w:sz w:val="24"/>
        </w:rPr>
        <w:t>Синтезируемся с Изначальными Владыками Кут Хуми Фаинь. Синтезируемся с Хум Изначальных Владык Кут Хуми Фаинь, развёртываясь в форме Ведущего Аспекта пред Изначальными Владыками Кут Хуми Фаинь и стяжаем 8 Изначальных Синтезов Изначально Вышестоящего Отца, прося преобразить каждого из нас и синтез нас на 8 характеристик и эффектов явления Аспекта и Аспектного Огня каждым из нас.</w:t>
      </w:r>
    </w:p>
    <w:p w:rsidR="00F2237C" w:rsidRDefault="00F2237C">
      <w:pPr>
        <w:ind w:firstLine="540"/>
        <w:jc w:val="both"/>
        <w:rPr>
          <w:rFonts w:ascii="Times New Roman" w:hAnsi="Times New Roman"/>
          <w:i/>
          <w:sz w:val="24"/>
        </w:rPr>
      </w:pPr>
      <w:r>
        <w:rPr>
          <w:rFonts w:ascii="Times New Roman" w:hAnsi="Times New Roman"/>
          <w:i/>
          <w:sz w:val="24"/>
        </w:rPr>
        <w:t>И возжигаясь этим, преображаясь этим, синтезируемся с Ипостасью Основ Изначальным Аспектом Изначально Вышестоящего Отца каждым из нас. Переходим в зал Изначального Аспекта 237-ми Изначально Проявленый явленно, развёртываясь пред ним в форме Ведущего Аспект, и синтезируясь с Хум Ипостаси Аспекта, стяжаем Синтез 8-ми характеристик Аспекта Изначально Вышестоящего Отца каждому из нас и синтезу нас. И возжигаясь, преображаясь этим, синтезируемся с Изначальным Аспектом и стяжаем:</w:t>
      </w:r>
    </w:p>
    <w:p w:rsidR="00F2237C" w:rsidRDefault="00F2237C">
      <w:pPr>
        <w:ind w:firstLine="540"/>
        <w:jc w:val="both"/>
        <w:rPr>
          <w:rFonts w:ascii="Times New Roman" w:hAnsi="Times New Roman"/>
          <w:i/>
          <w:sz w:val="24"/>
        </w:rPr>
      </w:pPr>
      <w:r>
        <w:rPr>
          <w:rFonts w:ascii="Times New Roman" w:hAnsi="Times New Roman"/>
          <w:i/>
          <w:sz w:val="24"/>
        </w:rPr>
        <w:t xml:space="preserve">– </w:t>
      </w:r>
      <w:r>
        <w:rPr>
          <w:rFonts w:ascii="Times New Roman" w:hAnsi="Times New Roman"/>
          <w:b/>
          <w:i/>
          <w:sz w:val="24"/>
        </w:rPr>
        <w:t>Аспектность Конкретности</w:t>
      </w:r>
      <w:r>
        <w:rPr>
          <w:rFonts w:ascii="Times New Roman" w:hAnsi="Times New Roman"/>
          <w:i/>
          <w:sz w:val="24"/>
        </w:rPr>
        <w:t xml:space="preserve"> каждого из нас и возжигаемся ею;</w:t>
      </w:r>
    </w:p>
    <w:p w:rsidR="00F2237C" w:rsidRDefault="00F2237C">
      <w:pPr>
        <w:ind w:firstLine="540"/>
        <w:jc w:val="both"/>
        <w:rPr>
          <w:rFonts w:ascii="Times New Roman" w:hAnsi="Times New Roman"/>
          <w:i/>
          <w:sz w:val="24"/>
        </w:rPr>
      </w:pPr>
      <w:r>
        <w:rPr>
          <w:rFonts w:ascii="Times New Roman" w:hAnsi="Times New Roman"/>
          <w:i/>
          <w:sz w:val="24"/>
        </w:rPr>
        <w:t xml:space="preserve">– </w:t>
      </w:r>
      <w:r>
        <w:rPr>
          <w:rFonts w:ascii="Times New Roman" w:hAnsi="Times New Roman"/>
          <w:b/>
          <w:i/>
          <w:sz w:val="24"/>
        </w:rPr>
        <w:t>Аспектность Энергичности</w:t>
      </w:r>
      <w:r>
        <w:rPr>
          <w:rFonts w:ascii="Times New Roman" w:hAnsi="Times New Roman"/>
          <w:i/>
          <w:sz w:val="24"/>
        </w:rPr>
        <w:t xml:space="preserve"> каждого из нас и возжигаемся ею;</w:t>
      </w:r>
    </w:p>
    <w:p w:rsidR="00F2237C" w:rsidRDefault="00F2237C">
      <w:pPr>
        <w:ind w:firstLine="540"/>
        <w:jc w:val="both"/>
        <w:rPr>
          <w:rFonts w:ascii="Times New Roman" w:hAnsi="Times New Roman"/>
          <w:i/>
          <w:sz w:val="24"/>
        </w:rPr>
      </w:pPr>
      <w:r>
        <w:rPr>
          <w:rFonts w:ascii="Times New Roman" w:hAnsi="Times New Roman"/>
          <w:i/>
          <w:sz w:val="24"/>
        </w:rPr>
        <w:t xml:space="preserve">– </w:t>
      </w:r>
      <w:r>
        <w:rPr>
          <w:rFonts w:ascii="Times New Roman" w:hAnsi="Times New Roman"/>
          <w:b/>
          <w:i/>
          <w:sz w:val="24"/>
        </w:rPr>
        <w:t>Аспектность Пассионарности</w:t>
      </w:r>
      <w:r>
        <w:rPr>
          <w:rFonts w:ascii="Times New Roman" w:hAnsi="Times New Roman"/>
          <w:i/>
          <w:sz w:val="24"/>
        </w:rPr>
        <w:t xml:space="preserve"> каждого из нас и возжигаемся ею;</w:t>
      </w:r>
    </w:p>
    <w:p w:rsidR="00F2237C" w:rsidRDefault="00F2237C">
      <w:pPr>
        <w:ind w:firstLine="540"/>
        <w:jc w:val="both"/>
        <w:rPr>
          <w:rFonts w:ascii="Times New Roman" w:hAnsi="Times New Roman"/>
          <w:i/>
          <w:sz w:val="24"/>
        </w:rPr>
      </w:pPr>
      <w:r>
        <w:rPr>
          <w:rFonts w:ascii="Times New Roman" w:hAnsi="Times New Roman"/>
          <w:i/>
          <w:sz w:val="24"/>
        </w:rPr>
        <w:t xml:space="preserve">– </w:t>
      </w:r>
      <w:r>
        <w:rPr>
          <w:rFonts w:ascii="Times New Roman" w:hAnsi="Times New Roman"/>
          <w:b/>
          <w:i/>
          <w:sz w:val="24"/>
        </w:rPr>
        <w:t>Аспектность Любящести</w:t>
      </w:r>
      <w:r>
        <w:rPr>
          <w:rFonts w:ascii="Times New Roman" w:hAnsi="Times New Roman"/>
          <w:i/>
          <w:sz w:val="24"/>
        </w:rPr>
        <w:t xml:space="preserve"> каждого из нас, он так продиктовал,  и возжигаемся ею;</w:t>
      </w:r>
    </w:p>
    <w:p w:rsidR="00F2237C" w:rsidRDefault="00F2237C">
      <w:pPr>
        <w:ind w:firstLine="540"/>
        <w:jc w:val="both"/>
        <w:rPr>
          <w:rFonts w:ascii="Times New Roman" w:hAnsi="Times New Roman"/>
          <w:i/>
          <w:sz w:val="24"/>
        </w:rPr>
      </w:pPr>
      <w:r>
        <w:rPr>
          <w:rFonts w:ascii="Times New Roman" w:hAnsi="Times New Roman"/>
          <w:i/>
          <w:sz w:val="24"/>
        </w:rPr>
        <w:t xml:space="preserve">– </w:t>
      </w:r>
      <w:r>
        <w:rPr>
          <w:rFonts w:ascii="Times New Roman" w:hAnsi="Times New Roman"/>
          <w:b/>
          <w:i/>
          <w:sz w:val="24"/>
        </w:rPr>
        <w:t>Аспектность Окскости</w:t>
      </w:r>
      <w:r>
        <w:rPr>
          <w:rFonts w:ascii="Times New Roman" w:hAnsi="Times New Roman"/>
          <w:i/>
          <w:sz w:val="24"/>
        </w:rPr>
        <w:t xml:space="preserve"> каждого из нас и возжигаемся ею;</w:t>
      </w:r>
    </w:p>
    <w:p w:rsidR="00F2237C" w:rsidRDefault="00F2237C">
      <w:pPr>
        <w:ind w:firstLine="540"/>
        <w:jc w:val="both"/>
        <w:rPr>
          <w:rFonts w:ascii="Times New Roman" w:hAnsi="Times New Roman"/>
          <w:i/>
          <w:sz w:val="24"/>
        </w:rPr>
      </w:pPr>
      <w:r>
        <w:rPr>
          <w:rFonts w:ascii="Times New Roman" w:hAnsi="Times New Roman"/>
          <w:i/>
          <w:sz w:val="24"/>
        </w:rPr>
        <w:t xml:space="preserve">– </w:t>
      </w:r>
      <w:r>
        <w:rPr>
          <w:rFonts w:ascii="Times New Roman" w:hAnsi="Times New Roman"/>
          <w:b/>
          <w:i/>
          <w:sz w:val="24"/>
        </w:rPr>
        <w:t>Аспектность Живого Огня</w:t>
      </w:r>
      <w:r>
        <w:rPr>
          <w:rFonts w:ascii="Times New Roman" w:hAnsi="Times New Roman"/>
          <w:i/>
          <w:sz w:val="24"/>
        </w:rPr>
        <w:t xml:space="preserve"> и возжигаемся им;</w:t>
      </w:r>
    </w:p>
    <w:p w:rsidR="00F2237C" w:rsidRDefault="00F2237C">
      <w:pPr>
        <w:ind w:firstLine="540"/>
        <w:jc w:val="both"/>
        <w:rPr>
          <w:rFonts w:ascii="Times New Roman" w:hAnsi="Times New Roman"/>
          <w:i/>
          <w:sz w:val="24"/>
        </w:rPr>
      </w:pPr>
      <w:r>
        <w:rPr>
          <w:rFonts w:ascii="Times New Roman" w:hAnsi="Times New Roman"/>
          <w:i/>
          <w:sz w:val="24"/>
        </w:rPr>
        <w:t xml:space="preserve">– </w:t>
      </w:r>
      <w:r>
        <w:rPr>
          <w:rFonts w:ascii="Times New Roman" w:hAnsi="Times New Roman"/>
          <w:b/>
          <w:i/>
          <w:sz w:val="24"/>
        </w:rPr>
        <w:t>Аспектность Всевышности Огня</w:t>
      </w:r>
      <w:r>
        <w:rPr>
          <w:rFonts w:ascii="Times New Roman" w:hAnsi="Times New Roman"/>
          <w:i/>
          <w:sz w:val="24"/>
        </w:rPr>
        <w:t xml:space="preserve"> и возжигаемся им;</w:t>
      </w:r>
    </w:p>
    <w:p w:rsidR="00F2237C" w:rsidRDefault="00F2237C">
      <w:pPr>
        <w:ind w:firstLine="540"/>
        <w:jc w:val="both"/>
        <w:rPr>
          <w:rFonts w:ascii="Times New Roman" w:hAnsi="Times New Roman"/>
          <w:i/>
          <w:sz w:val="24"/>
        </w:rPr>
      </w:pPr>
      <w:r>
        <w:rPr>
          <w:rFonts w:ascii="Times New Roman" w:hAnsi="Times New Roman"/>
          <w:i/>
          <w:sz w:val="24"/>
        </w:rPr>
        <w:t xml:space="preserve">– и </w:t>
      </w:r>
      <w:r>
        <w:rPr>
          <w:rFonts w:ascii="Times New Roman" w:hAnsi="Times New Roman"/>
          <w:b/>
          <w:i/>
          <w:sz w:val="24"/>
        </w:rPr>
        <w:t>Аспектность Сильного Огня</w:t>
      </w:r>
      <w:r>
        <w:rPr>
          <w:rFonts w:ascii="Times New Roman" w:hAnsi="Times New Roman"/>
          <w:i/>
          <w:sz w:val="24"/>
        </w:rPr>
        <w:t xml:space="preserve"> и возжигаемся им.</w:t>
      </w:r>
    </w:p>
    <w:p w:rsidR="00F2237C" w:rsidRDefault="00F2237C">
      <w:pPr>
        <w:ind w:firstLine="540"/>
        <w:jc w:val="both"/>
        <w:rPr>
          <w:rFonts w:ascii="Times New Roman" w:hAnsi="Times New Roman"/>
          <w:i/>
          <w:sz w:val="24"/>
        </w:rPr>
      </w:pPr>
      <w:r>
        <w:rPr>
          <w:rFonts w:ascii="Times New Roman" w:hAnsi="Times New Roman"/>
          <w:i/>
          <w:sz w:val="24"/>
        </w:rPr>
        <w:t>И возжигаясь 8-ю характеристиками Аспектности каждого из нас, мы просим Изначального Аспекта синтезировать и сплавить в Цельность эти характеристики в каждом из нас, и в синтезе их стяжаем Цельный индивидуально своеобразный Аспектный Огонь каждого из нас, несущий одномоментно эти характеристики собою.</w:t>
      </w:r>
    </w:p>
    <w:p w:rsidR="00F2237C" w:rsidRDefault="00F2237C">
      <w:pPr>
        <w:ind w:firstLine="540"/>
        <w:jc w:val="both"/>
        <w:rPr>
          <w:rFonts w:ascii="Times New Roman" w:hAnsi="Times New Roman"/>
          <w:i/>
          <w:sz w:val="24"/>
        </w:rPr>
      </w:pPr>
      <w:r>
        <w:rPr>
          <w:rFonts w:ascii="Times New Roman" w:hAnsi="Times New Roman"/>
          <w:i/>
          <w:sz w:val="24"/>
        </w:rPr>
        <w:t>И возжигаемся собственным Аспектным Огнём с 8-ю характеристиками его выражения каждым из нас. И возжигаясь этим, преображаемся Синтезом Аспекта Изначально Вышестоящего Отца в Цельный собственный Аспектный Огонь собою.</w:t>
      </w:r>
    </w:p>
    <w:p w:rsidR="00F2237C" w:rsidRDefault="00F2237C">
      <w:pPr>
        <w:ind w:firstLine="540"/>
        <w:jc w:val="both"/>
        <w:rPr>
          <w:rFonts w:ascii="Times New Roman" w:hAnsi="Times New Roman"/>
          <w:i/>
          <w:sz w:val="24"/>
        </w:rPr>
      </w:pPr>
      <w:r>
        <w:rPr>
          <w:rFonts w:ascii="Times New Roman" w:hAnsi="Times New Roman"/>
          <w:i/>
          <w:sz w:val="24"/>
        </w:rPr>
        <w:t>И мы синтезируемся с Изначально Вышестоящим Отцом, переходим в зал Изначально Вышестоящего Отца 256-ти Изначально Проявленый явленно. Синтезируясь с Хум Изначально Вышестоящего Отца, стяжаем Синтез Аспектного Огня Изначально Вышестоящего Отца каждого из нас. И синтезируясь с Изначально Вышестоящим Отцом, просим наделить Аспектным Огнём каждого из нас. И синтезируясь с Изначально Вышестоящим Отцом, стяжая, возжигаемся и развёртываемся собственным Аспектным Огнём собою, преображаясь Синтезом Изначально Вышестоящего Отца и развёртываясь пред Изначально Вышестоящим Отцом этим.</w:t>
      </w:r>
    </w:p>
    <w:p w:rsidR="00F2237C" w:rsidRDefault="00F2237C">
      <w:pPr>
        <w:ind w:firstLine="540"/>
        <w:jc w:val="both"/>
        <w:rPr>
          <w:rFonts w:ascii="Times New Roman" w:hAnsi="Times New Roman"/>
          <w:i/>
          <w:sz w:val="24"/>
        </w:rPr>
      </w:pPr>
      <w:r>
        <w:rPr>
          <w:rFonts w:ascii="Times New Roman" w:hAnsi="Times New Roman"/>
          <w:i/>
          <w:sz w:val="24"/>
        </w:rPr>
        <w:t xml:space="preserve">И мы благодарим Изначально Вышестоящего Отца, Ипостась Основы Изначального Аспекта, Ипостась Синтеза Изначальных Владык Кут Хуми Фаинь. Возвращаемся в физическое присутствие. Развёртываемся собственным Аспектным Огнём в 8-ми характеристиках и в индивидуализации каждым из вас. Эманируем всё стяжённое, возожжённое в Изначальный Дом Изначально Вышестоящего Отца и в Изначальный Дом Изначально вышестоящего Отца каждого из вас. </w:t>
      </w:r>
    </w:p>
    <w:p w:rsidR="00F2237C" w:rsidRDefault="00F2237C">
      <w:pPr>
        <w:ind w:firstLine="540"/>
        <w:jc w:val="both"/>
        <w:rPr>
          <w:rFonts w:ascii="Times New Roman" w:hAnsi="Times New Roman"/>
          <w:i/>
          <w:sz w:val="24"/>
        </w:rPr>
      </w:pPr>
      <w:r>
        <w:rPr>
          <w:rFonts w:ascii="Times New Roman" w:hAnsi="Times New Roman"/>
          <w:i/>
          <w:sz w:val="24"/>
        </w:rPr>
        <w:t>И индивидуально возжигаетесь собственным Аспектным Огнём с фрагментом Огня Отца предыдущей практики в ИДИВО каждого из вас. Отсинтезируйте это сами собой, вот чтоб ваш фрагмент Аспектности Отца, возжёгся вашим собственным Аспектным Огнём. Он, как ядро, в основании Огня становится, не обязательно вниз. Он может быть и по центру, а Огонь вокруг идёт вас. Огонь может быть круговым, а не только снизу вверх. Снизу вверх – это Пламя. И вот в центре у вас фрагмент, и шар Аспектного Огня вокруг вас во все стороны, сферически. Собственного. И вот, вспыхните фрагментом Аспектности Отца всей собственной Аспектностью Огня.</w:t>
      </w:r>
    </w:p>
    <w:p w:rsidR="00F2237C" w:rsidRDefault="00F2237C">
      <w:pPr>
        <w:ind w:firstLine="540"/>
        <w:jc w:val="both"/>
        <w:rPr>
          <w:rFonts w:ascii="Times New Roman" w:hAnsi="Times New Roman"/>
          <w:i/>
          <w:sz w:val="24"/>
        </w:rPr>
      </w:pPr>
      <w:r>
        <w:rPr>
          <w:rFonts w:ascii="Times New Roman" w:hAnsi="Times New Roman"/>
          <w:i/>
          <w:sz w:val="24"/>
        </w:rPr>
        <w:t xml:space="preserve"> И выходим из практики. </w:t>
      </w:r>
    </w:p>
    <w:p w:rsidR="00F2237C" w:rsidRDefault="00F2237C">
      <w:pPr>
        <w:ind w:firstLine="540"/>
        <w:jc w:val="both"/>
        <w:rPr>
          <w:rFonts w:ascii="Times New Roman" w:hAnsi="Times New Roman"/>
          <w:i/>
          <w:sz w:val="24"/>
        </w:rPr>
      </w:pPr>
      <w:r>
        <w:rPr>
          <w:rFonts w:ascii="Times New Roman" w:hAnsi="Times New Roman"/>
          <w:i/>
          <w:sz w:val="24"/>
        </w:rPr>
        <w:t>Аминь.</w:t>
      </w:r>
    </w:p>
    <w:p w:rsidR="00F2237C" w:rsidRDefault="00F2237C">
      <w:pPr>
        <w:ind w:firstLine="540"/>
        <w:jc w:val="both"/>
        <w:rPr>
          <w:rFonts w:ascii="Times New Roman" w:hAnsi="Times New Roman"/>
          <w:i/>
          <w:sz w:val="24"/>
        </w:rPr>
      </w:pPr>
      <w:r>
        <w:rPr>
          <w:rFonts w:ascii="Times New Roman" w:hAnsi="Times New Roman"/>
          <w:i/>
          <w:sz w:val="24"/>
        </w:rPr>
        <w:t xml:space="preserve"> </w:t>
      </w:r>
    </w:p>
    <w:p w:rsidR="00F2237C" w:rsidRDefault="00F2237C">
      <w:pPr>
        <w:ind w:firstLine="540"/>
        <w:jc w:val="both"/>
        <w:rPr>
          <w:rFonts w:ascii="Times New Roman" w:hAnsi="Times New Roman"/>
          <w:sz w:val="24"/>
        </w:rPr>
      </w:pPr>
      <w:r>
        <w:rPr>
          <w:rFonts w:ascii="Times New Roman" w:hAnsi="Times New Roman"/>
          <w:sz w:val="24"/>
        </w:rPr>
        <w:t>Ну, вот. Это первое занятие до перерыва завершено.</w:t>
      </w: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b/>
          <w:sz w:val="24"/>
        </w:rPr>
      </w:pPr>
      <w:r>
        <w:rPr>
          <w:rFonts w:ascii="Times New Roman" w:hAnsi="Times New Roman"/>
          <w:b/>
          <w:sz w:val="24"/>
        </w:rPr>
        <w:t>1 день 2 часть</w:t>
      </w:r>
    </w:p>
    <w:p w:rsidR="00F2237C" w:rsidRDefault="00F2237C">
      <w:pPr>
        <w:ind w:firstLine="540"/>
        <w:jc w:val="both"/>
        <w:rPr>
          <w:rFonts w:ascii="Times New Roman" w:hAnsi="Times New Roman"/>
          <w:b/>
          <w:sz w:val="24"/>
        </w:rPr>
      </w:pPr>
    </w:p>
    <w:p w:rsidR="00F2237C" w:rsidRDefault="00F2237C">
      <w:pPr>
        <w:jc w:val="center"/>
        <w:rPr>
          <w:rFonts w:ascii="Times New Roman" w:hAnsi="Times New Roman"/>
          <w:b/>
          <w:sz w:val="24"/>
        </w:rPr>
      </w:pPr>
      <w:r>
        <w:rPr>
          <w:rFonts w:ascii="Times New Roman" w:hAnsi="Times New Roman"/>
          <w:b/>
          <w:sz w:val="24"/>
        </w:rPr>
        <w:t>Особенности Аспектного Синтеза</w:t>
      </w: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r>
        <w:rPr>
          <w:rFonts w:ascii="Times New Roman" w:hAnsi="Times New Roman"/>
          <w:sz w:val="24"/>
        </w:rPr>
        <w:t xml:space="preserve">Что такое Аспектный Синтез теперь. С Огнём мы разобрались. То есть, мы пока разобрались с Огнём, теперь разбираемся с Синтезом. Аспектный Синтез – это АС, то есть это такой специалист наш, и вот думайте, чем, чем особенным таким отличается Аспектный Синтез. Причём напоминаю, что в предыдущих Школах об Аспектном Синтезе что-то было, мне сейчас Владыка напоминает. Я так не особо, но Владыка говорит: «Было». Может, вы что-то оттуда вспомните. И, исходя из этого, пойдём дальше. </w:t>
      </w:r>
    </w:p>
    <w:p w:rsidR="00F2237C" w:rsidRDefault="00F2237C">
      <w:pPr>
        <w:ind w:firstLine="540"/>
        <w:jc w:val="both"/>
        <w:rPr>
          <w:rFonts w:ascii="Times New Roman" w:hAnsi="Times New Roman"/>
          <w:sz w:val="24"/>
        </w:rPr>
      </w:pPr>
      <w:r>
        <w:rPr>
          <w:rFonts w:ascii="Times New Roman" w:hAnsi="Times New Roman"/>
          <w:sz w:val="24"/>
        </w:rPr>
        <w:t>…</w:t>
      </w:r>
    </w:p>
    <w:p w:rsidR="00F2237C" w:rsidRDefault="00F2237C">
      <w:pPr>
        <w:ind w:firstLine="540"/>
        <w:jc w:val="both"/>
        <w:rPr>
          <w:rFonts w:ascii="Times New Roman" w:hAnsi="Times New Roman"/>
          <w:sz w:val="24"/>
        </w:rPr>
      </w:pPr>
      <w:r>
        <w:rPr>
          <w:rFonts w:ascii="Times New Roman" w:hAnsi="Times New Roman"/>
          <w:sz w:val="24"/>
        </w:rPr>
        <w:t xml:space="preserve">Ну, что? Слушаю. Аспектный Синтез. Кто что вспомнил на эту тему? </w:t>
      </w:r>
    </w:p>
    <w:p w:rsidR="00F2237C" w:rsidRDefault="00F2237C">
      <w:pPr>
        <w:ind w:firstLine="540"/>
        <w:jc w:val="both"/>
        <w:rPr>
          <w:rFonts w:ascii="Times New Roman" w:hAnsi="Times New Roman"/>
          <w:i/>
          <w:sz w:val="24"/>
        </w:rPr>
      </w:pPr>
      <w:r>
        <w:rPr>
          <w:rFonts w:ascii="Times New Roman" w:hAnsi="Times New Roman"/>
          <w:i/>
          <w:sz w:val="24"/>
        </w:rPr>
        <w:t>Из зала: –  Что значит Аспектный Синтез?</w:t>
      </w:r>
    </w:p>
    <w:p w:rsidR="00F2237C" w:rsidRDefault="00F2237C">
      <w:pPr>
        <w:ind w:firstLine="540"/>
        <w:jc w:val="both"/>
        <w:rPr>
          <w:rFonts w:ascii="Times New Roman" w:hAnsi="Times New Roman"/>
          <w:sz w:val="24"/>
        </w:rPr>
      </w:pPr>
      <w:r>
        <w:rPr>
          <w:rFonts w:ascii="Times New Roman" w:hAnsi="Times New Roman"/>
          <w:sz w:val="24"/>
        </w:rPr>
        <w:t>Ну, и что значит? Вообще, что вы знаете об Аспектном Синтезе? Меня интересует всё. Потом дойдём до главного.</w:t>
      </w:r>
    </w:p>
    <w:p w:rsidR="00F2237C" w:rsidRDefault="00F2237C">
      <w:pPr>
        <w:ind w:firstLine="540"/>
        <w:jc w:val="both"/>
        <w:rPr>
          <w:rFonts w:ascii="Times New Roman" w:hAnsi="Times New Roman"/>
          <w:sz w:val="24"/>
        </w:rPr>
      </w:pPr>
      <w:r>
        <w:rPr>
          <w:rFonts w:ascii="Times New Roman" w:hAnsi="Times New Roman"/>
          <w:sz w:val="24"/>
        </w:rPr>
        <w:t xml:space="preserve">Чем отличается Аспектный Синтез просто от Синтеза, от Логоического Синтеза, от Иерархического Синтеза, от Цивилизационного Синтеза? У нас же разные Синтезы. И нам нужно найти специфику именно Аспектного Синтеза. Потому что вы сейчас нашли Огонь. А в Огонь пишется Синтез. Вот за предыдущее занятие мы сложили Огонь. Сейчас мы начинаем складывать Синтез. Сразу-сегодня мы его весь не успеем разобрать. Завтра продолжим. Это тема двух занятий, фактически, для вас. </w:t>
      </w:r>
    </w:p>
    <w:p w:rsidR="00F2237C" w:rsidRDefault="00F2237C">
      <w:pPr>
        <w:ind w:firstLine="540"/>
        <w:jc w:val="both"/>
        <w:rPr>
          <w:rFonts w:ascii="Times New Roman" w:hAnsi="Times New Roman"/>
          <w:sz w:val="24"/>
        </w:rPr>
      </w:pPr>
      <w:r>
        <w:rPr>
          <w:rFonts w:ascii="Times New Roman" w:hAnsi="Times New Roman"/>
          <w:sz w:val="24"/>
        </w:rPr>
        <w:t>А потом собственно, что такое Аспект для вашей Школы.</w:t>
      </w:r>
    </w:p>
    <w:p w:rsidR="00F2237C" w:rsidRDefault="00F2237C">
      <w:pPr>
        <w:ind w:firstLine="540"/>
        <w:jc w:val="both"/>
        <w:rPr>
          <w:rFonts w:ascii="Times New Roman" w:hAnsi="Times New Roman"/>
          <w:i/>
          <w:sz w:val="24"/>
        </w:rPr>
      </w:pPr>
      <w:r>
        <w:rPr>
          <w:rFonts w:ascii="Times New Roman" w:hAnsi="Times New Roman"/>
          <w:i/>
          <w:sz w:val="24"/>
        </w:rPr>
        <w:t>Из зала: –  Это особый Синтез.</w:t>
      </w:r>
    </w:p>
    <w:p w:rsidR="00F2237C" w:rsidRDefault="00F2237C">
      <w:pPr>
        <w:ind w:firstLine="540"/>
        <w:jc w:val="both"/>
        <w:rPr>
          <w:rFonts w:ascii="Times New Roman" w:hAnsi="Times New Roman"/>
          <w:i/>
          <w:sz w:val="24"/>
        </w:rPr>
      </w:pPr>
      <w:r>
        <w:rPr>
          <w:rFonts w:ascii="Times New Roman" w:hAnsi="Times New Roman"/>
          <w:i/>
          <w:sz w:val="24"/>
        </w:rPr>
        <w:t xml:space="preserve"> Из зала: –  Они все особые.</w:t>
      </w:r>
    </w:p>
    <w:p w:rsidR="00F2237C" w:rsidRDefault="00F2237C">
      <w:pPr>
        <w:ind w:firstLine="540"/>
        <w:jc w:val="both"/>
        <w:rPr>
          <w:rFonts w:ascii="Times New Roman" w:hAnsi="Times New Roman"/>
          <w:sz w:val="24"/>
        </w:rPr>
      </w:pPr>
      <w:r>
        <w:rPr>
          <w:rFonts w:ascii="Times New Roman" w:hAnsi="Times New Roman"/>
          <w:sz w:val="24"/>
        </w:rPr>
        <w:t>Какой Синтез ни возьми, он везде особый. Поэтому, я с вами согласен. Сам Синтез особый. Вот мы сейчас разбирали всякие другие школы, которые говорят: Синтез на нас похож. Похож, похож. И на соседа похож. И вот на ту школу тоже ужасно, ужасно просто похож. Это всё нормально. Синтез, он на то и Синтез, что должны быть лучшие моменты всех. И мы не понимаем, насколько лучшие моменты всех, а Владыка это понимает. Это ж Синтез. Поэтому мы иногда сами синтезируем, а иногда Владыка нам даёт то, что потом, понятно, в разных аспектах, у разных существует.        (Что не работает? Оля включи, ты у нас техник. Ты синтезируйся. Там просто нажать надо, чтобы rec работал. И всё. И он закру… заработает. –А на что нажать-то? –На любую кнопку. -А, всё понятно. –Она не нажимается. Сейчас у неё нажмётся. –Переключайся.-Да, да, да)</w:t>
      </w:r>
    </w:p>
    <w:p w:rsidR="00F2237C" w:rsidRDefault="00F2237C">
      <w:pPr>
        <w:ind w:firstLine="540"/>
        <w:jc w:val="both"/>
        <w:rPr>
          <w:rFonts w:ascii="Times New Roman" w:hAnsi="Times New Roman"/>
          <w:sz w:val="24"/>
        </w:rPr>
      </w:pPr>
      <w:r>
        <w:rPr>
          <w:rFonts w:ascii="Times New Roman" w:hAnsi="Times New Roman"/>
          <w:sz w:val="24"/>
        </w:rPr>
        <w:t xml:space="preserve">Итак, Аспектный Синтез – это что? Начнём с самого понятия. Что такое Синтез для вас? Это, это ещё страшнее. Ну, вы занимаетесь Синтезом. </w:t>
      </w:r>
    </w:p>
    <w:p w:rsidR="00F2237C" w:rsidRDefault="00F2237C">
      <w:pPr>
        <w:ind w:firstLine="540"/>
        <w:jc w:val="both"/>
        <w:rPr>
          <w:rFonts w:ascii="Times New Roman" w:hAnsi="Times New Roman"/>
          <w:i/>
          <w:sz w:val="24"/>
        </w:rPr>
      </w:pPr>
      <w:r>
        <w:rPr>
          <w:rFonts w:ascii="Times New Roman" w:hAnsi="Times New Roman"/>
          <w:i/>
          <w:sz w:val="24"/>
        </w:rPr>
        <w:t>Из зала: –  Соединение всего…</w:t>
      </w:r>
    </w:p>
    <w:p w:rsidR="00F2237C" w:rsidRDefault="00F2237C">
      <w:pPr>
        <w:ind w:firstLine="540"/>
        <w:jc w:val="both"/>
        <w:rPr>
          <w:rFonts w:ascii="Times New Roman" w:hAnsi="Times New Roman"/>
          <w:sz w:val="24"/>
        </w:rPr>
      </w:pPr>
      <w:r>
        <w:rPr>
          <w:rFonts w:ascii="Times New Roman" w:hAnsi="Times New Roman"/>
          <w:sz w:val="24"/>
        </w:rPr>
        <w:t>Соединение – это слияние, слияние – это пять, соединение – это четыре. Даже три, наверное.</w:t>
      </w:r>
    </w:p>
    <w:p w:rsidR="00F2237C" w:rsidRDefault="00F2237C">
      <w:pPr>
        <w:ind w:firstLine="540"/>
        <w:jc w:val="both"/>
        <w:rPr>
          <w:rFonts w:ascii="Times New Roman" w:hAnsi="Times New Roman"/>
          <w:i/>
          <w:sz w:val="24"/>
        </w:rPr>
      </w:pPr>
      <w:r>
        <w:rPr>
          <w:rFonts w:ascii="Times New Roman" w:hAnsi="Times New Roman"/>
          <w:i/>
          <w:sz w:val="24"/>
        </w:rPr>
        <w:t>Из зала: –  Синтез – это восьмёрка.</w:t>
      </w:r>
    </w:p>
    <w:p w:rsidR="00F2237C" w:rsidRDefault="00F2237C">
      <w:pPr>
        <w:ind w:firstLine="540"/>
        <w:jc w:val="both"/>
        <w:rPr>
          <w:rFonts w:ascii="Times New Roman" w:hAnsi="Times New Roman"/>
          <w:sz w:val="24"/>
        </w:rPr>
      </w:pPr>
      <w:r>
        <w:rPr>
          <w:rFonts w:ascii="Times New Roman" w:hAnsi="Times New Roman"/>
          <w:sz w:val="24"/>
        </w:rPr>
        <w:t>(Память закончилась. Объём памяти маленький. Ну, это потом уже. Сейчас уже не стоит. Все включили? П</w:t>
      </w:r>
      <w:r>
        <w:rPr>
          <w:rFonts w:ascii="Times New Roman" w:hAnsi="Times New Roman"/>
          <w:i/>
          <w:sz w:val="24"/>
        </w:rPr>
        <w:t>и</w:t>
      </w:r>
      <w:r>
        <w:rPr>
          <w:rFonts w:ascii="Times New Roman" w:hAnsi="Times New Roman"/>
          <w:sz w:val="24"/>
        </w:rPr>
        <w:t>шете. И у нас вон пишет. Специально, чтоб всё было.)</w:t>
      </w:r>
    </w:p>
    <w:p w:rsidR="00F2237C" w:rsidRDefault="00F2237C">
      <w:pPr>
        <w:ind w:firstLine="540"/>
        <w:jc w:val="both"/>
        <w:rPr>
          <w:rFonts w:ascii="Times New Roman" w:hAnsi="Times New Roman"/>
          <w:sz w:val="24"/>
        </w:rPr>
      </w:pPr>
      <w:r>
        <w:rPr>
          <w:rFonts w:ascii="Times New Roman" w:hAnsi="Times New Roman"/>
          <w:sz w:val="24"/>
        </w:rPr>
        <w:t xml:space="preserve">Итак, что такое Синтез? Краткие тезисы, сплавленные в какую-то цельность. Син-тез –вот, складывающееся в цельность. Ещё что такое Синтез? </w:t>
      </w:r>
    </w:p>
    <w:p w:rsidR="00F2237C" w:rsidRDefault="00F2237C">
      <w:pPr>
        <w:ind w:firstLine="540"/>
        <w:jc w:val="both"/>
        <w:rPr>
          <w:rFonts w:ascii="Times New Roman" w:hAnsi="Times New Roman"/>
          <w:i/>
          <w:sz w:val="24"/>
        </w:rPr>
      </w:pPr>
      <w:r>
        <w:rPr>
          <w:rFonts w:ascii="Times New Roman" w:hAnsi="Times New Roman"/>
          <w:i/>
          <w:sz w:val="24"/>
        </w:rPr>
        <w:t>Из зала: –  Всё лучшее, что накоплено.</w:t>
      </w:r>
    </w:p>
    <w:p w:rsidR="00F2237C" w:rsidRDefault="00F2237C">
      <w:pPr>
        <w:ind w:firstLine="540"/>
        <w:jc w:val="both"/>
        <w:rPr>
          <w:rFonts w:ascii="Times New Roman" w:hAnsi="Times New Roman"/>
          <w:sz w:val="24"/>
        </w:rPr>
      </w:pPr>
      <w:r>
        <w:rPr>
          <w:rFonts w:ascii="Times New Roman" w:hAnsi="Times New Roman"/>
          <w:sz w:val="24"/>
        </w:rPr>
        <w:t>Это набор стандартов Изначально Вышестоящего Отца, определяющих параметры окружающего, можно сказать окружающую реальность, если взять Аспектность. Да? Окружающих Проявлений. Стандарты, определяющие параметры, константы, Основы, – и всё это записано в Синтезе. И Синтез – это такой неповторимый набор параметров, констант, Основ, Начал, всего во всём, в разных вариациях, выражающих ну, определённые возможности. Соответственно, раз Синтез – это параметры, то Аспектный Синтез – какие параметры у нас Аспекта? Какие константы, ну, это сложное слово, у нас аспектность? Какие Основы у нас аспектности. Основы состоят из Начал, на всякий случай, так легче будет. То есть, что Есмь Аспектность, не как характеристики Огня, что мы говорили, это и есть аспектность, а в другом варианте. Вот, Аспектность что Есмь?</w:t>
      </w:r>
    </w:p>
    <w:p w:rsidR="00F2237C" w:rsidRDefault="00F2237C">
      <w:pPr>
        <w:ind w:firstLine="540"/>
        <w:jc w:val="both"/>
        <w:rPr>
          <w:rFonts w:ascii="Times New Roman" w:hAnsi="Times New Roman"/>
          <w:sz w:val="24"/>
        </w:rPr>
      </w:pPr>
      <w:r>
        <w:rPr>
          <w:rFonts w:ascii="Times New Roman" w:hAnsi="Times New Roman"/>
          <w:sz w:val="24"/>
        </w:rPr>
        <w:t>И тогда мы найдём, что есть Аспектный Синтез.</w:t>
      </w:r>
    </w:p>
    <w:p w:rsidR="00F2237C" w:rsidRDefault="00F2237C">
      <w:pPr>
        <w:ind w:firstLine="540"/>
        <w:jc w:val="both"/>
        <w:rPr>
          <w:rFonts w:ascii="Times New Roman" w:hAnsi="Times New Roman"/>
          <w:sz w:val="24"/>
        </w:rPr>
      </w:pPr>
    </w:p>
    <w:p w:rsidR="00F2237C" w:rsidRDefault="00F2237C">
      <w:pPr>
        <w:jc w:val="center"/>
        <w:rPr>
          <w:rFonts w:ascii="Times New Roman" w:hAnsi="Times New Roman"/>
          <w:b/>
          <w:sz w:val="24"/>
        </w:rPr>
      </w:pPr>
      <w:r>
        <w:rPr>
          <w:rFonts w:ascii="Times New Roman" w:hAnsi="Times New Roman"/>
          <w:b/>
          <w:sz w:val="24"/>
        </w:rPr>
        <w:t>Первый вид Аспектного Синтеза – Ипостасный</w:t>
      </w: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r>
        <w:rPr>
          <w:rFonts w:ascii="Times New Roman" w:hAnsi="Times New Roman"/>
          <w:sz w:val="24"/>
        </w:rPr>
        <w:t>Самый простой вариант, самый простой вариант, звучит так: мы одновременно должны быть Аспектны:</w:t>
      </w:r>
    </w:p>
    <w:p w:rsidR="00F2237C" w:rsidRDefault="00F2237C">
      <w:pPr>
        <w:ind w:firstLine="540"/>
        <w:jc w:val="both"/>
        <w:rPr>
          <w:rFonts w:ascii="Times New Roman" w:hAnsi="Times New Roman"/>
          <w:sz w:val="24"/>
        </w:rPr>
      </w:pPr>
      <w:r>
        <w:rPr>
          <w:rFonts w:ascii="Times New Roman" w:hAnsi="Times New Roman"/>
          <w:sz w:val="24"/>
        </w:rPr>
        <w:t>– Отцу;</w:t>
      </w:r>
    </w:p>
    <w:p w:rsidR="00F2237C" w:rsidRDefault="00F2237C">
      <w:pPr>
        <w:ind w:firstLine="540"/>
        <w:jc w:val="both"/>
        <w:rPr>
          <w:rFonts w:ascii="Times New Roman" w:hAnsi="Times New Roman"/>
          <w:sz w:val="24"/>
        </w:rPr>
      </w:pPr>
      <w:r>
        <w:rPr>
          <w:rFonts w:ascii="Times New Roman" w:hAnsi="Times New Roman"/>
          <w:sz w:val="24"/>
        </w:rPr>
        <w:t>– какой-то Ипостаси Основ. Какой-то – это… Аспект – это профессия, если мы Аспекты, нам Отец поручил: «А ты будешь выражать Ипостась Основы Ученика». Всё. Изначальный Ученик. Всё. Ты Аспект его. Понятно, да? Вот, Отец, Ипостась Основ;</w:t>
      </w:r>
    </w:p>
    <w:p w:rsidR="00F2237C" w:rsidRDefault="00F2237C">
      <w:pPr>
        <w:ind w:firstLine="540"/>
        <w:jc w:val="both"/>
        <w:rPr>
          <w:rFonts w:ascii="Times New Roman" w:hAnsi="Times New Roman"/>
          <w:sz w:val="24"/>
        </w:rPr>
      </w:pPr>
      <w:r>
        <w:rPr>
          <w:rFonts w:ascii="Times New Roman" w:hAnsi="Times New Roman"/>
          <w:sz w:val="24"/>
        </w:rPr>
        <w:t>– Ипостаси Синтеза. Одна из пар Владык. Мы, как служащие, аспектны Кут Хуми Фаинь. Но Отец вас назначил, что ты ещё аспектен Мории Свет. Вот оно. Всё. Будешь цивилизацию выражать. Вот, Отец решил. Вот, ты такой Аспект. И надо выражать. Воля Отца. Аспектны Ипостаси Синтеза и аспектны</w:t>
      </w:r>
    </w:p>
    <w:p w:rsidR="00F2237C" w:rsidRDefault="00F2237C">
      <w:pPr>
        <w:ind w:firstLine="540"/>
        <w:jc w:val="both"/>
        <w:rPr>
          <w:rFonts w:ascii="Times New Roman" w:hAnsi="Times New Roman"/>
          <w:sz w:val="24"/>
        </w:rPr>
      </w:pPr>
      <w:r>
        <w:rPr>
          <w:rFonts w:ascii="Times New Roman" w:hAnsi="Times New Roman"/>
          <w:sz w:val="24"/>
        </w:rPr>
        <w:t>– Ипостаси (</w:t>
      </w:r>
      <w:r>
        <w:rPr>
          <w:rFonts w:ascii="Times New Roman" w:hAnsi="Times New Roman"/>
          <w:i/>
          <w:sz w:val="24"/>
        </w:rPr>
        <w:t>из зала: –Отцов-Творцов</w:t>
      </w:r>
      <w:r>
        <w:rPr>
          <w:rFonts w:ascii="Times New Roman" w:hAnsi="Times New Roman"/>
          <w:sz w:val="24"/>
        </w:rPr>
        <w:t>?) Огня, Отцы, не Отцов-Творцов, Изначально Вышестоящих Отцов мерностей, которые ещё звучат как Ипостаси Огня.</w:t>
      </w:r>
    </w:p>
    <w:p w:rsidR="00F2237C" w:rsidRDefault="00F2237C">
      <w:pPr>
        <w:ind w:firstLine="540"/>
        <w:jc w:val="both"/>
        <w:rPr>
          <w:rFonts w:ascii="Times New Roman" w:hAnsi="Times New Roman"/>
          <w:sz w:val="24"/>
        </w:rPr>
      </w:pPr>
      <w:r>
        <w:rPr>
          <w:rFonts w:ascii="Times New Roman" w:hAnsi="Times New Roman"/>
          <w:sz w:val="24"/>
        </w:rPr>
        <w:t>У нас четыре Ипостаси.</w:t>
      </w:r>
    </w:p>
    <w:p w:rsidR="00F2237C" w:rsidRDefault="00F2237C">
      <w:pPr>
        <w:ind w:firstLine="540"/>
        <w:jc w:val="both"/>
        <w:rPr>
          <w:rFonts w:ascii="Times New Roman" w:hAnsi="Times New Roman"/>
          <w:sz w:val="24"/>
        </w:rPr>
      </w:pPr>
      <w:r>
        <w:rPr>
          <w:rFonts w:ascii="Times New Roman" w:hAnsi="Times New Roman"/>
          <w:sz w:val="24"/>
        </w:rPr>
        <w:t xml:space="preserve">И мы одновременно должны быть аспектны, вслушайтесь, всем четырём: Отцу, Ипостасям Основы, Ипостасям Синтеза, Ипостаси Огня. Фактически, пяти, с учётом, что Ипостасей Синтеза – их двое. </w:t>
      </w:r>
    </w:p>
    <w:p w:rsidR="00F2237C" w:rsidRDefault="00F2237C">
      <w:pPr>
        <w:ind w:firstLine="540"/>
        <w:jc w:val="both"/>
        <w:rPr>
          <w:rFonts w:ascii="Times New Roman" w:hAnsi="Times New Roman"/>
          <w:sz w:val="24"/>
        </w:rPr>
      </w:pPr>
      <w:r>
        <w:rPr>
          <w:rFonts w:ascii="Times New Roman" w:hAnsi="Times New Roman"/>
          <w:sz w:val="24"/>
        </w:rPr>
        <w:t xml:space="preserve">И в синтезе их рождается ваш Аспектный Синтез. Первый самый простой вариант ответа. Это Аспектный Синтез? Аспектный. Вы скажете: «А почему не только Отцу?» Вначале вы как Аспект только Отцу. Но когда Отец наделяет вас особым заданием Аспекта, то вот это особое задание откликается в одной из Основ из шести. </w:t>
      </w:r>
    </w:p>
    <w:p w:rsidR="00F2237C" w:rsidRDefault="00F2237C">
      <w:pPr>
        <w:ind w:firstLine="540"/>
        <w:jc w:val="both"/>
        <w:rPr>
          <w:rFonts w:ascii="Times New Roman" w:hAnsi="Times New Roman"/>
          <w:sz w:val="24"/>
        </w:rPr>
      </w:pPr>
      <w:r>
        <w:rPr>
          <w:rFonts w:ascii="Times New Roman" w:hAnsi="Times New Roman"/>
          <w:sz w:val="24"/>
        </w:rPr>
        <w:t>Допустим, вы несёте элемент Мудрости, тут же откликается в Сыне. И у Основ только Сын занимается Мудростью. Вы несёте элемент Синтеза Владыки, и тут же в Ипостаси Владык откликается. Понятно, да, о чём я? То есть ваша аспектность имеет поручение от Отца, но обязательно стыкуется с одной из Ипостасей Основ. Соответственно, ваша аспектность обязательно стыкуется с одной из Ипостасей Синтеза. Ну, вам дали аспектность. Это выражение Образа Отца. И вы тут же стыкуетесь с Ипостасью Синтеза Образа Отца ИДИВО, первая пара Владык.</w:t>
      </w:r>
    </w:p>
    <w:p w:rsidR="00F2237C" w:rsidRDefault="00F2237C">
      <w:pPr>
        <w:ind w:firstLine="540"/>
        <w:jc w:val="both"/>
        <w:rPr>
          <w:rFonts w:ascii="Times New Roman" w:hAnsi="Times New Roman"/>
          <w:i/>
          <w:sz w:val="24"/>
        </w:rPr>
      </w:pPr>
      <w:r>
        <w:rPr>
          <w:rFonts w:ascii="Times New Roman" w:hAnsi="Times New Roman"/>
          <w:i/>
          <w:sz w:val="24"/>
        </w:rPr>
        <w:t>Из зала: –  Аркадий Даяна.</w:t>
      </w:r>
    </w:p>
    <w:p w:rsidR="00F2237C" w:rsidRDefault="00F2237C">
      <w:pPr>
        <w:ind w:firstLine="540"/>
        <w:jc w:val="both"/>
        <w:rPr>
          <w:rFonts w:ascii="Times New Roman" w:hAnsi="Times New Roman"/>
          <w:sz w:val="24"/>
        </w:rPr>
      </w:pPr>
      <w:r>
        <w:rPr>
          <w:rFonts w:ascii="Times New Roman" w:hAnsi="Times New Roman"/>
          <w:sz w:val="24"/>
        </w:rPr>
        <w:t xml:space="preserve">Нормально, нормально. Вы выходите в Аспекта. Чувствуете?  Тут у нас в головах тишина-а. И тишина-а. То есть вот примерно,  три  хотя бы что-то вспомнили. У всех остальных тишина. Это вы так удивлённо. Как? Не знать физических Владык? Вот и я удивляюсь. </w:t>
      </w:r>
    </w:p>
    <w:p w:rsidR="00F2237C" w:rsidRDefault="00F2237C">
      <w:pPr>
        <w:ind w:firstLine="540"/>
        <w:jc w:val="both"/>
        <w:rPr>
          <w:rFonts w:ascii="Times New Roman" w:hAnsi="Times New Roman"/>
          <w:i/>
          <w:sz w:val="24"/>
        </w:rPr>
      </w:pPr>
      <w:r>
        <w:rPr>
          <w:rFonts w:ascii="Times New Roman" w:hAnsi="Times New Roman"/>
          <w:i/>
          <w:sz w:val="24"/>
        </w:rPr>
        <w:t>-Аркадий Даяна.</w:t>
      </w:r>
    </w:p>
    <w:p w:rsidR="00F2237C" w:rsidRDefault="00F2237C">
      <w:pPr>
        <w:ind w:firstLine="540"/>
        <w:jc w:val="both"/>
        <w:rPr>
          <w:rFonts w:ascii="Times New Roman" w:hAnsi="Times New Roman"/>
          <w:sz w:val="24"/>
        </w:rPr>
      </w:pPr>
      <w:r>
        <w:rPr>
          <w:rFonts w:ascii="Times New Roman" w:hAnsi="Times New Roman"/>
          <w:sz w:val="24"/>
        </w:rPr>
        <w:t>Ой. Я на одном Синтезе говорил: «Аа!» И все вспоминают. А-а. У-а. Бесполезно. Так что всё нормально. Это я продолжаю эффект…</w:t>
      </w:r>
    </w:p>
    <w:p w:rsidR="00F2237C" w:rsidRDefault="00F2237C">
      <w:pPr>
        <w:ind w:firstLine="540"/>
        <w:jc w:val="both"/>
        <w:rPr>
          <w:rFonts w:ascii="Times New Roman" w:hAnsi="Times New Roman"/>
          <w:sz w:val="24"/>
        </w:rPr>
      </w:pPr>
      <w:r>
        <w:rPr>
          <w:rFonts w:ascii="Times New Roman" w:hAnsi="Times New Roman"/>
          <w:sz w:val="24"/>
        </w:rPr>
        <w:t>А не знаете имён – не найдёте свою аспектность. И-и-и. Всего лишь 64 имени выучить. Пары. Ой, 128. 128 слов! Ужас! Ещё и номер к ним. Ужас! Это не для нас, у нас памяти нет, жизни нет, и мы не Аспекты.</w:t>
      </w:r>
    </w:p>
    <w:p w:rsidR="00F2237C" w:rsidRDefault="00F2237C">
      <w:pPr>
        <w:ind w:firstLine="540"/>
        <w:jc w:val="both"/>
        <w:rPr>
          <w:rFonts w:ascii="Times New Roman" w:hAnsi="Times New Roman"/>
          <w:sz w:val="24"/>
        </w:rPr>
      </w:pPr>
      <w:r>
        <w:rPr>
          <w:rFonts w:ascii="Times New Roman" w:hAnsi="Times New Roman"/>
          <w:sz w:val="24"/>
        </w:rPr>
        <w:t>Но фактически если вы будете выбирать аспектность, вы должны идти по списку от Кут Хуми до Аркадия и выбирать: а кому вы Аспект. Выбирать по аспектности Отца, которую он вам наделил.</w:t>
      </w:r>
    </w:p>
    <w:p w:rsidR="00F2237C" w:rsidRDefault="00F2237C">
      <w:pPr>
        <w:ind w:firstLine="540"/>
        <w:jc w:val="both"/>
        <w:rPr>
          <w:rFonts w:ascii="Times New Roman" w:hAnsi="Times New Roman"/>
          <w:sz w:val="24"/>
        </w:rPr>
      </w:pPr>
      <w:r>
        <w:rPr>
          <w:rFonts w:ascii="Times New Roman" w:hAnsi="Times New Roman"/>
          <w:sz w:val="24"/>
        </w:rPr>
        <w:t xml:space="preserve"> И аспектны Ипостаси Огня. Почему? Потому, что там должна звучать какая-то характеристика пространства. А пространственные характеристики – это мерность. А Отцы мерностей – это Огонь соответствующей мерностной организации, где надо заложить вашу характеристику аспектности. Или какой мерности заложить в характеристику аспектности. </w:t>
      </w:r>
    </w:p>
    <w:p w:rsidR="00F2237C" w:rsidRDefault="00F2237C">
      <w:pPr>
        <w:ind w:firstLine="540"/>
        <w:jc w:val="both"/>
        <w:rPr>
          <w:rFonts w:ascii="Times New Roman" w:hAnsi="Times New Roman"/>
          <w:sz w:val="24"/>
        </w:rPr>
      </w:pPr>
      <w:r>
        <w:rPr>
          <w:rFonts w:ascii="Times New Roman" w:hAnsi="Times New Roman"/>
          <w:sz w:val="24"/>
        </w:rPr>
        <w:t xml:space="preserve">Вот, смотрите. Мы как Сотрудники Синтеза ведём Синтез, и мы говорим: Мы развёртываем Синтез такого-то, ну, пускай пятого присутствия, по аспектности. Все думают, что мы выходим на пятое присутствие, развёртываем Синтез пятого присутствия. А всё наоборот. Нас Владыка ставит в мерность этого присутствия. Мерность состоит из Огней. Набор Огней мерности пятого присутствия развёртывает вокруг нас пятое присутствие. На весь зал. Ну, а дальше мы ставим стенку, чтоб в двери, в окна не уходило. Хотя, в принципе, и туда можешь выходить, потому, что пространство должно развиваться. И присутствие само развёртывается вокруг нас Мерностным Огнём, который Владыка фиксирует на Сотрудниках Синтеза. У нас не все это умеют, но мы постепенно всех Сотрудников доучаем до этого уровня. По чуть-чуть. Идёт всё наоборот, всё от Огня. А люди, сидящие на Синтезе,  думают всё о присутствиях. А мы-то понимаем, что главное на присутствиях кто? Огонь. </w:t>
      </w:r>
    </w:p>
    <w:p w:rsidR="00F2237C" w:rsidRDefault="00F2237C">
      <w:pPr>
        <w:ind w:firstLine="540"/>
        <w:jc w:val="both"/>
        <w:rPr>
          <w:rFonts w:ascii="Times New Roman" w:hAnsi="Times New Roman"/>
          <w:sz w:val="24"/>
        </w:rPr>
      </w:pPr>
      <w:r>
        <w:rPr>
          <w:rFonts w:ascii="Times New Roman" w:hAnsi="Times New Roman"/>
          <w:sz w:val="24"/>
        </w:rPr>
        <w:t>И вот вопрос: на вашу аспектность, какая мерность Огня придёт? Потом, эта мерность Огня, на каком присутствии? Какой Изначально Вышестоящий Отец мерности за этот Огонь отвечает? И у вас аспектность этому Изначально Вышестоящему Отцу мерности.</w:t>
      </w:r>
    </w:p>
    <w:p w:rsidR="00F2237C" w:rsidRDefault="00F2237C">
      <w:pPr>
        <w:ind w:firstLine="540"/>
        <w:jc w:val="both"/>
        <w:rPr>
          <w:rFonts w:ascii="Times New Roman" w:hAnsi="Times New Roman"/>
          <w:sz w:val="24"/>
        </w:rPr>
      </w:pPr>
      <w:r>
        <w:rPr>
          <w:rFonts w:ascii="Times New Roman" w:hAnsi="Times New Roman"/>
          <w:sz w:val="24"/>
        </w:rPr>
        <w:t xml:space="preserve">У вас то же самое. На вас, на вашу аспектность обязательно тянется какая-то мерностность. Даже если вы ею не обладаете. Вас обучают, чтобы вы этим Огнём обладали. </w:t>
      </w:r>
    </w:p>
    <w:p w:rsidR="00F2237C" w:rsidRDefault="00F2237C">
      <w:pPr>
        <w:ind w:firstLine="540"/>
        <w:jc w:val="both"/>
        <w:rPr>
          <w:rFonts w:ascii="Times New Roman" w:hAnsi="Times New Roman"/>
          <w:sz w:val="24"/>
        </w:rPr>
      </w:pPr>
      <w:r>
        <w:rPr>
          <w:rFonts w:ascii="Times New Roman" w:hAnsi="Times New Roman"/>
          <w:sz w:val="24"/>
        </w:rPr>
        <w:t xml:space="preserve">В итоге, у вас Синтез складывается из мерностности Огня Отца, снизу вверх, из особых характеристик Синтеза Владык, потому что Ипостась Синтеза имеет свою характеристику. Там помните слова через запятую, которые не любим вспоминать. Это так же. Первые Владыки. Образ Отца ИДИВО. И четыре слова всего лишь о физике. Это характеристики Синтеза. Да? То есть,вот характеристики Синтеза Владык, характеристики Основы, в виде каких-то Начал, и вы должна найти у этой Основы. Допустим, выходите все к Владыке, к Ипостаси Владыки. И спрашиваете: а какие начала владычества выражаются у меня в аспектности, – если вы чувствуете, что у вас аспектный Огонь туда идёт. И вы начинаете выяснять, какие Начала. Или к Ипостаси Изначального Человека. А какие Начала Изначального Человека выражают мою Аспектность? Ведь, согласитесь, таких Начал достаточно много. Они ограничены, но их много. Ну, и, соответственно, у Отца вы должны выяснить, а за что вы как Аспекты должны отвечать, что Отец имеет в виду, назначая вас Аспектом, давая вам аспектность. Что у вас складывается аспектно? </w:t>
      </w:r>
    </w:p>
    <w:p w:rsidR="00F2237C" w:rsidRDefault="00F2237C">
      <w:pPr>
        <w:ind w:firstLine="540"/>
        <w:jc w:val="both"/>
        <w:rPr>
          <w:rFonts w:ascii="Times New Roman" w:hAnsi="Times New Roman"/>
          <w:sz w:val="24"/>
        </w:rPr>
      </w:pPr>
      <w:r>
        <w:rPr>
          <w:rFonts w:ascii="Times New Roman" w:hAnsi="Times New Roman"/>
          <w:sz w:val="24"/>
        </w:rPr>
        <w:t>Когда мы это всё объединили, даже, вот, написали строчку, там две, у вас получается неповторимый Аспектный Синтез, с понятными словами, с понятным количеством Огней мерностных, с понятным количеством слов, который можно записать и станцей, разные слова по-разному поставить, и разными фразами огненных письмён. То есть, ну, мыслеобразы посоставлять, цели и задачи из этих же слов посоставлять разные. И в вас начинается Аспектный Синтез, который начинает требовать от вас применимость. Мыслеобраз, цель, задача. Из этих слов, вот, из набора слов, который у вас сложился. Причём, в списках Иерархии этих слов ещё нет. У Ипостасей Основ этих слов нету. Но вы, возжигаясь Аспектным Огнём, знаете, что он идёт к этой Ипостаси Основ, вы к ней выходите и спрашиваете нужные вам Начала, то есть слова, которые характеризуют ваш Аспектный Огонь.</w:t>
      </w:r>
    </w:p>
    <w:p w:rsidR="00F2237C" w:rsidRDefault="00F2237C">
      <w:pPr>
        <w:ind w:firstLine="540"/>
        <w:jc w:val="both"/>
        <w:rPr>
          <w:rFonts w:ascii="Times New Roman" w:hAnsi="Times New Roman"/>
          <w:sz w:val="24"/>
        </w:rPr>
      </w:pPr>
      <w:r>
        <w:rPr>
          <w:rFonts w:ascii="Times New Roman" w:hAnsi="Times New Roman"/>
          <w:sz w:val="24"/>
        </w:rPr>
        <w:t xml:space="preserve">Понятно о чем? И вот потом складываете. У вас из этого складывается ваш </w:t>
      </w:r>
      <w:r>
        <w:rPr>
          <w:rFonts w:ascii="Times New Roman" w:hAnsi="Times New Roman"/>
          <w:b/>
          <w:sz w:val="24"/>
        </w:rPr>
        <w:t>Аспектный Синтез, первый</w:t>
      </w:r>
      <w:r>
        <w:rPr>
          <w:rFonts w:ascii="Times New Roman" w:hAnsi="Times New Roman"/>
          <w:sz w:val="24"/>
        </w:rPr>
        <w:t>. Естественно, когда все слова у вас в голове, наконец-таки, сложатся, появится цельный текст вот из всего, этих Начал, у вас возожжется первый Аспектный Синтез четырех Ипостасей Отца, включая…, ну Отец первый. И вы получите первый Аспектный Синтез собой. (Пауза)  Увидели? Это я вам с точки зрения Иерархии рассказал то, что вы должны были попытаться сообразить сами. Аспектный Синтез. Вы почувствовали его? По-другому и не назовешь. Только Аспектный Синтез. Это первый вариант Аспектного Синтеза.</w:t>
      </w:r>
    </w:p>
    <w:p w:rsidR="00F2237C" w:rsidRDefault="00F2237C">
      <w:pPr>
        <w:ind w:firstLine="540"/>
        <w:jc w:val="both"/>
        <w:rPr>
          <w:rFonts w:ascii="Times New Roman" w:hAnsi="Times New Roman"/>
          <w:sz w:val="24"/>
        </w:rPr>
      </w:pPr>
    </w:p>
    <w:p w:rsidR="00F2237C" w:rsidRDefault="00F2237C">
      <w:pPr>
        <w:ind w:firstLine="540"/>
        <w:jc w:val="center"/>
        <w:rPr>
          <w:rFonts w:ascii="Times New Roman" w:hAnsi="Times New Roman"/>
          <w:sz w:val="24"/>
        </w:rPr>
      </w:pPr>
      <w:r>
        <w:rPr>
          <w:rFonts w:ascii="Times New Roman" w:hAnsi="Times New Roman"/>
          <w:b/>
          <w:sz w:val="24"/>
        </w:rPr>
        <w:t>Второй вариант Аспектного Синтеза</w:t>
      </w:r>
      <w:r>
        <w:rPr>
          <w:rFonts w:ascii="Times New Roman" w:hAnsi="Times New Roman"/>
          <w:sz w:val="24"/>
        </w:rPr>
        <w:t xml:space="preserve">. </w:t>
      </w:r>
    </w:p>
    <w:p w:rsidR="00F2237C" w:rsidRDefault="00F2237C">
      <w:pPr>
        <w:ind w:firstLine="540"/>
        <w:jc w:val="center"/>
        <w:rPr>
          <w:rFonts w:ascii="Times New Roman" w:hAnsi="Times New Roman"/>
          <w:sz w:val="24"/>
        </w:rPr>
      </w:pPr>
    </w:p>
    <w:p w:rsidR="00F2237C" w:rsidRDefault="00F2237C">
      <w:pPr>
        <w:rPr>
          <w:rFonts w:ascii="Times New Roman" w:hAnsi="Times New Roman"/>
          <w:sz w:val="24"/>
        </w:rPr>
      </w:pPr>
      <w:r>
        <w:rPr>
          <w:rFonts w:ascii="Times New Roman" w:hAnsi="Times New Roman"/>
          <w:sz w:val="24"/>
        </w:rPr>
        <w:t xml:space="preserve">          Второй вариант Аспектного Синтеза.</w:t>
      </w:r>
    </w:p>
    <w:p w:rsidR="00F2237C" w:rsidRDefault="00F2237C">
      <w:pPr>
        <w:ind w:firstLine="540"/>
        <w:jc w:val="both"/>
        <w:rPr>
          <w:rFonts w:ascii="Times New Roman" w:hAnsi="Times New Roman"/>
          <w:sz w:val="24"/>
        </w:rPr>
      </w:pPr>
      <w:r>
        <w:rPr>
          <w:rFonts w:ascii="Times New Roman" w:hAnsi="Times New Roman"/>
          <w:sz w:val="24"/>
        </w:rPr>
        <w:t>Теперь сами думайте. Берете любой синтез и думаете, как его связать во всем и подходит ли он под аспектность. Берете пятый горизонт, думаете, что там можно связать между собой и подходит ли это под аспектность. И мы с вами будем выяснять главность,  то есть начните думать пятым горизонтом, начните думать аспектностью, начните думать, что нужно выражать в аспектности. Ну, допустим синтез и реальность. Подходит. Синтез силы. Подходит, это как раз то, что мы обсуждали. Силы реальностью. Аспектный синтез. Можно сказать, что и так, как вариант. Но это не цельность, которую первой я сказал – это вариант. А нам надо думать важность аспектного синтеза. Это самые важные позиции: которые есть в синтезе, которые дал нам Отец и которые мы обязаны как Аспекты отрабатывать.</w:t>
      </w:r>
    </w:p>
    <w:p w:rsidR="00F2237C" w:rsidRDefault="00F2237C">
      <w:pPr>
        <w:ind w:firstLine="540"/>
        <w:jc w:val="both"/>
        <w:rPr>
          <w:rFonts w:ascii="Times New Roman" w:hAnsi="Times New Roman"/>
          <w:sz w:val="24"/>
        </w:rPr>
      </w:pPr>
      <w:r>
        <w:rPr>
          <w:rFonts w:ascii="Times New Roman" w:hAnsi="Times New Roman"/>
          <w:sz w:val="24"/>
        </w:rPr>
        <w:t>Я вам назвал самую важную позицию иерархическую. Направление Иерархии. Кроме иерархической позиции, какие у нас есть позиции в Синтезе, который нужно отрабатывать аспектно?  Ну, вообще, которые нужно отрабатывать Синтезно? Главные?  Я, наверное, сложно говорю? (</w:t>
      </w:r>
      <w:r>
        <w:rPr>
          <w:rFonts w:ascii="Times New Roman" w:hAnsi="Times New Roman"/>
          <w:i/>
          <w:sz w:val="24"/>
        </w:rPr>
        <w:t>голоса: Сложно. Нет</w:t>
      </w:r>
      <w:r>
        <w:rPr>
          <w:rFonts w:ascii="Times New Roman" w:hAnsi="Times New Roman"/>
          <w:sz w:val="24"/>
        </w:rPr>
        <w:t xml:space="preserve">. ...)  Нет, нет. Смотрите. Синтез дает определенный  понятийный аппарат, которого нет в других науках. Синтез сам по себе – это наука. И в Синтезе есть обязательные, ключевые позиции, без которых не обойдется все остальное. Какие </w:t>
      </w:r>
      <w:r>
        <w:rPr>
          <w:rFonts w:ascii="Times New Roman" w:hAnsi="Times New Roman"/>
          <w:b/>
          <w:sz w:val="24"/>
        </w:rPr>
        <w:t>ключевые позиции в Синтезе</w:t>
      </w:r>
      <w:r>
        <w:rPr>
          <w:rFonts w:ascii="Times New Roman" w:hAnsi="Times New Roman"/>
          <w:sz w:val="24"/>
        </w:rPr>
        <w:t>, кроме Ипостаси Основ, Ипостаси Синтеза? Это названия Иерархии. Но это ключевые позиции.</w:t>
      </w:r>
    </w:p>
    <w:p w:rsidR="00F2237C" w:rsidRDefault="00F2237C">
      <w:pPr>
        <w:ind w:firstLine="540"/>
        <w:jc w:val="both"/>
        <w:rPr>
          <w:rFonts w:ascii="Times New Roman" w:hAnsi="Times New Roman"/>
          <w:i/>
          <w:sz w:val="24"/>
        </w:rPr>
      </w:pPr>
      <w:r>
        <w:rPr>
          <w:rFonts w:ascii="Times New Roman" w:hAnsi="Times New Roman"/>
          <w:i/>
          <w:sz w:val="24"/>
        </w:rPr>
        <w:t xml:space="preserve">- Дом, тоже является…. </w:t>
      </w:r>
    </w:p>
    <w:p w:rsidR="00F2237C" w:rsidRDefault="00F2237C">
      <w:pPr>
        <w:ind w:firstLine="540"/>
        <w:jc w:val="both"/>
        <w:rPr>
          <w:rFonts w:ascii="Times New Roman" w:hAnsi="Times New Roman"/>
          <w:sz w:val="24"/>
        </w:rPr>
      </w:pPr>
      <w:r>
        <w:rPr>
          <w:rFonts w:ascii="Times New Roman" w:hAnsi="Times New Roman"/>
          <w:b/>
          <w:sz w:val="24"/>
        </w:rPr>
        <w:t>Дом</w:t>
      </w:r>
      <w:r>
        <w:rPr>
          <w:rFonts w:ascii="Times New Roman" w:hAnsi="Times New Roman"/>
          <w:sz w:val="24"/>
        </w:rPr>
        <w:t xml:space="preserve"> -  раз, ключевая позиция. Хорошо Дом, ещё ключевая позиция? Что должно быть в Доме как ключевая позиция?</w:t>
      </w:r>
    </w:p>
    <w:p w:rsidR="00F2237C" w:rsidRDefault="00F2237C">
      <w:pPr>
        <w:ind w:firstLine="540"/>
        <w:jc w:val="both"/>
        <w:rPr>
          <w:rFonts w:ascii="Times New Roman" w:hAnsi="Times New Roman"/>
          <w:i/>
          <w:sz w:val="24"/>
        </w:rPr>
      </w:pPr>
      <w:r>
        <w:rPr>
          <w:rFonts w:ascii="Times New Roman" w:hAnsi="Times New Roman"/>
          <w:i/>
          <w:sz w:val="24"/>
        </w:rPr>
        <w:t>- Образ Отца.</w:t>
      </w:r>
    </w:p>
    <w:p w:rsidR="00F2237C" w:rsidRDefault="00F2237C">
      <w:pPr>
        <w:ind w:firstLine="540"/>
        <w:jc w:val="both"/>
        <w:rPr>
          <w:rFonts w:ascii="Times New Roman" w:hAnsi="Times New Roman"/>
          <w:sz w:val="24"/>
        </w:rPr>
      </w:pPr>
      <w:r>
        <w:rPr>
          <w:rFonts w:ascii="Times New Roman" w:hAnsi="Times New Roman"/>
          <w:sz w:val="24"/>
        </w:rPr>
        <w:t>Это Часть.</w:t>
      </w:r>
    </w:p>
    <w:p w:rsidR="00F2237C" w:rsidRDefault="00F2237C">
      <w:pPr>
        <w:ind w:firstLine="540"/>
        <w:jc w:val="both"/>
        <w:rPr>
          <w:rFonts w:ascii="Times New Roman" w:hAnsi="Times New Roman"/>
          <w:i/>
          <w:sz w:val="24"/>
        </w:rPr>
      </w:pPr>
      <w:r>
        <w:rPr>
          <w:rFonts w:ascii="Times New Roman" w:hAnsi="Times New Roman"/>
          <w:i/>
          <w:sz w:val="24"/>
        </w:rPr>
        <w:t>- Условия.</w:t>
      </w:r>
    </w:p>
    <w:p w:rsidR="00F2237C" w:rsidRDefault="00F2237C">
      <w:pPr>
        <w:ind w:firstLine="540"/>
        <w:jc w:val="both"/>
        <w:rPr>
          <w:rFonts w:ascii="Times New Roman" w:hAnsi="Times New Roman"/>
          <w:sz w:val="24"/>
        </w:rPr>
      </w:pPr>
      <w:r>
        <w:rPr>
          <w:rFonts w:ascii="Times New Roman" w:hAnsi="Times New Roman"/>
          <w:sz w:val="24"/>
        </w:rPr>
        <w:t>Условия. Условия. Ключевая позиция. Дальше.</w:t>
      </w:r>
    </w:p>
    <w:p w:rsidR="00F2237C" w:rsidRDefault="00F2237C">
      <w:pPr>
        <w:ind w:firstLine="540"/>
        <w:jc w:val="both"/>
        <w:rPr>
          <w:rFonts w:ascii="Times New Roman" w:hAnsi="Times New Roman"/>
          <w:i/>
          <w:sz w:val="24"/>
        </w:rPr>
      </w:pPr>
      <w:r>
        <w:rPr>
          <w:rFonts w:ascii="Times New Roman" w:hAnsi="Times New Roman"/>
          <w:i/>
          <w:sz w:val="24"/>
        </w:rPr>
        <w:t>- Огонь   …..</w:t>
      </w:r>
    </w:p>
    <w:p w:rsidR="00F2237C" w:rsidRDefault="00F2237C">
      <w:pPr>
        <w:ind w:firstLine="540"/>
        <w:jc w:val="both"/>
        <w:rPr>
          <w:rFonts w:ascii="Times New Roman" w:hAnsi="Times New Roman"/>
          <w:sz w:val="24"/>
        </w:rPr>
      </w:pPr>
      <w:r>
        <w:rPr>
          <w:rFonts w:ascii="Times New Roman" w:hAnsi="Times New Roman"/>
          <w:sz w:val="24"/>
        </w:rPr>
        <w:t>Ну как вид можно. Но это характеристика Дома. Дом сам по себе состоит из огня. Или огонь, или Дом. Если мы взяли Дом, огонь есть уже в Доме. Тогда надо говорить о качестве Дома и качестве огня в нём. Поэтому Дом – уже есмь огонь. Дом – это шар огня вообще, на будущее. Всё. Сказали Дом – это просто оформленный огонь.</w:t>
      </w:r>
    </w:p>
    <w:p w:rsidR="00F2237C" w:rsidRDefault="00F2237C">
      <w:pPr>
        <w:ind w:firstLine="540"/>
        <w:jc w:val="both"/>
        <w:rPr>
          <w:rFonts w:ascii="Times New Roman" w:hAnsi="Times New Roman"/>
          <w:sz w:val="24"/>
        </w:rPr>
      </w:pPr>
      <w:r>
        <w:rPr>
          <w:rFonts w:ascii="Times New Roman" w:hAnsi="Times New Roman"/>
          <w:sz w:val="24"/>
        </w:rPr>
        <w:t>Дом, условия, а ещё что?</w:t>
      </w:r>
    </w:p>
    <w:p w:rsidR="00F2237C" w:rsidRDefault="00F2237C">
      <w:pPr>
        <w:ind w:firstLine="540"/>
        <w:jc w:val="both"/>
        <w:rPr>
          <w:rFonts w:ascii="Times New Roman" w:hAnsi="Times New Roman"/>
          <w:i/>
          <w:sz w:val="24"/>
        </w:rPr>
      </w:pPr>
      <w:r>
        <w:rPr>
          <w:rFonts w:ascii="Times New Roman" w:hAnsi="Times New Roman"/>
          <w:i/>
          <w:sz w:val="24"/>
        </w:rPr>
        <w:t>- Иерархия.</w:t>
      </w:r>
    </w:p>
    <w:p w:rsidR="00F2237C" w:rsidRDefault="00F2237C">
      <w:pPr>
        <w:ind w:firstLine="540"/>
        <w:jc w:val="both"/>
        <w:rPr>
          <w:rFonts w:ascii="Times New Roman" w:hAnsi="Times New Roman"/>
          <w:sz w:val="24"/>
        </w:rPr>
      </w:pPr>
      <w:r>
        <w:rPr>
          <w:rFonts w:ascii="Times New Roman" w:hAnsi="Times New Roman"/>
          <w:sz w:val="24"/>
        </w:rPr>
        <w:t>Нет. Условия, где действуют?</w:t>
      </w:r>
    </w:p>
    <w:p w:rsidR="00F2237C" w:rsidRDefault="00F2237C">
      <w:pPr>
        <w:ind w:firstLine="540"/>
        <w:jc w:val="both"/>
        <w:rPr>
          <w:rFonts w:ascii="Times New Roman" w:hAnsi="Times New Roman"/>
          <w:i/>
          <w:sz w:val="24"/>
        </w:rPr>
      </w:pPr>
      <w:r>
        <w:rPr>
          <w:rFonts w:ascii="Times New Roman" w:hAnsi="Times New Roman"/>
          <w:i/>
          <w:sz w:val="24"/>
        </w:rPr>
        <w:t>- В Доме.</w:t>
      </w:r>
    </w:p>
    <w:p w:rsidR="00F2237C" w:rsidRDefault="00F2237C">
      <w:pPr>
        <w:ind w:firstLine="540"/>
        <w:jc w:val="both"/>
        <w:rPr>
          <w:rFonts w:ascii="Times New Roman" w:hAnsi="Times New Roman"/>
          <w:sz w:val="24"/>
        </w:rPr>
      </w:pPr>
      <w:r>
        <w:rPr>
          <w:rFonts w:ascii="Times New Roman" w:hAnsi="Times New Roman"/>
          <w:sz w:val="24"/>
        </w:rPr>
        <w:t>Дом, где стоит, чтоб действовали условия?</w:t>
      </w:r>
    </w:p>
    <w:p w:rsidR="00F2237C" w:rsidRDefault="00F2237C">
      <w:pPr>
        <w:ind w:firstLine="540"/>
        <w:jc w:val="both"/>
        <w:rPr>
          <w:rFonts w:ascii="Times New Roman" w:hAnsi="Times New Roman"/>
          <w:i/>
          <w:sz w:val="24"/>
        </w:rPr>
      </w:pPr>
      <w:r>
        <w:rPr>
          <w:rFonts w:ascii="Times New Roman" w:hAnsi="Times New Roman"/>
          <w:i/>
          <w:sz w:val="24"/>
        </w:rPr>
        <w:t>- На территории.</w:t>
      </w:r>
    </w:p>
    <w:p w:rsidR="00F2237C" w:rsidRDefault="00F2237C">
      <w:pPr>
        <w:ind w:firstLine="540"/>
        <w:jc w:val="both"/>
        <w:rPr>
          <w:rFonts w:ascii="Times New Roman" w:hAnsi="Times New Roman"/>
          <w:sz w:val="24"/>
        </w:rPr>
      </w:pPr>
      <w:r>
        <w:rPr>
          <w:rFonts w:ascii="Times New Roman" w:hAnsi="Times New Roman"/>
          <w:sz w:val="24"/>
        </w:rPr>
        <w:t>Территория как у нас называется в Синтезе?</w:t>
      </w:r>
    </w:p>
    <w:p w:rsidR="00F2237C" w:rsidRDefault="00F2237C">
      <w:pPr>
        <w:ind w:firstLine="540"/>
        <w:jc w:val="both"/>
        <w:rPr>
          <w:rFonts w:ascii="Times New Roman" w:hAnsi="Times New Roman"/>
          <w:i/>
          <w:sz w:val="24"/>
        </w:rPr>
      </w:pPr>
      <w:r>
        <w:rPr>
          <w:rFonts w:ascii="Times New Roman" w:hAnsi="Times New Roman"/>
          <w:i/>
          <w:sz w:val="24"/>
        </w:rPr>
        <w:t>- Среда.</w:t>
      </w:r>
    </w:p>
    <w:p w:rsidR="00F2237C" w:rsidRDefault="00F2237C">
      <w:pPr>
        <w:ind w:firstLine="540"/>
        <w:jc w:val="both"/>
        <w:rPr>
          <w:rFonts w:ascii="Times New Roman" w:hAnsi="Times New Roman"/>
          <w:sz w:val="24"/>
        </w:rPr>
      </w:pPr>
      <w:r>
        <w:rPr>
          <w:rFonts w:ascii="Times New Roman" w:hAnsi="Times New Roman"/>
          <w:sz w:val="24"/>
        </w:rPr>
        <w:t>Среда и территория где находятся в Синтезе?</w:t>
      </w:r>
    </w:p>
    <w:p w:rsidR="00F2237C" w:rsidRDefault="00F2237C">
      <w:pPr>
        <w:ind w:firstLine="540"/>
        <w:jc w:val="both"/>
        <w:rPr>
          <w:rFonts w:ascii="Times New Roman" w:hAnsi="Times New Roman"/>
          <w:i/>
          <w:sz w:val="24"/>
        </w:rPr>
      </w:pPr>
      <w:r>
        <w:rPr>
          <w:rFonts w:ascii="Times New Roman" w:hAnsi="Times New Roman"/>
          <w:i/>
          <w:sz w:val="24"/>
        </w:rPr>
        <w:t>- В материи.</w:t>
      </w:r>
    </w:p>
    <w:p w:rsidR="00F2237C" w:rsidRDefault="00F2237C">
      <w:pPr>
        <w:ind w:firstLine="540"/>
        <w:jc w:val="both"/>
        <w:rPr>
          <w:rFonts w:ascii="Times New Roman" w:hAnsi="Times New Roman"/>
          <w:sz w:val="24"/>
        </w:rPr>
      </w:pPr>
      <w:r>
        <w:rPr>
          <w:rFonts w:ascii="Times New Roman" w:hAnsi="Times New Roman"/>
          <w:sz w:val="24"/>
        </w:rPr>
        <w:t>Материя бывает разная, где находится она в Синтезе?</w:t>
      </w:r>
    </w:p>
    <w:p w:rsidR="00F2237C" w:rsidRDefault="00F2237C">
      <w:pPr>
        <w:ind w:firstLine="540"/>
        <w:jc w:val="both"/>
        <w:rPr>
          <w:rFonts w:ascii="Times New Roman" w:hAnsi="Times New Roman"/>
          <w:i/>
          <w:sz w:val="24"/>
        </w:rPr>
      </w:pPr>
      <w:r>
        <w:rPr>
          <w:rFonts w:ascii="Times New Roman" w:hAnsi="Times New Roman"/>
          <w:i/>
          <w:sz w:val="24"/>
        </w:rPr>
        <w:t>- На физике.</w:t>
      </w:r>
    </w:p>
    <w:p w:rsidR="00F2237C" w:rsidRDefault="00F2237C">
      <w:pPr>
        <w:ind w:firstLine="540"/>
        <w:jc w:val="both"/>
        <w:rPr>
          <w:rFonts w:ascii="Times New Roman" w:hAnsi="Times New Roman"/>
          <w:sz w:val="24"/>
        </w:rPr>
      </w:pPr>
      <w:r>
        <w:rPr>
          <w:rFonts w:ascii="Times New Roman" w:hAnsi="Times New Roman"/>
          <w:sz w:val="24"/>
        </w:rPr>
        <w:t>Физика – это одно из того разного, что я с вас  спрашиваю.</w:t>
      </w:r>
    </w:p>
    <w:p w:rsidR="00F2237C" w:rsidRDefault="00F2237C">
      <w:pPr>
        <w:ind w:firstLine="540"/>
        <w:jc w:val="both"/>
        <w:rPr>
          <w:rFonts w:ascii="Times New Roman" w:hAnsi="Times New Roman"/>
          <w:i/>
          <w:sz w:val="24"/>
        </w:rPr>
      </w:pPr>
      <w:r>
        <w:rPr>
          <w:rFonts w:ascii="Times New Roman" w:hAnsi="Times New Roman"/>
          <w:i/>
          <w:sz w:val="24"/>
        </w:rPr>
        <w:t>- Присутствия, Проявления.</w:t>
      </w:r>
    </w:p>
    <w:p w:rsidR="00F2237C" w:rsidRDefault="00F2237C">
      <w:pPr>
        <w:ind w:firstLine="540"/>
        <w:jc w:val="both"/>
        <w:rPr>
          <w:rFonts w:ascii="Times New Roman" w:hAnsi="Times New Roman"/>
          <w:sz w:val="24"/>
        </w:rPr>
      </w:pPr>
      <w:r>
        <w:rPr>
          <w:rFonts w:ascii="Times New Roman" w:hAnsi="Times New Roman"/>
          <w:sz w:val="24"/>
        </w:rPr>
        <w:t>Слава богу! (</w:t>
      </w:r>
      <w:r>
        <w:rPr>
          <w:rFonts w:ascii="Times New Roman" w:hAnsi="Times New Roman"/>
          <w:i/>
          <w:sz w:val="24"/>
        </w:rPr>
        <w:t>Смех</w:t>
      </w:r>
      <w:r>
        <w:rPr>
          <w:rFonts w:ascii="Times New Roman" w:hAnsi="Times New Roman"/>
          <w:sz w:val="24"/>
        </w:rPr>
        <w:t>). На каждом присутствии своя среда, своя территория и даже своя материя с учётом разной мерностности и потоков пространства и времени.</w:t>
      </w:r>
    </w:p>
    <w:p w:rsidR="00F2237C" w:rsidRDefault="00F2237C">
      <w:pPr>
        <w:ind w:firstLine="540"/>
        <w:jc w:val="both"/>
        <w:rPr>
          <w:rFonts w:ascii="Times New Roman" w:hAnsi="Times New Roman"/>
          <w:sz w:val="24"/>
        </w:rPr>
      </w:pPr>
      <w:r>
        <w:rPr>
          <w:rFonts w:ascii="Times New Roman" w:hAnsi="Times New Roman"/>
          <w:sz w:val="24"/>
        </w:rPr>
        <w:t xml:space="preserve">Значит третий вариант – это </w:t>
      </w:r>
      <w:r>
        <w:rPr>
          <w:rFonts w:ascii="Times New Roman" w:hAnsi="Times New Roman"/>
          <w:b/>
          <w:sz w:val="24"/>
        </w:rPr>
        <w:t xml:space="preserve">присутствия. </w:t>
      </w:r>
      <w:r>
        <w:rPr>
          <w:rFonts w:ascii="Times New Roman" w:hAnsi="Times New Roman"/>
          <w:sz w:val="24"/>
        </w:rPr>
        <w:t xml:space="preserve">Мы можем сказать и о проявлениях, но лучше не надо: пока они нам не особо характерны. Дом, условия, присутствия, еще что? </w:t>
      </w:r>
      <w:r>
        <w:rPr>
          <w:rFonts w:ascii="Times New Roman" w:hAnsi="Times New Roman"/>
          <w:b/>
          <w:sz w:val="24"/>
        </w:rPr>
        <w:t>Миры</w:t>
      </w:r>
      <w:r>
        <w:rPr>
          <w:rFonts w:ascii="Times New Roman" w:hAnsi="Times New Roman"/>
          <w:sz w:val="24"/>
        </w:rPr>
        <w:t xml:space="preserve">. </w:t>
      </w:r>
    </w:p>
    <w:p w:rsidR="00F2237C" w:rsidRDefault="00F2237C">
      <w:pPr>
        <w:ind w:firstLine="540"/>
        <w:jc w:val="both"/>
        <w:rPr>
          <w:rFonts w:ascii="Times New Roman" w:hAnsi="Times New Roman"/>
          <w:b/>
          <w:i/>
          <w:sz w:val="24"/>
        </w:rPr>
      </w:pPr>
      <w:r>
        <w:rPr>
          <w:rFonts w:ascii="Times New Roman" w:hAnsi="Times New Roman"/>
          <w:b/>
          <w:i/>
          <w:sz w:val="24"/>
        </w:rPr>
        <w:t>-Эволюции.</w:t>
      </w:r>
    </w:p>
    <w:p w:rsidR="00F2237C" w:rsidRDefault="00F2237C">
      <w:pPr>
        <w:ind w:firstLine="540"/>
        <w:jc w:val="both"/>
        <w:rPr>
          <w:rFonts w:ascii="Times New Roman" w:hAnsi="Times New Roman"/>
          <w:sz w:val="24"/>
        </w:rPr>
      </w:pPr>
      <w:r>
        <w:rPr>
          <w:rFonts w:ascii="Times New Roman" w:hAnsi="Times New Roman"/>
          <w:sz w:val="24"/>
        </w:rPr>
        <w:t>Эволюции. О-о-о… Уже прям, прям… Метагалактика. О-о-о.</w:t>
      </w:r>
    </w:p>
    <w:p w:rsidR="00F2237C" w:rsidRDefault="00F2237C">
      <w:pPr>
        <w:ind w:firstLine="540"/>
        <w:jc w:val="both"/>
        <w:rPr>
          <w:rFonts w:ascii="Times New Roman" w:hAnsi="Times New Roman"/>
          <w:sz w:val="24"/>
        </w:rPr>
      </w:pPr>
      <w:r>
        <w:rPr>
          <w:rFonts w:ascii="Times New Roman" w:hAnsi="Times New Roman"/>
          <w:sz w:val="24"/>
        </w:rPr>
        <w:t>-Галактика.</w:t>
      </w:r>
    </w:p>
    <w:p w:rsidR="00F2237C" w:rsidRDefault="00F2237C">
      <w:pPr>
        <w:ind w:firstLine="540"/>
        <w:jc w:val="both"/>
        <w:rPr>
          <w:rFonts w:ascii="Times New Roman" w:hAnsi="Times New Roman"/>
          <w:sz w:val="24"/>
        </w:rPr>
      </w:pPr>
      <w:r>
        <w:rPr>
          <w:rFonts w:ascii="Times New Roman" w:hAnsi="Times New Roman"/>
          <w:sz w:val="24"/>
        </w:rPr>
        <w:t xml:space="preserve">Нет. Метагалактика. Не будем мелочиться. А то там и Всеединое, и Единое пойдёт, а это для нас не характерно. Мы – Метагалактическая раса. Все, что ниже – это частности. Мы идём по главному. Я спрашиваю главные, ключевые слова: Дом, условия, присутствия, миры, эволюция, Метагалактика. Правда, главные слова? </w:t>
      </w:r>
    </w:p>
    <w:p w:rsidR="00F2237C" w:rsidRDefault="00F2237C">
      <w:pPr>
        <w:ind w:firstLine="540"/>
        <w:jc w:val="both"/>
        <w:rPr>
          <w:rFonts w:ascii="Times New Roman" w:hAnsi="Times New Roman"/>
          <w:i/>
          <w:sz w:val="24"/>
        </w:rPr>
      </w:pPr>
      <w:r>
        <w:rPr>
          <w:rFonts w:ascii="Times New Roman" w:hAnsi="Times New Roman"/>
          <w:i/>
          <w:sz w:val="24"/>
        </w:rPr>
        <w:t>-Да.</w:t>
      </w:r>
    </w:p>
    <w:p w:rsidR="00F2237C" w:rsidRDefault="00F2237C">
      <w:pPr>
        <w:ind w:firstLine="540"/>
        <w:jc w:val="both"/>
        <w:rPr>
          <w:rFonts w:ascii="Times New Roman" w:hAnsi="Times New Roman"/>
          <w:sz w:val="24"/>
        </w:rPr>
      </w:pPr>
      <w:r>
        <w:rPr>
          <w:rFonts w:ascii="Times New Roman" w:hAnsi="Times New Roman"/>
          <w:sz w:val="24"/>
        </w:rPr>
        <w:t>Что ещё в Метагалактике главное, из того, что я ещё не назвал?</w:t>
      </w:r>
    </w:p>
    <w:p w:rsidR="00F2237C" w:rsidRDefault="00F2237C">
      <w:pPr>
        <w:ind w:firstLine="540"/>
        <w:jc w:val="both"/>
        <w:rPr>
          <w:rFonts w:ascii="Times New Roman" w:hAnsi="Times New Roman"/>
          <w:i/>
          <w:sz w:val="24"/>
        </w:rPr>
      </w:pPr>
      <w:r>
        <w:rPr>
          <w:rFonts w:ascii="Times New Roman" w:hAnsi="Times New Roman"/>
          <w:sz w:val="24"/>
        </w:rPr>
        <w:t xml:space="preserve"> </w:t>
      </w:r>
      <w:r>
        <w:rPr>
          <w:rFonts w:ascii="Times New Roman" w:hAnsi="Times New Roman"/>
          <w:i/>
          <w:sz w:val="24"/>
        </w:rPr>
        <w:t>- Изначальность?</w:t>
      </w:r>
      <w:r>
        <w:rPr>
          <w:rFonts w:ascii="Times New Roman" w:hAnsi="Times New Roman"/>
          <w:i/>
          <w:sz w:val="24"/>
        </w:rPr>
        <w:tab/>
      </w:r>
    </w:p>
    <w:p w:rsidR="00F2237C" w:rsidRDefault="00F2237C">
      <w:pPr>
        <w:ind w:firstLine="540"/>
        <w:jc w:val="both"/>
        <w:rPr>
          <w:rFonts w:ascii="Times New Roman" w:hAnsi="Times New Roman"/>
          <w:sz w:val="24"/>
        </w:rPr>
      </w:pPr>
      <w:r>
        <w:rPr>
          <w:rFonts w:ascii="Times New Roman" w:hAnsi="Times New Roman"/>
          <w:sz w:val="24"/>
        </w:rPr>
        <w:t>Иерархия само собой. Изначальность – это не Метагалактика.</w:t>
      </w:r>
    </w:p>
    <w:p w:rsidR="00F2237C" w:rsidRDefault="00F2237C">
      <w:pPr>
        <w:ind w:firstLine="540"/>
        <w:jc w:val="both"/>
        <w:rPr>
          <w:rFonts w:ascii="Times New Roman" w:hAnsi="Times New Roman"/>
          <w:i/>
          <w:sz w:val="24"/>
        </w:rPr>
      </w:pPr>
      <w:r>
        <w:rPr>
          <w:rFonts w:ascii="Times New Roman" w:hAnsi="Times New Roman"/>
          <w:i/>
          <w:sz w:val="24"/>
        </w:rPr>
        <w:t>- А мерности сюда нельзя?</w:t>
      </w:r>
    </w:p>
    <w:p w:rsidR="00F2237C" w:rsidRDefault="00F2237C">
      <w:pPr>
        <w:ind w:firstLine="540"/>
        <w:jc w:val="both"/>
        <w:rPr>
          <w:rFonts w:ascii="Times New Roman" w:hAnsi="Times New Roman"/>
          <w:sz w:val="24"/>
        </w:rPr>
      </w:pPr>
      <w:r>
        <w:rPr>
          <w:rFonts w:ascii="Times New Roman" w:hAnsi="Times New Roman"/>
          <w:sz w:val="24"/>
        </w:rPr>
        <w:t>Давайте так: мерностности – это одно из условий присутствия. Правильно?</w:t>
      </w:r>
    </w:p>
    <w:p w:rsidR="00F2237C" w:rsidRDefault="00F2237C">
      <w:pPr>
        <w:ind w:firstLine="540"/>
        <w:jc w:val="both"/>
        <w:rPr>
          <w:rFonts w:ascii="Times New Roman" w:hAnsi="Times New Roman"/>
          <w:i/>
          <w:sz w:val="24"/>
        </w:rPr>
      </w:pPr>
      <w:r>
        <w:rPr>
          <w:rFonts w:ascii="Times New Roman" w:hAnsi="Times New Roman"/>
          <w:i/>
          <w:sz w:val="24"/>
        </w:rPr>
        <w:t>- Основы?</w:t>
      </w:r>
    </w:p>
    <w:p w:rsidR="00F2237C" w:rsidRDefault="00F2237C">
      <w:pPr>
        <w:ind w:firstLine="540"/>
        <w:jc w:val="both"/>
        <w:rPr>
          <w:rFonts w:ascii="Times New Roman" w:hAnsi="Times New Roman"/>
          <w:sz w:val="24"/>
        </w:rPr>
      </w:pPr>
      <w:r>
        <w:rPr>
          <w:rFonts w:ascii="Times New Roman" w:hAnsi="Times New Roman"/>
          <w:sz w:val="24"/>
        </w:rPr>
        <w:t xml:space="preserve"> Основы мы уже назвали в иерархическом – Ипостась Основ. Синтез мы назвали в иерархическом. То есть в первом Аспектном Синтезе Основы, Начала, Синтезы, Огни мерностные есть в первом варианте -Иерархии. А сейчас мы идем к другим синтезам, чего нет в первом. А в первом мерности были, Основы были, Ипостаси Синтеза были, а вот Дома не было. Понятно. Что ещё в Метагалактике, кроме миров, эволюций, присутствий, условий и Домов, есть? </w:t>
      </w:r>
    </w:p>
    <w:p w:rsidR="00F2237C" w:rsidRDefault="00F2237C">
      <w:pPr>
        <w:ind w:firstLine="540"/>
        <w:jc w:val="both"/>
        <w:rPr>
          <w:rFonts w:ascii="Times New Roman" w:hAnsi="Times New Roman"/>
          <w:i/>
          <w:sz w:val="24"/>
        </w:rPr>
      </w:pPr>
      <w:r>
        <w:rPr>
          <w:rFonts w:ascii="Times New Roman" w:hAnsi="Times New Roman"/>
          <w:i/>
          <w:sz w:val="24"/>
        </w:rPr>
        <w:t>- Проявления.</w:t>
      </w:r>
    </w:p>
    <w:p w:rsidR="00F2237C" w:rsidRDefault="00F2237C">
      <w:pPr>
        <w:ind w:firstLine="540"/>
        <w:jc w:val="both"/>
        <w:rPr>
          <w:rFonts w:ascii="Times New Roman" w:hAnsi="Times New Roman"/>
          <w:i/>
          <w:sz w:val="24"/>
        </w:rPr>
      </w:pPr>
      <w:r>
        <w:rPr>
          <w:rFonts w:ascii="Times New Roman" w:hAnsi="Times New Roman"/>
          <w:i/>
          <w:sz w:val="24"/>
        </w:rPr>
        <w:t>-Части.</w:t>
      </w:r>
    </w:p>
    <w:p w:rsidR="00F2237C" w:rsidRDefault="00F2237C">
      <w:pPr>
        <w:ind w:firstLine="540"/>
        <w:jc w:val="both"/>
        <w:rPr>
          <w:rFonts w:ascii="Times New Roman" w:hAnsi="Times New Roman"/>
          <w:sz w:val="24"/>
        </w:rPr>
      </w:pPr>
      <w:r>
        <w:rPr>
          <w:rFonts w:ascii="Times New Roman" w:hAnsi="Times New Roman"/>
          <w:sz w:val="24"/>
        </w:rPr>
        <w:t>Нет Части, это отдельный Синтез. А?</w:t>
      </w:r>
    </w:p>
    <w:p w:rsidR="00F2237C" w:rsidRDefault="00F2237C">
      <w:pPr>
        <w:ind w:firstLine="540"/>
        <w:jc w:val="both"/>
        <w:rPr>
          <w:rFonts w:ascii="Times New Roman" w:hAnsi="Times New Roman"/>
          <w:i/>
          <w:sz w:val="24"/>
        </w:rPr>
      </w:pPr>
      <w:r>
        <w:rPr>
          <w:rFonts w:ascii="Times New Roman" w:hAnsi="Times New Roman"/>
          <w:i/>
          <w:sz w:val="24"/>
        </w:rPr>
        <w:t>-Проявления.</w:t>
      </w:r>
      <w:r>
        <w:rPr>
          <w:rFonts w:ascii="Times New Roman" w:hAnsi="Times New Roman"/>
          <w:i/>
          <w:sz w:val="24"/>
        </w:rPr>
        <w:tab/>
      </w:r>
    </w:p>
    <w:p w:rsidR="00F2237C" w:rsidRDefault="00F2237C">
      <w:pPr>
        <w:ind w:firstLine="540"/>
        <w:jc w:val="both"/>
        <w:rPr>
          <w:rFonts w:ascii="Times New Roman" w:hAnsi="Times New Roman"/>
          <w:sz w:val="24"/>
        </w:rPr>
      </w:pPr>
      <w:r>
        <w:rPr>
          <w:rFonts w:ascii="Times New Roman" w:hAnsi="Times New Roman"/>
          <w:sz w:val="24"/>
        </w:rPr>
        <w:t>Проявления – это выше присутствий. Я сказал…. Метагалактика – сама по себе Проявление. В Метагалактике что есть- миры, эволюции сказали, это я их мучаю, это просто вот это мучение. Что же есть ещё в Метагалактике, кроме миров, присутствий, эволюций, домов и условий?</w:t>
      </w:r>
    </w:p>
    <w:p w:rsidR="00F2237C" w:rsidRDefault="00F2237C">
      <w:pPr>
        <w:ind w:firstLine="540"/>
        <w:jc w:val="both"/>
        <w:rPr>
          <w:rFonts w:ascii="Times New Roman" w:hAnsi="Times New Roman"/>
          <w:i/>
          <w:sz w:val="24"/>
        </w:rPr>
      </w:pPr>
      <w:r>
        <w:rPr>
          <w:rFonts w:ascii="Times New Roman" w:hAnsi="Times New Roman"/>
          <w:i/>
          <w:sz w:val="24"/>
        </w:rPr>
        <w:t>- Человек.</w:t>
      </w:r>
    </w:p>
    <w:p w:rsidR="00F2237C" w:rsidRDefault="00F2237C">
      <w:pPr>
        <w:ind w:firstLine="540"/>
        <w:jc w:val="both"/>
        <w:rPr>
          <w:rFonts w:ascii="Times New Roman" w:hAnsi="Times New Roman"/>
          <w:i/>
          <w:sz w:val="24"/>
        </w:rPr>
      </w:pPr>
    </w:p>
    <w:p w:rsidR="00F2237C" w:rsidRDefault="00F2237C">
      <w:pPr>
        <w:ind w:firstLine="540"/>
        <w:jc w:val="center"/>
        <w:rPr>
          <w:rFonts w:ascii="Times New Roman" w:hAnsi="Times New Roman"/>
          <w:b/>
          <w:sz w:val="24"/>
        </w:rPr>
      </w:pPr>
      <w:r>
        <w:rPr>
          <w:rFonts w:ascii="Times New Roman" w:hAnsi="Times New Roman"/>
          <w:b/>
          <w:sz w:val="24"/>
        </w:rPr>
        <w:t>Третий вариант Аспектного Синтеза-Человеческий.</w:t>
      </w:r>
    </w:p>
    <w:p w:rsidR="00F2237C" w:rsidRDefault="00F2237C">
      <w:pPr>
        <w:ind w:firstLine="540"/>
        <w:jc w:val="center"/>
        <w:rPr>
          <w:rFonts w:ascii="Times New Roman" w:hAnsi="Times New Roman"/>
          <w:b/>
          <w:sz w:val="24"/>
        </w:rPr>
      </w:pPr>
    </w:p>
    <w:p w:rsidR="00F2237C" w:rsidRDefault="00F2237C">
      <w:pPr>
        <w:ind w:firstLine="540"/>
        <w:jc w:val="both"/>
        <w:rPr>
          <w:rFonts w:ascii="Times New Roman" w:hAnsi="Times New Roman"/>
          <w:sz w:val="24"/>
        </w:rPr>
      </w:pPr>
      <w:r>
        <w:rPr>
          <w:rFonts w:ascii="Times New Roman" w:hAnsi="Times New Roman"/>
          <w:sz w:val="24"/>
        </w:rPr>
        <w:t xml:space="preserve">Давайте </w:t>
      </w:r>
      <w:r>
        <w:rPr>
          <w:rFonts w:ascii="Times New Roman" w:hAnsi="Times New Roman"/>
          <w:b/>
          <w:sz w:val="24"/>
        </w:rPr>
        <w:t>Человеческий Синтез</w:t>
      </w:r>
      <w:r>
        <w:rPr>
          <w:rFonts w:ascii="Times New Roman" w:hAnsi="Times New Roman"/>
          <w:sz w:val="24"/>
        </w:rPr>
        <w:t>, как аспектный, это у нас будет третий вариант. Сейчас вот на Метагалактику.</w:t>
      </w:r>
    </w:p>
    <w:p w:rsidR="00F2237C" w:rsidRDefault="00F2237C">
      <w:pPr>
        <w:ind w:firstLine="540"/>
        <w:jc w:val="both"/>
        <w:rPr>
          <w:rFonts w:ascii="Times New Roman" w:hAnsi="Times New Roman"/>
          <w:i/>
          <w:sz w:val="24"/>
        </w:rPr>
      </w:pPr>
      <w:r>
        <w:rPr>
          <w:rFonts w:ascii="Times New Roman" w:hAnsi="Times New Roman"/>
          <w:i/>
          <w:sz w:val="24"/>
        </w:rPr>
        <w:t>- Части наши.</w:t>
      </w:r>
    </w:p>
    <w:p w:rsidR="00F2237C" w:rsidRDefault="00F2237C">
      <w:pPr>
        <w:ind w:firstLine="540"/>
        <w:jc w:val="both"/>
        <w:rPr>
          <w:rFonts w:ascii="Times New Roman" w:hAnsi="Times New Roman"/>
          <w:sz w:val="24"/>
        </w:rPr>
      </w:pPr>
      <w:r>
        <w:rPr>
          <w:rFonts w:ascii="Times New Roman" w:hAnsi="Times New Roman"/>
          <w:sz w:val="24"/>
        </w:rPr>
        <w:t>Это человек. Это третий вариант. Дальше. Не надо мешать человека и территорию, не стоит мешать. Могила. (</w:t>
      </w:r>
      <w:r>
        <w:rPr>
          <w:rFonts w:ascii="Times New Roman" w:hAnsi="Times New Roman"/>
          <w:i/>
          <w:sz w:val="24"/>
        </w:rPr>
        <w:t>Смех</w:t>
      </w:r>
      <w:r>
        <w:rPr>
          <w:rFonts w:ascii="Times New Roman" w:hAnsi="Times New Roman"/>
          <w:sz w:val="24"/>
        </w:rPr>
        <w:t>) Поняла меня, да? Вот ты мне о территории, вот эти. Человек и территория это что? Могила. Правильно? Ну вот, ну, ну, ну, ну объективно. Без обид. А? Всё условия. Условия есть. Что ещё есть в Метагалактике? А?</w:t>
      </w:r>
    </w:p>
    <w:p w:rsidR="00F2237C" w:rsidRDefault="00F2237C">
      <w:pPr>
        <w:ind w:firstLine="540"/>
        <w:jc w:val="both"/>
        <w:rPr>
          <w:rFonts w:ascii="Times New Roman" w:hAnsi="Times New Roman"/>
          <w:i/>
          <w:sz w:val="24"/>
        </w:rPr>
      </w:pPr>
      <w:r>
        <w:rPr>
          <w:rFonts w:ascii="Times New Roman" w:hAnsi="Times New Roman"/>
          <w:i/>
          <w:sz w:val="24"/>
        </w:rPr>
        <w:t>- Восприятие?</w:t>
      </w:r>
    </w:p>
    <w:p w:rsidR="00F2237C" w:rsidRDefault="00F2237C">
      <w:pPr>
        <w:ind w:firstLine="540"/>
        <w:jc w:val="both"/>
        <w:rPr>
          <w:rFonts w:ascii="Times New Roman" w:hAnsi="Times New Roman"/>
          <w:sz w:val="24"/>
        </w:rPr>
      </w:pPr>
      <w:r>
        <w:rPr>
          <w:rFonts w:ascii="Times New Roman" w:hAnsi="Times New Roman"/>
          <w:sz w:val="24"/>
        </w:rPr>
        <w:t>Это человеческое. Это к человеку. Мы смотрим чисто Метагалактикой. В Метагалактике есть Дом. Восприятия на присутствиях. Присутствия есть. Дом, условия, присутствия, миры, эволюция, сама Метагалактика. И что ещё есть в Метагалактике?</w:t>
      </w:r>
    </w:p>
    <w:p w:rsidR="00F2237C" w:rsidRDefault="00F2237C">
      <w:pPr>
        <w:ind w:firstLine="540"/>
        <w:jc w:val="both"/>
        <w:rPr>
          <w:rFonts w:ascii="Times New Roman" w:hAnsi="Times New Roman"/>
          <w:sz w:val="24"/>
        </w:rPr>
      </w:pPr>
      <w:r>
        <w:rPr>
          <w:rFonts w:ascii="Times New Roman" w:hAnsi="Times New Roman"/>
          <w:sz w:val="24"/>
        </w:rPr>
        <w:t xml:space="preserve">О.С.: - </w:t>
      </w:r>
      <w:r>
        <w:rPr>
          <w:rFonts w:ascii="Times New Roman" w:hAnsi="Times New Roman"/>
          <w:b/>
          <w:sz w:val="24"/>
        </w:rPr>
        <w:t>ФА</w:t>
      </w:r>
      <w:r>
        <w:rPr>
          <w:rFonts w:ascii="Times New Roman" w:hAnsi="Times New Roman"/>
          <w:sz w:val="24"/>
        </w:rPr>
        <w:tab/>
        <w:t xml:space="preserve"> </w:t>
      </w:r>
    </w:p>
    <w:p w:rsidR="00F2237C" w:rsidRDefault="00F2237C">
      <w:pPr>
        <w:ind w:firstLine="540"/>
        <w:jc w:val="both"/>
        <w:rPr>
          <w:rFonts w:ascii="Times New Roman" w:hAnsi="Times New Roman"/>
          <w:sz w:val="24"/>
        </w:rPr>
      </w:pPr>
      <w:r>
        <w:rPr>
          <w:rFonts w:ascii="Times New Roman" w:hAnsi="Times New Roman"/>
          <w:sz w:val="24"/>
        </w:rPr>
        <w:t>Ух. Зачем подсказывать детям!? Они мучились бы ещё, время бы прошло. А теперь надо ещё что-то выдумывать. Шучу. ФА есть. У нас Метагалактика ФА. И это все характеристики Огня Метагалактики. Одним звуком вы включили все характеристики огня и синтеза. Не Метагалактика ФА, а именно ФА как специфический огонь, и на каждом присутствии в синтезе присутствий. Вот это Аспектный Синтез. Ну, вы знаете. Правда, знаете?</w:t>
      </w:r>
    </w:p>
    <w:p w:rsidR="00F2237C" w:rsidRDefault="00F2237C">
      <w:pPr>
        <w:ind w:firstLine="540"/>
        <w:jc w:val="both"/>
        <w:rPr>
          <w:rFonts w:ascii="Times New Roman" w:hAnsi="Times New Roman"/>
          <w:i/>
          <w:sz w:val="24"/>
        </w:rPr>
      </w:pPr>
      <w:r>
        <w:rPr>
          <w:rFonts w:ascii="Times New Roman" w:hAnsi="Times New Roman"/>
          <w:i/>
          <w:sz w:val="24"/>
        </w:rPr>
        <w:t>- Конечно.(Смех)</w:t>
      </w:r>
    </w:p>
    <w:p w:rsidR="00F2237C" w:rsidRDefault="00F2237C">
      <w:pPr>
        <w:ind w:firstLine="540"/>
        <w:jc w:val="both"/>
        <w:rPr>
          <w:rFonts w:ascii="Times New Roman" w:hAnsi="Times New Roman"/>
          <w:sz w:val="24"/>
        </w:rPr>
      </w:pPr>
      <w:r>
        <w:rPr>
          <w:rFonts w:ascii="Times New Roman" w:hAnsi="Times New Roman"/>
          <w:sz w:val="24"/>
        </w:rPr>
        <w:t>Вот видите, что такое Аспектный Синтез. Даже набрать. Ну, это мы сказали семь. А надо восемь.</w:t>
      </w:r>
    </w:p>
    <w:p w:rsidR="00F2237C" w:rsidRDefault="00F2237C">
      <w:pPr>
        <w:ind w:firstLine="540"/>
        <w:jc w:val="both"/>
        <w:rPr>
          <w:rFonts w:ascii="Times New Roman" w:hAnsi="Times New Roman"/>
          <w:sz w:val="24"/>
        </w:rPr>
      </w:pPr>
      <w:r>
        <w:rPr>
          <w:rFonts w:ascii="Times New Roman" w:hAnsi="Times New Roman"/>
          <w:i/>
          <w:sz w:val="24"/>
        </w:rPr>
        <w:t>-Ещё?</w:t>
      </w:r>
      <w:r>
        <w:rPr>
          <w:rFonts w:ascii="Times New Roman" w:hAnsi="Times New Roman"/>
          <w:sz w:val="24"/>
        </w:rPr>
        <w:t xml:space="preserve"> </w:t>
      </w:r>
    </w:p>
    <w:p w:rsidR="00F2237C" w:rsidRDefault="00F2237C">
      <w:pPr>
        <w:ind w:firstLine="540"/>
        <w:jc w:val="both"/>
        <w:rPr>
          <w:rFonts w:ascii="Times New Roman" w:hAnsi="Times New Roman"/>
          <w:sz w:val="24"/>
        </w:rPr>
      </w:pPr>
      <w:r>
        <w:rPr>
          <w:rFonts w:ascii="Times New Roman" w:hAnsi="Times New Roman"/>
          <w:sz w:val="24"/>
        </w:rPr>
        <w:t>Да. Ужасть метагалактический! Там ещё что-то есть. Правда, это сложное понятие, вы можете его не вспомнить. Ну, тогда я подскажу, но вы попытайтесь. Кто вспомнит?</w:t>
      </w:r>
    </w:p>
    <w:p w:rsidR="00F2237C" w:rsidRDefault="00F2237C">
      <w:pPr>
        <w:ind w:firstLine="540"/>
        <w:jc w:val="both"/>
        <w:rPr>
          <w:rFonts w:ascii="Times New Roman" w:hAnsi="Times New Roman"/>
          <w:i/>
          <w:sz w:val="24"/>
        </w:rPr>
      </w:pPr>
      <w:r>
        <w:rPr>
          <w:rFonts w:ascii="Times New Roman" w:hAnsi="Times New Roman"/>
          <w:i/>
          <w:sz w:val="24"/>
        </w:rPr>
        <w:t>- Константа?</w:t>
      </w:r>
    </w:p>
    <w:p w:rsidR="00F2237C" w:rsidRDefault="00F2237C">
      <w:pPr>
        <w:ind w:firstLine="540"/>
        <w:jc w:val="both"/>
        <w:rPr>
          <w:rFonts w:ascii="Times New Roman" w:hAnsi="Times New Roman"/>
          <w:i/>
          <w:sz w:val="24"/>
        </w:rPr>
      </w:pPr>
      <w:r>
        <w:rPr>
          <w:rFonts w:ascii="Times New Roman" w:hAnsi="Times New Roman"/>
          <w:i/>
          <w:sz w:val="24"/>
        </w:rPr>
        <w:t>-Конгруэнтность.</w:t>
      </w:r>
    </w:p>
    <w:p w:rsidR="00F2237C" w:rsidRDefault="00F2237C">
      <w:pPr>
        <w:ind w:firstLine="540"/>
        <w:jc w:val="both"/>
        <w:rPr>
          <w:rFonts w:ascii="Times New Roman" w:hAnsi="Times New Roman"/>
          <w:sz w:val="24"/>
        </w:rPr>
      </w:pPr>
      <w:r>
        <w:rPr>
          <w:rFonts w:ascii="Times New Roman" w:hAnsi="Times New Roman"/>
          <w:sz w:val="24"/>
        </w:rPr>
        <w:t>Константа как характеристика присутствий материи там есть уже. Но, вот есть одна из констант, которая даже не константа, а база Метагалактики, без которой Метагалактика даже не крутится.</w:t>
      </w:r>
    </w:p>
    <w:p w:rsidR="00F2237C" w:rsidRDefault="00F2237C">
      <w:pPr>
        <w:ind w:firstLine="540"/>
        <w:jc w:val="both"/>
        <w:rPr>
          <w:rFonts w:ascii="Times New Roman" w:hAnsi="Times New Roman"/>
          <w:i/>
          <w:sz w:val="24"/>
        </w:rPr>
      </w:pPr>
      <w:r>
        <w:rPr>
          <w:rFonts w:ascii="Times New Roman" w:hAnsi="Times New Roman"/>
          <w:i/>
          <w:sz w:val="24"/>
        </w:rPr>
        <w:t xml:space="preserve">- Антропный принцип? </w:t>
      </w:r>
    </w:p>
    <w:p w:rsidR="00F2237C" w:rsidRDefault="00F2237C">
      <w:pPr>
        <w:ind w:firstLine="540"/>
        <w:jc w:val="both"/>
        <w:rPr>
          <w:rFonts w:ascii="Times New Roman" w:hAnsi="Times New Roman"/>
          <w:sz w:val="24"/>
        </w:rPr>
      </w:pPr>
      <w:r>
        <w:rPr>
          <w:rFonts w:ascii="Times New Roman" w:hAnsi="Times New Roman"/>
          <w:sz w:val="24"/>
        </w:rPr>
        <w:t>А?</w:t>
      </w:r>
    </w:p>
    <w:p w:rsidR="00F2237C" w:rsidRDefault="00F2237C">
      <w:pPr>
        <w:ind w:firstLine="540"/>
        <w:jc w:val="both"/>
        <w:rPr>
          <w:rFonts w:ascii="Times New Roman" w:hAnsi="Times New Roman"/>
          <w:i/>
          <w:sz w:val="24"/>
        </w:rPr>
      </w:pPr>
      <w:r>
        <w:rPr>
          <w:rFonts w:ascii="Times New Roman" w:hAnsi="Times New Roman"/>
          <w:i/>
          <w:sz w:val="24"/>
        </w:rPr>
        <w:t>-Антропный принцип.</w:t>
      </w:r>
    </w:p>
    <w:p w:rsidR="00F2237C" w:rsidRDefault="00F2237C">
      <w:pPr>
        <w:ind w:firstLine="540"/>
        <w:jc w:val="both"/>
        <w:rPr>
          <w:rFonts w:ascii="Times New Roman" w:hAnsi="Times New Roman"/>
          <w:sz w:val="24"/>
        </w:rPr>
      </w:pPr>
      <w:r>
        <w:rPr>
          <w:rFonts w:ascii="Times New Roman" w:hAnsi="Times New Roman"/>
          <w:sz w:val="24"/>
        </w:rPr>
        <w:t xml:space="preserve">Это к человеку. А мы о Метагалактике. А в Метагалактике живут не только люди, растения бывают, животные бывают, там царства есть ещё. Давайте это о природе вещей. Это четвертый синтез. После человека царства, стихии. Это отдельные специфики, так выразимся. Это специфический синтез – стихии, царства, Человеческий Синтез. Человек, антропный принцип. А мы чисто Метагалактикой. Потому что царства есть и во вселенных и на планетах, а нам чисто Метагалактика. </w:t>
      </w:r>
    </w:p>
    <w:p w:rsidR="00F2237C" w:rsidRDefault="00F2237C">
      <w:pPr>
        <w:ind w:firstLine="540"/>
        <w:jc w:val="both"/>
        <w:rPr>
          <w:rFonts w:ascii="Times New Roman" w:hAnsi="Times New Roman"/>
          <w:i/>
          <w:sz w:val="24"/>
        </w:rPr>
      </w:pPr>
      <w:r>
        <w:rPr>
          <w:rFonts w:ascii="Times New Roman" w:hAnsi="Times New Roman"/>
          <w:i/>
          <w:sz w:val="24"/>
        </w:rPr>
        <w:t>-Что же такое есть в Метагалактике?</w:t>
      </w:r>
    </w:p>
    <w:p w:rsidR="00F2237C" w:rsidRDefault="00F2237C">
      <w:pPr>
        <w:ind w:firstLine="540"/>
        <w:jc w:val="both"/>
        <w:rPr>
          <w:rFonts w:ascii="Times New Roman" w:hAnsi="Times New Roman"/>
          <w:sz w:val="24"/>
        </w:rPr>
      </w:pPr>
      <w:r>
        <w:rPr>
          <w:rFonts w:ascii="Times New Roman" w:hAnsi="Times New Roman"/>
          <w:sz w:val="24"/>
        </w:rPr>
        <w:t xml:space="preserve">Что есть в центре Метагалактики? </w:t>
      </w:r>
    </w:p>
    <w:p w:rsidR="00F2237C" w:rsidRDefault="00F2237C">
      <w:pPr>
        <w:ind w:firstLine="540"/>
        <w:jc w:val="both"/>
        <w:rPr>
          <w:rFonts w:ascii="Times New Roman" w:hAnsi="Times New Roman"/>
          <w:i/>
          <w:sz w:val="24"/>
        </w:rPr>
      </w:pPr>
      <w:r>
        <w:rPr>
          <w:rFonts w:ascii="Times New Roman" w:hAnsi="Times New Roman"/>
          <w:i/>
          <w:sz w:val="24"/>
        </w:rPr>
        <w:t>- Ядро.</w:t>
      </w:r>
    </w:p>
    <w:p w:rsidR="00F2237C" w:rsidRDefault="00F2237C">
      <w:pPr>
        <w:ind w:firstLine="540"/>
        <w:jc w:val="both"/>
        <w:rPr>
          <w:rFonts w:ascii="Times New Roman" w:hAnsi="Times New Roman"/>
          <w:sz w:val="24"/>
        </w:rPr>
      </w:pPr>
      <w:r>
        <w:rPr>
          <w:rFonts w:ascii="Times New Roman" w:hAnsi="Times New Roman"/>
          <w:sz w:val="24"/>
        </w:rPr>
        <w:t>Ядро как называется в Метагалактике, если это не путать с огнеобразами? На одиннадцатом синтезе мы ходим в центр Планеты и там фиксируем что? Будды! Мать вашу!</w:t>
      </w:r>
    </w:p>
    <w:p w:rsidR="00F2237C" w:rsidRDefault="00F2237C">
      <w:pPr>
        <w:ind w:firstLine="540"/>
        <w:jc w:val="both"/>
        <w:rPr>
          <w:rFonts w:ascii="Times New Roman" w:hAnsi="Times New Roman"/>
          <w:i/>
          <w:sz w:val="24"/>
        </w:rPr>
      </w:pPr>
      <w:r>
        <w:rPr>
          <w:rFonts w:ascii="Times New Roman" w:hAnsi="Times New Roman"/>
          <w:i/>
          <w:sz w:val="24"/>
        </w:rPr>
        <w:t>- Полис, да?</w:t>
      </w:r>
    </w:p>
    <w:p w:rsidR="00F2237C" w:rsidRDefault="00F2237C">
      <w:pPr>
        <w:ind w:firstLine="540"/>
        <w:jc w:val="both"/>
        <w:rPr>
          <w:rFonts w:ascii="Times New Roman" w:hAnsi="Times New Roman"/>
          <w:sz w:val="24"/>
        </w:rPr>
      </w:pPr>
      <w:r>
        <w:rPr>
          <w:rFonts w:ascii="Times New Roman" w:hAnsi="Times New Roman"/>
          <w:sz w:val="24"/>
        </w:rPr>
        <w:t xml:space="preserve"> Будды! Это термин Будды! Молчать. Я тебе сказал, чтоб ты молчала. Молчать.</w:t>
      </w:r>
    </w:p>
    <w:p w:rsidR="00F2237C" w:rsidRDefault="00F2237C">
      <w:pPr>
        <w:ind w:firstLine="540"/>
        <w:jc w:val="both"/>
        <w:rPr>
          <w:rFonts w:ascii="Times New Roman" w:hAnsi="Times New Roman"/>
          <w:i/>
          <w:sz w:val="24"/>
        </w:rPr>
      </w:pPr>
      <w:r>
        <w:rPr>
          <w:rFonts w:ascii="Times New Roman" w:hAnsi="Times New Roman"/>
          <w:i/>
          <w:sz w:val="24"/>
        </w:rPr>
        <w:t>- Да мы слышали уже.</w:t>
      </w:r>
    </w:p>
    <w:p w:rsidR="00F2237C" w:rsidRDefault="00F2237C">
      <w:pPr>
        <w:ind w:firstLine="540"/>
        <w:jc w:val="both"/>
        <w:rPr>
          <w:rFonts w:ascii="Times New Roman" w:hAnsi="Times New Roman"/>
          <w:sz w:val="24"/>
        </w:rPr>
      </w:pPr>
      <w:r>
        <w:rPr>
          <w:rFonts w:ascii="Times New Roman" w:hAnsi="Times New Roman"/>
          <w:sz w:val="24"/>
        </w:rPr>
        <w:t>Я сказал тебе, не говори, ты знаешь это. Сказал Будда, у тебя сразу в голове пишется.</w:t>
      </w:r>
    </w:p>
    <w:p w:rsidR="00F2237C" w:rsidRDefault="00F2237C">
      <w:pPr>
        <w:ind w:firstLine="540"/>
        <w:jc w:val="both"/>
        <w:rPr>
          <w:rFonts w:ascii="Times New Roman" w:hAnsi="Times New Roman"/>
          <w:i/>
          <w:sz w:val="24"/>
        </w:rPr>
      </w:pPr>
      <w:r>
        <w:rPr>
          <w:rFonts w:ascii="Times New Roman" w:hAnsi="Times New Roman"/>
          <w:i/>
          <w:sz w:val="24"/>
        </w:rPr>
        <w:t>О.С.-Я? Я?</w:t>
      </w:r>
    </w:p>
    <w:p w:rsidR="00F2237C" w:rsidRDefault="00F2237C">
      <w:pPr>
        <w:ind w:firstLine="540"/>
        <w:jc w:val="both"/>
        <w:rPr>
          <w:rFonts w:ascii="Times New Roman" w:hAnsi="Times New Roman"/>
          <w:sz w:val="24"/>
        </w:rPr>
      </w:pPr>
      <w:r>
        <w:rPr>
          <w:rFonts w:ascii="Times New Roman" w:hAnsi="Times New Roman"/>
          <w:sz w:val="24"/>
        </w:rPr>
        <w:t xml:space="preserve"> Ну, я знаю, что я. Я.  Они Будды! Они Дом. Они должны это как аксиомы знать.</w:t>
      </w:r>
    </w:p>
    <w:p w:rsidR="00F2237C" w:rsidRDefault="00F2237C">
      <w:pPr>
        <w:ind w:firstLine="540"/>
        <w:jc w:val="both"/>
        <w:rPr>
          <w:rFonts w:ascii="Times New Roman" w:hAnsi="Times New Roman"/>
          <w:i/>
          <w:sz w:val="24"/>
        </w:rPr>
      </w:pPr>
      <w:r>
        <w:rPr>
          <w:rFonts w:ascii="Times New Roman" w:hAnsi="Times New Roman"/>
          <w:i/>
          <w:sz w:val="24"/>
        </w:rPr>
        <w:t>О.С.: Они это знают, у них в ментале написано.(Смех)</w:t>
      </w:r>
    </w:p>
    <w:p w:rsidR="00F2237C" w:rsidRDefault="00F2237C">
      <w:pPr>
        <w:ind w:firstLine="540"/>
        <w:jc w:val="both"/>
        <w:rPr>
          <w:rFonts w:ascii="Times New Roman" w:hAnsi="Times New Roman"/>
          <w:sz w:val="24"/>
        </w:rPr>
      </w:pPr>
      <w:r>
        <w:rPr>
          <w:rFonts w:ascii="Times New Roman" w:hAnsi="Times New Roman"/>
          <w:sz w:val="24"/>
        </w:rPr>
        <w:t>А я не заметил. Это после того, как ты сказала, ты им впечатала. Понимаешь? Они-то пятый горизонт и ты пятый горизонт. Ты им впечатываешь, а мне надо, чтоб они знали это.</w:t>
      </w:r>
    </w:p>
    <w:p w:rsidR="00F2237C" w:rsidRDefault="00F2237C">
      <w:pPr>
        <w:ind w:firstLine="540"/>
        <w:jc w:val="both"/>
        <w:rPr>
          <w:rFonts w:ascii="Times New Roman" w:hAnsi="Times New Roman"/>
          <w:i/>
          <w:sz w:val="24"/>
        </w:rPr>
      </w:pPr>
      <w:r>
        <w:rPr>
          <w:rFonts w:ascii="Times New Roman" w:hAnsi="Times New Roman"/>
          <w:i/>
          <w:sz w:val="24"/>
        </w:rPr>
        <w:t>- Насчёт ФА я знала, а насчёт Шуньяты услышала.</w:t>
      </w:r>
      <w:r>
        <w:rPr>
          <w:rFonts w:ascii="Times New Roman" w:hAnsi="Times New Roman"/>
          <w:i/>
          <w:sz w:val="24"/>
        </w:rPr>
        <w:tab/>
      </w:r>
    </w:p>
    <w:p w:rsidR="00F2237C" w:rsidRDefault="00F2237C">
      <w:pPr>
        <w:ind w:firstLine="540"/>
        <w:jc w:val="both"/>
        <w:rPr>
          <w:rFonts w:ascii="Times New Roman" w:hAnsi="Times New Roman"/>
          <w:sz w:val="24"/>
        </w:rPr>
      </w:pPr>
      <w:r>
        <w:rPr>
          <w:rFonts w:ascii="Times New Roman" w:hAnsi="Times New Roman"/>
          <w:sz w:val="24"/>
        </w:rPr>
        <w:t xml:space="preserve">Вы Дом Будды. У Будды есть понятие Шуньяты как центровки. У нас Шуньята Метагалактики в центре, откуда стекает весь огонь, где идет координация и верчение всей Метагалактики. Вот это Метагалактика. </w:t>
      </w:r>
      <w:r>
        <w:rPr>
          <w:rFonts w:ascii="Times New Roman" w:hAnsi="Times New Roman"/>
          <w:b/>
          <w:sz w:val="24"/>
        </w:rPr>
        <w:t>Шуньята</w:t>
      </w:r>
      <w:r>
        <w:rPr>
          <w:rFonts w:ascii="Times New Roman" w:hAnsi="Times New Roman"/>
          <w:sz w:val="24"/>
        </w:rPr>
        <w:t xml:space="preserve">. Это ключевое слово Метагалактики, из него вытекает любое время, хотя мы так не видим. И из него фиксируется любое пространство. И там есть ядро, формирующее огни любых времён и пространств, как набор огней мерности из ядра Шуньяты, как набор огней мерности времени из ядра Шуньяты. Все понятно, о чём я, да? </w:t>
      </w:r>
    </w:p>
    <w:p w:rsidR="00F2237C" w:rsidRDefault="00F2237C">
      <w:pPr>
        <w:ind w:firstLine="540"/>
        <w:jc w:val="both"/>
        <w:rPr>
          <w:rFonts w:ascii="Times New Roman" w:hAnsi="Times New Roman"/>
          <w:i/>
          <w:sz w:val="24"/>
        </w:rPr>
      </w:pPr>
      <w:r>
        <w:rPr>
          <w:rFonts w:ascii="Times New Roman" w:hAnsi="Times New Roman"/>
          <w:i/>
          <w:sz w:val="24"/>
        </w:rPr>
        <w:t>-Ага.</w:t>
      </w:r>
    </w:p>
    <w:p w:rsidR="00F2237C" w:rsidRDefault="00F2237C">
      <w:pPr>
        <w:ind w:firstLine="540"/>
        <w:jc w:val="both"/>
        <w:rPr>
          <w:rFonts w:ascii="Times New Roman" w:hAnsi="Times New Roman"/>
          <w:sz w:val="24"/>
        </w:rPr>
      </w:pPr>
      <w:r>
        <w:rPr>
          <w:rFonts w:ascii="Times New Roman" w:hAnsi="Times New Roman"/>
          <w:sz w:val="24"/>
        </w:rPr>
        <w:t>И вот в наборе этих восьми слов вы выбираете свой Аспектный Синтез. Например, в каком Доме из 1024-х вы находитесь в Доме Отца. Надеюсь, вы не о Домах своих частей, вы ж человек. Это другой синтез. На каком присутствии из 1024-х вы находитесь? В каких мирах ваш Аспектный Синтез бывает, на какую эволюцию он опирается. На мир один, может быть, на присутствие одно, может быть. Это не обязательно на все. Но где вы сейчас? Какими условиями вы пользуетесь? Синтезируетесь ли вы с Шуньятой аспектностью, выражаете ли вы ФА, своей аспектностью. И какое слово еще не называлось?</w:t>
      </w:r>
    </w:p>
    <w:p w:rsidR="00F2237C" w:rsidRDefault="00F2237C">
      <w:pPr>
        <w:ind w:firstLine="540"/>
        <w:jc w:val="both"/>
        <w:rPr>
          <w:rFonts w:ascii="Times New Roman" w:hAnsi="Times New Roman"/>
          <w:i/>
          <w:sz w:val="24"/>
        </w:rPr>
      </w:pPr>
      <w:r>
        <w:rPr>
          <w:rFonts w:ascii="Times New Roman" w:hAnsi="Times New Roman"/>
          <w:i/>
          <w:sz w:val="24"/>
        </w:rPr>
        <w:t>- Метагалактика.</w:t>
      </w:r>
    </w:p>
    <w:p w:rsidR="00F2237C" w:rsidRDefault="00F2237C">
      <w:pPr>
        <w:ind w:firstLine="540"/>
        <w:jc w:val="both"/>
        <w:rPr>
          <w:rFonts w:ascii="Times New Roman" w:hAnsi="Times New Roman"/>
          <w:sz w:val="24"/>
        </w:rPr>
      </w:pPr>
      <w:r>
        <w:rPr>
          <w:rFonts w:ascii="Times New Roman" w:hAnsi="Times New Roman"/>
          <w:sz w:val="24"/>
        </w:rPr>
        <w:t>Нет, какая Метагалактика в синтезе всего этого вашим Аспектным Синтезом складывается. Ваша личная Аспектная Метагалактика. Аспектный Синтез, ваша Метагалактика называется. Я без шуток. То есть, ваше и восприятие и действие Метагалактикой. Почему? Вам дали аспектность. Вы её эманируете куда? В Метагалактику.</w:t>
      </w:r>
      <w:r>
        <w:rPr>
          <w:rFonts w:ascii="Times New Roman" w:hAnsi="Times New Roman"/>
          <w:sz w:val="24"/>
        </w:rPr>
        <w:tab/>
      </w:r>
    </w:p>
    <w:p w:rsidR="00F2237C" w:rsidRDefault="00F2237C">
      <w:pPr>
        <w:tabs>
          <w:tab w:val="left" w:pos="3060"/>
        </w:tabs>
        <w:ind w:firstLine="540"/>
        <w:jc w:val="both"/>
        <w:rPr>
          <w:rFonts w:ascii="Times New Roman" w:hAnsi="Times New Roman"/>
          <w:sz w:val="24"/>
        </w:rPr>
      </w:pPr>
      <w:r>
        <w:rPr>
          <w:rFonts w:ascii="Times New Roman" w:hAnsi="Times New Roman"/>
          <w:sz w:val="24"/>
        </w:rPr>
        <w:t xml:space="preserve">Планета – часть Метагалактики. И вы должны чётко понимать, в какие параметры Метагалактики вы её эманируете. Это Аспектный Синтез. На самом деле всё не так сложно. Просто пока мысль ошарашила – вам сложно. Но, вы это обязаны всё равно делать как служащие даже. Поэтому, если вы этим занимаетесь, то всё равно сюда вернетесь. К этим восьми позициям. И вот это ключевые позиции, определяющие Аспектный Синтез вашего аспектного выражения в Метагалактике. Почему тут стоит и слово Метагалактика? Причем шестым принципом? Потому что есть такое понятие </w:t>
      </w:r>
      <w:r>
        <w:rPr>
          <w:rFonts w:ascii="Times New Roman" w:hAnsi="Times New Roman"/>
          <w:i/>
          <w:sz w:val="24"/>
        </w:rPr>
        <w:t>ваша Метагалактика</w:t>
      </w:r>
      <w:r>
        <w:rPr>
          <w:rFonts w:ascii="Times New Roman" w:hAnsi="Times New Roman"/>
          <w:sz w:val="24"/>
        </w:rPr>
        <w:t>. Есть смотрите, Метагалактика ФА – это для всех, а есть ваша аспектная выражение Метагалактики или аспектный охват Метагалактики – это для вас. Понятна разница?  Поэтому у вас ФА отдельно от Метагалактики. Чтобы появилось личное метагалактическое выражение. Смысл увидели? Не успеваем мы сегодня пройти, завтра. Это мы тут графики, строим графики на сегодня, у нас, не успеваем мы всё по графику. Не, не  это наша постройка. Владыка решил по-другому. Без Аспектного Синтеза делать просто нечего.</w:t>
      </w:r>
    </w:p>
    <w:p w:rsidR="00F2237C" w:rsidRDefault="00F2237C">
      <w:pPr>
        <w:ind w:firstLine="540"/>
        <w:jc w:val="both"/>
        <w:rPr>
          <w:rFonts w:ascii="Times New Roman" w:hAnsi="Times New Roman"/>
          <w:i/>
          <w:sz w:val="24"/>
        </w:rPr>
      </w:pPr>
      <w:r>
        <w:rPr>
          <w:rFonts w:ascii="Times New Roman" w:hAnsi="Times New Roman"/>
          <w:i/>
          <w:sz w:val="24"/>
        </w:rPr>
        <w:t>О.С.: Я хотела добавить, что вы воспринимаете слова Владыки сейчас как чисто знание или шаблонность тезисов.</w:t>
      </w:r>
    </w:p>
    <w:p w:rsidR="00F2237C" w:rsidRDefault="00F2237C">
      <w:pPr>
        <w:ind w:firstLine="540"/>
        <w:jc w:val="both"/>
        <w:rPr>
          <w:rFonts w:ascii="Times New Roman" w:hAnsi="Times New Roman"/>
          <w:sz w:val="24"/>
        </w:rPr>
      </w:pPr>
      <w:r>
        <w:rPr>
          <w:rFonts w:ascii="Times New Roman" w:hAnsi="Times New Roman"/>
          <w:sz w:val="24"/>
        </w:rPr>
        <w:t>И потом боитесь.</w:t>
      </w:r>
    </w:p>
    <w:p w:rsidR="00F2237C" w:rsidRDefault="00F2237C">
      <w:pPr>
        <w:ind w:firstLine="540"/>
        <w:jc w:val="both"/>
        <w:rPr>
          <w:rFonts w:ascii="Times New Roman" w:hAnsi="Times New Roman"/>
          <w:i/>
          <w:sz w:val="24"/>
        </w:rPr>
      </w:pPr>
      <w:r>
        <w:rPr>
          <w:rFonts w:ascii="Times New Roman" w:hAnsi="Times New Roman"/>
          <w:i/>
          <w:sz w:val="24"/>
        </w:rPr>
        <w:t xml:space="preserve">О.С.: Может  поэтому Владыка не даёт тренинга. А просто вам как помощь: чтобы воспринять услышанное не как знание попробуйте, расширяя восприятие, вот этот узкий взгляд, но тем не менее, взять этот, ну, как бы схему всю масштабно головой, чтобы вместить это, впустить в себя. Потому что вы берете внешне информационно,  вот перед вами мелькает, но не входит в ваши тела. </w:t>
      </w:r>
    </w:p>
    <w:p w:rsidR="00F2237C" w:rsidRDefault="00F2237C">
      <w:pPr>
        <w:ind w:firstLine="540"/>
        <w:jc w:val="both"/>
        <w:rPr>
          <w:rFonts w:ascii="Times New Roman" w:hAnsi="Times New Roman"/>
          <w:sz w:val="24"/>
        </w:rPr>
      </w:pPr>
      <w:r>
        <w:rPr>
          <w:rFonts w:ascii="Times New Roman" w:hAnsi="Times New Roman"/>
          <w:sz w:val="24"/>
        </w:rPr>
        <w:t xml:space="preserve">В.С.:-Не информация, а сразу вот собою. </w:t>
      </w:r>
    </w:p>
    <w:p w:rsidR="00F2237C" w:rsidRDefault="00F2237C">
      <w:pPr>
        <w:ind w:firstLine="540"/>
        <w:jc w:val="both"/>
        <w:rPr>
          <w:rFonts w:ascii="Times New Roman" w:hAnsi="Times New Roman"/>
          <w:i/>
          <w:sz w:val="24"/>
        </w:rPr>
      </w:pPr>
      <w:r>
        <w:rPr>
          <w:rFonts w:ascii="Times New Roman" w:hAnsi="Times New Roman"/>
          <w:i/>
          <w:sz w:val="24"/>
        </w:rPr>
        <w:t>Из зала:- Синтез тел.</w:t>
      </w:r>
    </w:p>
    <w:p w:rsidR="00F2237C" w:rsidRDefault="00F2237C">
      <w:pPr>
        <w:ind w:firstLine="540"/>
        <w:jc w:val="both"/>
        <w:rPr>
          <w:rFonts w:ascii="Times New Roman" w:hAnsi="Times New Roman"/>
          <w:i/>
          <w:sz w:val="24"/>
        </w:rPr>
      </w:pPr>
      <w:r>
        <w:rPr>
          <w:rFonts w:ascii="Times New Roman" w:hAnsi="Times New Roman"/>
          <w:i/>
          <w:sz w:val="24"/>
        </w:rPr>
        <w:t>О.С.:- Ну, это даже не синтез.</w:t>
      </w:r>
    </w:p>
    <w:p w:rsidR="00F2237C" w:rsidRDefault="00F2237C">
      <w:pPr>
        <w:ind w:firstLine="540"/>
        <w:jc w:val="both"/>
        <w:rPr>
          <w:rFonts w:ascii="Times New Roman" w:hAnsi="Times New Roman"/>
          <w:sz w:val="24"/>
        </w:rPr>
      </w:pPr>
      <w:r>
        <w:rPr>
          <w:rFonts w:ascii="Times New Roman" w:hAnsi="Times New Roman"/>
          <w:i/>
          <w:sz w:val="24"/>
        </w:rPr>
        <w:t>В.С</w:t>
      </w:r>
      <w:r>
        <w:rPr>
          <w:rFonts w:ascii="Times New Roman" w:hAnsi="Times New Roman"/>
          <w:sz w:val="24"/>
        </w:rPr>
        <w:t>.:- Аспектность.</w:t>
      </w:r>
    </w:p>
    <w:p w:rsidR="00F2237C" w:rsidRDefault="00F2237C">
      <w:pPr>
        <w:ind w:firstLine="540"/>
        <w:jc w:val="both"/>
        <w:rPr>
          <w:rFonts w:ascii="Times New Roman" w:hAnsi="Times New Roman"/>
          <w:i/>
          <w:sz w:val="24"/>
        </w:rPr>
      </w:pPr>
      <w:r>
        <w:rPr>
          <w:rFonts w:ascii="Times New Roman" w:hAnsi="Times New Roman"/>
          <w:i/>
          <w:sz w:val="24"/>
        </w:rPr>
        <w:t>О.С.:-Телом взять.</w:t>
      </w:r>
    </w:p>
    <w:p w:rsidR="00F2237C" w:rsidRDefault="00F2237C">
      <w:pPr>
        <w:ind w:firstLine="540"/>
        <w:jc w:val="both"/>
        <w:rPr>
          <w:rFonts w:ascii="Times New Roman" w:hAnsi="Times New Roman"/>
          <w:sz w:val="24"/>
        </w:rPr>
      </w:pPr>
      <w:r>
        <w:rPr>
          <w:rFonts w:ascii="Times New Roman" w:hAnsi="Times New Roman"/>
          <w:sz w:val="24"/>
        </w:rPr>
        <w:t>В.С.:-Аспектностью тела.</w:t>
      </w:r>
    </w:p>
    <w:p w:rsidR="00F2237C" w:rsidRDefault="00F2237C">
      <w:pPr>
        <w:ind w:firstLine="540"/>
        <w:jc w:val="both"/>
        <w:rPr>
          <w:rFonts w:ascii="Times New Roman" w:hAnsi="Times New Roman"/>
          <w:i/>
          <w:sz w:val="24"/>
        </w:rPr>
      </w:pPr>
      <w:r>
        <w:rPr>
          <w:rFonts w:ascii="Times New Roman" w:hAnsi="Times New Roman"/>
          <w:i/>
          <w:sz w:val="24"/>
        </w:rPr>
        <w:t xml:space="preserve">О.С.- Мы говорили о сосуде. Вот тело – сосуд. И он не вокруг крутится. Внутрь принимать. </w:t>
      </w:r>
    </w:p>
    <w:p w:rsidR="00F2237C" w:rsidRDefault="00F2237C">
      <w:pPr>
        <w:ind w:firstLine="540"/>
        <w:jc w:val="both"/>
        <w:rPr>
          <w:rFonts w:ascii="Times New Roman" w:hAnsi="Times New Roman"/>
          <w:sz w:val="24"/>
        </w:rPr>
      </w:pPr>
      <w:r>
        <w:rPr>
          <w:rFonts w:ascii="Times New Roman" w:hAnsi="Times New Roman"/>
          <w:sz w:val="24"/>
        </w:rPr>
        <w:t>В.С.:-Тогда вам легче будет.</w:t>
      </w:r>
    </w:p>
    <w:p w:rsidR="00F2237C" w:rsidRDefault="00F2237C">
      <w:pPr>
        <w:ind w:firstLine="540"/>
        <w:jc w:val="both"/>
        <w:rPr>
          <w:rFonts w:ascii="Times New Roman" w:hAnsi="Times New Roman"/>
          <w:i/>
          <w:sz w:val="24"/>
        </w:rPr>
      </w:pPr>
      <w:r>
        <w:rPr>
          <w:rFonts w:ascii="Times New Roman" w:hAnsi="Times New Roman"/>
          <w:i/>
          <w:sz w:val="24"/>
        </w:rPr>
        <w:t>О.С.:- Не знать – это нужно сделать. Понимаете.</w:t>
      </w:r>
    </w:p>
    <w:p w:rsidR="00F2237C" w:rsidRDefault="00F2237C">
      <w:pPr>
        <w:ind w:firstLine="540"/>
        <w:jc w:val="both"/>
        <w:rPr>
          <w:rFonts w:ascii="Times New Roman" w:hAnsi="Times New Roman"/>
          <w:sz w:val="24"/>
        </w:rPr>
      </w:pPr>
      <w:r>
        <w:rPr>
          <w:rFonts w:ascii="Times New Roman" w:hAnsi="Times New Roman"/>
          <w:i/>
          <w:sz w:val="24"/>
        </w:rPr>
        <w:t>В.С.:-</w:t>
      </w:r>
      <w:r>
        <w:rPr>
          <w:rFonts w:ascii="Times New Roman" w:hAnsi="Times New Roman"/>
          <w:sz w:val="24"/>
        </w:rPr>
        <w:t>Давайте по-другому назовём. Аспектность Дому, аспектность условиям, аспектность присутствиям. Правда звучит? Аспектность мирам или миру, аспектность эволюциям.</w:t>
      </w:r>
    </w:p>
    <w:p w:rsidR="00F2237C" w:rsidRDefault="00F2237C">
      <w:pPr>
        <w:ind w:firstLine="540"/>
        <w:jc w:val="both"/>
        <w:rPr>
          <w:rFonts w:ascii="Times New Roman" w:hAnsi="Times New Roman"/>
          <w:sz w:val="24"/>
        </w:rPr>
      </w:pPr>
      <w:r>
        <w:rPr>
          <w:rFonts w:ascii="Times New Roman" w:hAnsi="Times New Roman"/>
          <w:i/>
          <w:sz w:val="24"/>
        </w:rPr>
        <w:t>О.С.:- И находите сейчас себя вот в этих словах</w:t>
      </w:r>
      <w:r>
        <w:rPr>
          <w:rFonts w:ascii="Times New Roman" w:hAnsi="Times New Roman"/>
          <w:sz w:val="24"/>
        </w:rPr>
        <w:t>.</w:t>
      </w:r>
      <w:r>
        <w:rPr>
          <w:rFonts w:ascii="Times New Roman" w:hAnsi="Times New Roman"/>
          <w:sz w:val="24"/>
        </w:rPr>
        <w:tab/>
        <w:t>..</w:t>
      </w:r>
    </w:p>
    <w:p w:rsidR="00F2237C" w:rsidRDefault="00F2237C">
      <w:pPr>
        <w:ind w:firstLine="540"/>
        <w:jc w:val="both"/>
        <w:rPr>
          <w:rFonts w:ascii="Times New Roman" w:hAnsi="Times New Roman"/>
          <w:sz w:val="24"/>
        </w:rPr>
      </w:pPr>
      <w:r>
        <w:rPr>
          <w:rFonts w:ascii="Times New Roman" w:hAnsi="Times New Roman"/>
          <w:sz w:val="24"/>
        </w:rPr>
        <w:t xml:space="preserve">В.С.:-В синтезе этого Аспектность Метагалактики. В Синтезе Метагалактики -Аспектность ФА. Это у вас  звучит. И в синтезе всего этого Аспектность Шуньяте, как центровке всей Метагалактики, которая развертывает вашу Метагалактику. Увидели?  Во, совсем по-другому. То, что Оля от вас требовала. Только я добавил слово аспектность, и у вас начал срабатывать Аспектный Огонь внутри, что мы до этого стяжали. И вот пошёл Аспектный Синтез. Вы можете не знать этого Аспектного Синтеза. Но в Огонь накапал аспектно. Отец тут же на вас включается, и Ипостаси Основ начинают вводить это в вас. И в вашем Аспектном Огне уже начинает рождаться Аспектный Синтез из набора восьми этих вариантов в цельности. Вы можете это не расшифровать, но он всё равно будет из вас эманироваться. Вы можете это не увидеть, но это всё равно будет из вас переключаться. Поэтому  надо хотя бы знать и иногда пытаться расшифровывать. Потому, что иногда из вас эманирует, вы не понимаете, куда уходит. Уходит не на физику, а допустим на ментал. Вы можете это не заметить. Или на аматику. И вы можете этого не заметить. «Та из меня ничего не эманирует!» Я говорю: да, эманирует, эманирует. Все в порядке. «Как же эманирует? Я ничего не чувствую!» Ты не чувствуешь, потому что у тебя на восьмое присутствие уходит. А ты его ещё не чувствуешь. Понятно. А аспектность эманирует. Только восьмым присутствие. Да аспектность эманирует пятой эволюцией, но восьмым присутствием. То вообще сумасшествие. </w:t>
      </w:r>
    </w:p>
    <w:p w:rsidR="00F2237C" w:rsidRDefault="00F2237C">
      <w:pPr>
        <w:tabs>
          <w:tab w:val="left" w:pos="3060"/>
        </w:tabs>
        <w:ind w:firstLine="540"/>
        <w:jc w:val="both"/>
        <w:rPr>
          <w:rFonts w:ascii="Times New Roman" w:hAnsi="Times New Roman"/>
          <w:sz w:val="24"/>
        </w:rPr>
      </w:pPr>
      <w:r>
        <w:rPr>
          <w:rFonts w:ascii="Times New Roman" w:hAnsi="Times New Roman"/>
          <w:sz w:val="24"/>
        </w:rPr>
        <w:t xml:space="preserve">Аспектность эманирует, но Тонким миром. А ты привык видеть физически. Аспектность эманирует, но условиями своеобразия синтеза Владыки. Это Синтез Владыки есть такой, Ипостась Основы, так называется Синтез Владыки. Ипостась Синтеза Синтез Владыки, да и Ипостась  Основы тоже самое. Понимаете? Это сложно, но это – Аспектный Синтез. И у Ипостаси мы такое не спрашиваем. А у Аспекта, вот этот Аспектный Синтез складывается. И из этого рождается по-старому можно сказать территориальность, ну это не очень хорошо, потому что Терра – это Планета, и территория – это планетарная характеристика. Рождается ваша метагалактичность, ваша Аспектная Метагалактика, то есть те границы, где вы аспектите. И Аспектный Синтез – это ещё установка границ, вашей аспектности на этот период действия. Будет другое задание или вы вырастите - границы расширятся.  То есть задание останется, вы вырастите, границы расширятся. Задание поменяли, вы остались таким же – границы поменялись. Задание поменялось. Понятно? И нужно знать границу своей аспектности. </w:t>
      </w:r>
    </w:p>
    <w:p w:rsidR="00F2237C" w:rsidRDefault="00F2237C">
      <w:pPr>
        <w:tabs>
          <w:tab w:val="left" w:pos="2520"/>
        </w:tabs>
        <w:ind w:firstLine="540"/>
        <w:jc w:val="both"/>
        <w:rPr>
          <w:rFonts w:ascii="Times New Roman" w:hAnsi="Times New Roman"/>
          <w:sz w:val="24"/>
        </w:rPr>
      </w:pPr>
      <w:r>
        <w:rPr>
          <w:rFonts w:ascii="Times New Roman" w:hAnsi="Times New Roman"/>
          <w:sz w:val="24"/>
        </w:rPr>
        <w:t>Также как в Посвящениях: есть Посвящения отдельного тела, на город, на страну, на континент, на Планету. Название одно и то же, но это совсем разные люди. Поэтому Логосы и Аспекты у нас все разные. Кроме набора Посвящений у них ещё разный объём  этих Посвящений. И когда ко мне подходит новенький, но с планетарными Посвящениями на всю планету и старенький, но  с Посвящениями на один город, а потом возмущается, почему этот новенький быстрей идет, чем я, старенький:  я синтез знаю, он – нет. Как я ему объясню, что у этого Посвящения с пятой расы, но на всю Планету, а у тебя вот здесь заработано, но не дальше города Чехова? Ну, как? Я не могу, я не имею права Посвящения расшифровывать. Но я новенького быстрей тяну, он на него смотрит: наверно, что-то там вот (</w:t>
      </w:r>
      <w:r>
        <w:rPr>
          <w:rFonts w:ascii="Times New Roman" w:hAnsi="Times New Roman"/>
          <w:i/>
          <w:sz w:val="24"/>
        </w:rPr>
        <w:t>смех</w:t>
      </w:r>
      <w:r>
        <w:rPr>
          <w:rFonts w:ascii="Times New Roman" w:hAnsi="Times New Roman"/>
          <w:sz w:val="24"/>
        </w:rPr>
        <w:t>).  А с учётом того, что у нас женщин больше, ну…, эта больше понравилась (</w:t>
      </w:r>
      <w:r>
        <w:rPr>
          <w:rFonts w:ascii="Times New Roman" w:hAnsi="Times New Roman"/>
          <w:i/>
          <w:sz w:val="24"/>
        </w:rPr>
        <w:t>смех</w:t>
      </w:r>
      <w:r>
        <w:rPr>
          <w:rFonts w:ascii="Times New Roman" w:hAnsi="Times New Roman"/>
          <w:sz w:val="24"/>
        </w:rPr>
        <w:t>).  Ну, такой человеческий вывод. У нас же в голове только человеческий. Они же не могут оценить, что Посвящения разные бывают. Или вон у нас недавно было: для узкого круга Сотрудников Синтеза вот просто тестировали там, восстанавливаем Логоса пятой расы. Статус Логос. Не,  Посвящений у неё хватает. Но он был Логосом, значит, его надо дотянуть до Статуса Логоса, восстановить. И вот два месяца пара сотрудников занималась. Стяжала Логоса. Половина посмотрели: ну, конечно, этой… (</w:t>
      </w:r>
      <w:r>
        <w:rPr>
          <w:rFonts w:ascii="Times New Roman" w:hAnsi="Times New Roman"/>
          <w:i/>
          <w:sz w:val="24"/>
        </w:rPr>
        <w:t>смех</w:t>
      </w:r>
      <w:r>
        <w:rPr>
          <w:rFonts w:ascii="Times New Roman" w:hAnsi="Times New Roman"/>
          <w:sz w:val="24"/>
        </w:rPr>
        <w:t>) Дальше просто, вот даже говорить не надо, троеточие… Да ничего. Ну и мужик рядом стяжал, он пока не смог стяжать. Он не был Логосом, но он реально идёт на Логоса. Ну, мы его тренируем так, он только начал. Мужика не заметили, да сидит там какой-то мужик… Это, чтоб выйти вот из этого человеческого, понимаете? Есть человеческое, но не на Синтезе. Хотя ничто человеческое нам не чуждо, но это некорректно для Статуса и Посвящения. Не, не, не, не, не.  Я вам показываю Аспектный Синтез, я перехожу к человеку.</w:t>
      </w:r>
    </w:p>
    <w:p w:rsidR="00F2237C" w:rsidRDefault="00F2237C">
      <w:pPr>
        <w:ind w:firstLine="540"/>
        <w:jc w:val="both"/>
        <w:rPr>
          <w:rFonts w:ascii="Times New Roman" w:hAnsi="Times New Roman"/>
          <w:sz w:val="24"/>
        </w:rPr>
      </w:pPr>
      <w:r>
        <w:rPr>
          <w:rFonts w:ascii="Times New Roman" w:hAnsi="Times New Roman"/>
          <w:sz w:val="24"/>
        </w:rPr>
        <w:t xml:space="preserve">Это вы как Аспекты обязаны нести другой взгляд, другую окскость, иерархическую, отцовскую. И вот это человеческое, базарное, ну, там по разным социальным, надо преодолевать. </w:t>
      </w:r>
    </w:p>
    <w:p w:rsidR="00F2237C" w:rsidRDefault="00F2237C">
      <w:pPr>
        <w:ind w:firstLine="540"/>
        <w:jc w:val="both"/>
        <w:rPr>
          <w:rFonts w:ascii="Times New Roman" w:hAnsi="Times New Roman"/>
          <w:sz w:val="24"/>
        </w:rPr>
      </w:pPr>
      <w:r>
        <w:rPr>
          <w:rFonts w:ascii="Times New Roman" w:hAnsi="Times New Roman"/>
          <w:sz w:val="24"/>
        </w:rPr>
        <w:t xml:space="preserve">Я даже когда-то подумал, что у нас в правительстве название «социальный блок» – это ругательство уже.  Вот это, надо  «цивилизованный блок» делать. Или даже не блок, а цивилизованность делать: цивилизованность образования, цивилизованность медицины, министерства. Социальный блок. Вот он и развивается блоково? Понятно о чём, да? Вот третий вид синтеза, человеческий синтез начинается с преодоления блоковости старочеловеческих взглядов. Вы никогда не получите третий Синтез, если не научитесь сами смотреть иерархически то, что я сейчас публиковал, по-домашнему Домом, это я сейчас не рассказывал, но вот. Вот подходит ко мне человек, я сразу спрашиваю с какого ты Дома. У меня тут же включается нужная Ипостась Синтеза, нужная Ипостась Основ. Я понимаю, что он должен их выражать. А если он их не выражает, то ответ сразу сокращается до минимально возможного. </w:t>
      </w:r>
    </w:p>
    <w:p w:rsidR="00F2237C" w:rsidRDefault="00F2237C">
      <w:pPr>
        <w:ind w:firstLine="540"/>
        <w:jc w:val="both"/>
        <w:rPr>
          <w:rFonts w:ascii="Times New Roman" w:hAnsi="Times New Roman"/>
          <w:sz w:val="24"/>
        </w:rPr>
      </w:pPr>
      <w:r>
        <w:rPr>
          <w:rFonts w:ascii="Times New Roman" w:hAnsi="Times New Roman"/>
          <w:sz w:val="24"/>
        </w:rPr>
        <w:t xml:space="preserve">А чего ему отвечать, если он служит не выражая их? Понятно всё, да? Вы сюда пришли, я сразу: вот у вас там то-то, то-то, то-то. Вот Шуньята, а вы не вспомнили её, а обязаны были. Понимаете, то есть это ваша характеристика.  Вот это домашность. Должна срабатывать схема:  кто, где служит,  с чем. Иерархичность, видеть Посвящения, видеть подготовку людей, не видеть их возраст, а видеть, что они накопили в веках и относиться так. </w:t>
      </w:r>
    </w:p>
    <w:p w:rsidR="00F2237C" w:rsidRDefault="00F2237C">
      <w:pPr>
        <w:ind w:firstLine="540"/>
        <w:jc w:val="both"/>
        <w:rPr>
          <w:rFonts w:ascii="Times New Roman" w:hAnsi="Times New Roman"/>
          <w:sz w:val="24"/>
        </w:rPr>
      </w:pPr>
      <w:r>
        <w:rPr>
          <w:rFonts w:ascii="Times New Roman" w:hAnsi="Times New Roman"/>
          <w:sz w:val="24"/>
        </w:rPr>
        <w:t>Раньше называлось: «Живите сердцем», по сердцу. Иногда увидеть очень сложно, но тогда надо доверять тем, кто видит, и учиться этому. Иерархический взгляд.  Есть цивилизованный взгляд. Мы должны понимать, что есть границы нашей образованности,  границы нашей компетентности, границы нашей подготовки и границы вообще наших возможностей. Это цивилизованно. Вот эти три взгляда: домашний, иерархический и цивилизованный. И четвертый взгляд – аспектный, сейчас мы его обсудим. Вы должны нести собою. Я вам рассказал иерархический. Это моя постоянная мук, кто-то стяжает новый Статус. Реакция окружения. У нас даже здесь вот с Олей мы смеялись.</w:t>
      </w:r>
    </w:p>
    <w:p w:rsidR="00F2237C" w:rsidRDefault="00F2237C">
      <w:pPr>
        <w:ind w:firstLine="540"/>
        <w:jc w:val="both"/>
        <w:rPr>
          <w:rFonts w:ascii="Times New Roman" w:hAnsi="Times New Roman"/>
          <w:sz w:val="24"/>
        </w:rPr>
      </w:pPr>
      <w:r>
        <w:rPr>
          <w:rFonts w:ascii="Times New Roman" w:hAnsi="Times New Roman"/>
          <w:sz w:val="24"/>
        </w:rPr>
        <w:t>Здесь один человек стяжал Статус. Она счастливая, говорит, я Статус стяжала.  Я говорю: «Подожди, подожди  ты вот домой доедешь (ну, там с другого города) и посмотрим, как среагирует команда на твой новый Статус».  Ну, она из руководителей, она говорит:  «Ой». И сразу счастье куда-то делось. Она понимает, что там сложности в команде, человек скажет, что со сложностями ей дали новый Статус. А вся команда считала, что она очень плохо работает. Очень плохо, в общем, плохо, плохо всё. Приехала к нам получила новый Статус, за плохую работу (</w:t>
      </w:r>
      <w:r>
        <w:rPr>
          <w:rFonts w:ascii="Times New Roman" w:hAnsi="Times New Roman"/>
          <w:i/>
          <w:sz w:val="24"/>
        </w:rPr>
        <w:t>смеется</w:t>
      </w:r>
      <w:r>
        <w:rPr>
          <w:rFonts w:ascii="Times New Roman" w:hAnsi="Times New Roman"/>
          <w:sz w:val="24"/>
        </w:rPr>
        <w:t xml:space="preserve">). Мы считаем, наше демократическое общество считает, что плохо работает. А Владыка новый Статус дал. И мы сидели, смеялись, ну, вот здесь в офисе. </w:t>
      </w:r>
    </w:p>
    <w:p w:rsidR="00F2237C" w:rsidRDefault="00F2237C">
      <w:pPr>
        <w:ind w:firstLine="540"/>
        <w:jc w:val="both"/>
        <w:rPr>
          <w:rFonts w:ascii="Times New Roman" w:hAnsi="Times New Roman"/>
          <w:sz w:val="24"/>
        </w:rPr>
      </w:pPr>
      <w:r>
        <w:rPr>
          <w:rFonts w:ascii="Times New Roman" w:hAnsi="Times New Roman"/>
          <w:sz w:val="24"/>
        </w:rPr>
        <w:t xml:space="preserve">Но вот там так и было, волны пошли, ну а куда деваться. Провокация работает. Вот иерархический взгляд, это у нас самая большая проблема. Принятие Статусов, Посвящений и подготовок другого. Мы  не видим их, нам надо хотя бы принять, что Владыка их видит. Не, не это в порядке. Есть другой вариант, однажды мы стяжали Статус Учителя. «Не буду Учителем». Владыка сказал: «Стяжать». «Не буду». Вы меня поняли, такого быть не может, два человека у меня таких. Они стали Учителями,  я их убедил. …  «Не буду».  Я тоже никогда не забуду. Ну, вот такое бывает. Ну, вот пугливый человек такой, а надо. А я ему объясняю: «А надо». Ну, это служебный Статус, а надо. Владыка тебя готовил. А надо. Вот через месяц человек смеялся, он говорил: «Я даже не понимал, чего я делаю.  Ну, вот уперлась и всё». Ну, вот лезло из него всё такое, пережигали, упрямство предыдущих эпох.  Вот это </w:t>
      </w:r>
      <w:r>
        <w:rPr>
          <w:rFonts w:ascii="Times New Roman" w:hAnsi="Times New Roman"/>
          <w:b/>
          <w:sz w:val="24"/>
        </w:rPr>
        <w:t>Аспектный Человеческий Синтез.</w:t>
      </w:r>
      <w:r>
        <w:rPr>
          <w:rFonts w:ascii="Times New Roman" w:hAnsi="Times New Roman"/>
          <w:sz w:val="24"/>
        </w:rPr>
        <w:t xml:space="preserve"> То есть вы видите Аспектный Синтез человека по частям, а нужно видеть по занятой позиции. И Аспектный Синтез это вот то, что ты вспоминала Позицию Наблюдателя. Это вот Позиция Наблюдателя, который форми… кто такой Аспект – это формирующий некую новую Позицию Аспектности к Отцу. Это Позиция Наблюдателя – она может быть и Частями оформится, согласен, и взглядами оформится Окскость, согласен. И  информативностью оформится, согласен. И каким-то своим восприятием по Сердцу, но это одна из Частей, по Уму, по Разуму. Опять по Частям пошли. И вот всё вместе это всё складывается в некую Позиционность. Это не обязательно плохо, оно правильно, оно так и должно быть, но надо искать гармонию координации с другими. И вот эта Позиционность у нас имеет три базовых характеристики – Домашность, Иерархичность, Цивилизованность и Человечность – а вот с этим у нас самые большие проблемы. Все Человеки, но Человечность не всегда замечается. Сложный вариант Человечность, но Человечность вырастает из позиции. Какой набор характеристик Человечности у тебя есть. Там сердечности, толерантности, гармонии или Экополиса. Человечность бывает разная. И вот Аспектный Синтез - это рост Человечности. Потому что человек по Образу и подобию Отца. Чтобы вы поверили: в Око стоит эталон кого? Человека. Не Идеальный Образ – это в Монаде, а Эталон Человека как такого. Вообще Идеального Человека, если так вам легче. Но у Отца это называется Эталон. А Эталонный Человек выражается как? По человечески. Эталонный Человек это не какие у меня Части, а ещё то, что ты несешь собою как человек. Ведь человек проявляется собою не механикой Частей, ну вот у нас мышцы, сердца, печень. У всех есть? О, мы человеки, руки, ноги, голова. Это не человек – это тело человека. А Эталон Человека это ещё  человечность, которую ты выражаешь. Очеловеченность. Ведь могли воспитывать животные, и у тебя при теле человека -оживотность. У нас один сотрудник Синтеза ко мне подходит и говорит: «Ну, вот был бал. Вышла на бал». Там с группой, всё. Подходит ко мне с ужасом, говорит: «Я на балу видела тело (это не на этом балу) видела тело, а глазки какие-то нечеловеческие». Я говорю: «Ну-у-у».  «А что тёмные на балу?». Я говорю: «Это не тёмные. У нас нет сейчас ни тёмных, ни светлых. Ад закрыт». «Там же глаза, ужас какие». Я говорю: «Не смотри. Если Отец пустил…» И этот уровень кто-то должен перерабатывать, и наш служащий в шоке ушёл.  Ну, она видящая,  вышла на бал, все светлые все хорошие. Её приглашают на танец, она глазки поднимает…</w:t>
      </w:r>
    </w:p>
    <w:p w:rsidR="00F2237C" w:rsidRDefault="00F2237C">
      <w:pPr>
        <w:ind w:firstLine="540"/>
        <w:jc w:val="both"/>
        <w:rPr>
          <w:rFonts w:ascii="Times New Roman" w:hAnsi="Times New Roman"/>
          <w:i/>
          <w:sz w:val="24"/>
        </w:rPr>
      </w:pPr>
      <w:r>
        <w:rPr>
          <w:rFonts w:ascii="Times New Roman" w:hAnsi="Times New Roman"/>
          <w:i/>
          <w:sz w:val="24"/>
        </w:rPr>
        <w:t xml:space="preserve">О.С.:-«Чур, чур меня. Где мой крест животворящий?» </w:t>
      </w:r>
    </w:p>
    <w:p w:rsidR="00F2237C" w:rsidRDefault="00F2237C">
      <w:pPr>
        <w:jc w:val="both"/>
        <w:rPr>
          <w:rFonts w:ascii="Times New Roman" w:hAnsi="Times New Roman"/>
          <w:sz w:val="24"/>
        </w:rPr>
      </w:pPr>
      <w:r>
        <w:rPr>
          <w:rFonts w:ascii="Times New Roman" w:hAnsi="Times New Roman"/>
          <w:sz w:val="24"/>
        </w:rPr>
        <w:t xml:space="preserve">          Да, да, да, и её хочется по старости схватиться за дверь закрыть, а бал нельзя.</w:t>
      </w:r>
    </w:p>
    <w:p w:rsidR="00F2237C" w:rsidRDefault="00F2237C">
      <w:pPr>
        <w:jc w:val="both"/>
        <w:rPr>
          <w:rFonts w:ascii="Times New Roman" w:hAnsi="Times New Roman"/>
          <w:i/>
          <w:sz w:val="24"/>
        </w:rPr>
      </w:pPr>
      <w:r>
        <w:rPr>
          <w:rFonts w:ascii="Times New Roman" w:hAnsi="Times New Roman"/>
          <w:i/>
          <w:sz w:val="24"/>
        </w:rPr>
        <w:t xml:space="preserve">          -Чесноком его.(Смех)</w:t>
      </w:r>
    </w:p>
    <w:p w:rsidR="00F2237C" w:rsidRDefault="00F2237C">
      <w:pPr>
        <w:jc w:val="both"/>
        <w:rPr>
          <w:rFonts w:ascii="Times New Roman" w:hAnsi="Times New Roman"/>
          <w:sz w:val="24"/>
        </w:rPr>
      </w:pPr>
      <w:r>
        <w:rPr>
          <w:rFonts w:ascii="Times New Roman" w:hAnsi="Times New Roman"/>
          <w:sz w:val="24"/>
        </w:rPr>
        <w:t xml:space="preserve">          Да ей надо было подсказать, наесться чеснока, «Иди сюда, иди» (</w:t>
      </w:r>
      <w:r>
        <w:rPr>
          <w:rFonts w:ascii="Times New Roman" w:hAnsi="Times New Roman"/>
          <w:i/>
          <w:sz w:val="24"/>
        </w:rPr>
        <w:t>дохнул в воздух</w:t>
      </w:r>
      <w:r>
        <w:rPr>
          <w:rFonts w:ascii="Times New Roman" w:hAnsi="Times New Roman"/>
          <w:sz w:val="24"/>
        </w:rPr>
        <w:t>). (Смех). Во!  Ну, вот, видите Аспектность,  и сразу догадалась, а та  в шоке. Воспитывайте  своих, пожалуйста, получше, а то ко мне приходят, спрашивают: «Как это выдержать?  Я не знаю». Оказывается, знаем теперь-чесночком. (Смех) Кушать надо правильно, перед балом.</w:t>
      </w:r>
    </w:p>
    <w:p w:rsidR="00F2237C" w:rsidRDefault="00F2237C">
      <w:pPr>
        <w:jc w:val="both"/>
        <w:rPr>
          <w:rFonts w:ascii="Times New Roman" w:hAnsi="Times New Roman"/>
          <w:i/>
          <w:sz w:val="24"/>
        </w:rPr>
      </w:pPr>
      <w:r>
        <w:rPr>
          <w:rFonts w:ascii="Times New Roman" w:hAnsi="Times New Roman"/>
          <w:i/>
          <w:sz w:val="24"/>
        </w:rPr>
        <w:t>Из зала: «От какого опыта отказалась то. Вот тоже».</w:t>
      </w:r>
    </w:p>
    <w:p w:rsidR="00F2237C" w:rsidRDefault="00F2237C">
      <w:pPr>
        <w:jc w:val="both"/>
        <w:rPr>
          <w:rFonts w:ascii="Times New Roman" w:hAnsi="Times New Roman"/>
          <w:sz w:val="24"/>
        </w:rPr>
      </w:pPr>
      <w:r>
        <w:rPr>
          <w:rFonts w:ascii="Times New Roman" w:hAnsi="Times New Roman"/>
          <w:sz w:val="24"/>
        </w:rPr>
        <w:t>Не знаю, от какого опыта отказалась. Но глазки, но глазки то  испугали человека на самом деле. Пришлось выводить из испуга частично. Объяснять, что Отец допускает служащих.</w:t>
      </w:r>
    </w:p>
    <w:p w:rsidR="00F2237C" w:rsidRDefault="00F2237C">
      <w:pPr>
        <w:jc w:val="both"/>
        <w:rPr>
          <w:rFonts w:ascii="Times New Roman" w:hAnsi="Times New Roman"/>
          <w:i/>
          <w:sz w:val="24"/>
        </w:rPr>
      </w:pPr>
      <w:r>
        <w:rPr>
          <w:rFonts w:ascii="Times New Roman" w:hAnsi="Times New Roman"/>
          <w:i/>
          <w:sz w:val="24"/>
        </w:rPr>
        <w:t>Из зала: «Приставляли зеркало напротив. Поставили, она себя увидела».</w:t>
      </w:r>
    </w:p>
    <w:p w:rsidR="00F2237C" w:rsidRDefault="00F2237C">
      <w:pPr>
        <w:jc w:val="both"/>
        <w:rPr>
          <w:rFonts w:ascii="Times New Roman" w:hAnsi="Times New Roman"/>
          <w:sz w:val="24"/>
        </w:rPr>
      </w:pPr>
      <w:r>
        <w:rPr>
          <w:rFonts w:ascii="Times New Roman" w:hAnsi="Times New Roman"/>
          <w:sz w:val="24"/>
        </w:rPr>
        <w:t>Ну да, ну вот.</w:t>
      </w:r>
    </w:p>
    <w:p w:rsidR="00F2237C" w:rsidRDefault="00F2237C">
      <w:pPr>
        <w:jc w:val="both"/>
        <w:rPr>
          <w:rFonts w:ascii="Times New Roman" w:hAnsi="Times New Roman"/>
          <w:i/>
          <w:sz w:val="24"/>
        </w:rPr>
      </w:pPr>
      <w:r>
        <w:rPr>
          <w:rFonts w:ascii="Times New Roman" w:hAnsi="Times New Roman"/>
          <w:i/>
          <w:sz w:val="24"/>
        </w:rPr>
        <w:t>Из зала: «Надо просто посмотреть, на саму себя»</w:t>
      </w:r>
    </w:p>
    <w:p w:rsidR="00F2237C" w:rsidRDefault="00F2237C">
      <w:pPr>
        <w:jc w:val="both"/>
        <w:rPr>
          <w:rFonts w:ascii="Times New Roman" w:hAnsi="Times New Roman"/>
          <w:sz w:val="24"/>
        </w:rPr>
      </w:pPr>
      <w:r>
        <w:rPr>
          <w:rFonts w:ascii="Times New Roman" w:hAnsi="Times New Roman"/>
          <w:sz w:val="24"/>
        </w:rPr>
        <w:t>Это само собой, что подобное притягивает подобное. Но если б я это сказал, там бы повеселись (</w:t>
      </w:r>
      <w:r>
        <w:rPr>
          <w:rFonts w:ascii="Times New Roman" w:hAnsi="Times New Roman"/>
          <w:i/>
          <w:sz w:val="24"/>
        </w:rPr>
        <w:t>со смехом</w:t>
      </w:r>
      <w:r>
        <w:rPr>
          <w:rFonts w:ascii="Times New Roman" w:hAnsi="Times New Roman"/>
          <w:sz w:val="24"/>
        </w:rPr>
        <w:t xml:space="preserve">). </w:t>
      </w:r>
      <w:r>
        <w:rPr>
          <w:rFonts w:ascii="Times New Roman" w:hAnsi="Times New Roman"/>
          <w:i/>
          <w:sz w:val="24"/>
        </w:rPr>
        <w:t>(Смех).</w:t>
      </w:r>
      <w:r>
        <w:rPr>
          <w:rFonts w:ascii="Times New Roman" w:hAnsi="Times New Roman"/>
          <w:sz w:val="24"/>
        </w:rPr>
        <w:t xml:space="preserve">  Пошли бы сказали, если я такая, то ужас. Как я могла вообще в зал Отца такая выйти.</w:t>
      </w:r>
    </w:p>
    <w:p w:rsidR="00F2237C" w:rsidRDefault="00F2237C">
      <w:pPr>
        <w:jc w:val="both"/>
        <w:rPr>
          <w:rFonts w:ascii="Times New Roman" w:hAnsi="Times New Roman"/>
          <w:i/>
          <w:sz w:val="24"/>
        </w:rPr>
      </w:pPr>
      <w:r>
        <w:rPr>
          <w:rFonts w:ascii="Times New Roman" w:hAnsi="Times New Roman"/>
          <w:i/>
          <w:sz w:val="24"/>
        </w:rPr>
        <w:t>Из зала: «Это вопрос человечности»</w:t>
      </w:r>
    </w:p>
    <w:p w:rsidR="00F2237C" w:rsidRDefault="00F2237C">
      <w:pPr>
        <w:jc w:val="both"/>
        <w:rPr>
          <w:rFonts w:ascii="Times New Roman" w:hAnsi="Times New Roman"/>
          <w:sz w:val="24"/>
        </w:rPr>
      </w:pPr>
      <w:r>
        <w:rPr>
          <w:rFonts w:ascii="Times New Roman" w:hAnsi="Times New Roman"/>
          <w:sz w:val="24"/>
        </w:rPr>
        <w:t xml:space="preserve">Во! </w:t>
      </w:r>
    </w:p>
    <w:p w:rsidR="00F2237C" w:rsidRDefault="00F2237C">
      <w:pPr>
        <w:jc w:val="both"/>
        <w:rPr>
          <w:rFonts w:ascii="Times New Roman" w:hAnsi="Times New Roman"/>
          <w:i/>
          <w:sz w:val="24"/>
        </w:rPr>
      </w:pPr>
      <w:r>
        <w:rPr>
          <w:rFonts w:ascii="Times New Roman" w:hAnsi="Times New Roman"/>
          <w:i/>
          <w:sz w:val="24"/>
        </w:rPr>
        <w:t>Из зала: «Не сказать, когда к тебе….»</w:t>
      </w:r>
    </w:p>
    <w:p w:rsidR="00F2237C" w:rsidRDefault="00F2237C">
      <w:pPr>
        <w:jc w:val="both"/>
        <w:rPr>
          <w:rFonts w:ascii="Times New Roman" w:hAnsi="Times New Roman"/>
          <w:sz w:val="24"/>
        </w:rPr>
      </w:pPr>
      <w:r>
        <w:rPr>
          <w:rFonts w:ascii="Times New Roman" w:hAnsi="Times New Roman"/>
          <w:sz w:val="24"/>
        </w:rPr>
        <w:t>Здесь. Вопрос человечности, когда человек сам должен созреть и увидеть, что по подобию пригласили в танец. (Смех)</w:t>
      </w:r>
    </w:p>
    <w:p w:rsidR="00F2237C" w:rsidRDefault="00F2237C">
      <w:pPr>
        <w:jc w:val="both"/>
        <w:rPr>
          <w:rFonts w:ascii="Times New Roman" w:hAnsi="Times New Roman"/>
          <w:i/>
          <w:sz w:val="24"/>
        </w:rPr>
      </w:pPr>
      <w:r>
        <w:rPr>
          <w:rFonts w:ascii="Times New Roman" w:hAnsi="Times New Roman"/>
          <w:i/>
          <w:sz w:val="24"/>
        </w:rPr>
        <w:t>Из зала: «Да, это хорошо, что Вы видите»</w:t>
      </w:r>
    </w:p>
    <w:p w:rsidR="00F2237C" w:rsidRDefault="00F2237C">
      <w:pPr>
        <w:jc w:val="both"/>
        <w:rPr>
          <w:rFonts w:ascii="Times New Roman" w:hAnsi="Times New Roman"/>
          <w:sz w:val="24"/>
        </w:rPr>
      </w:pPr>
      <w:r>
        <w:rPr>
          <w:rFonts w:ascii="Times New Roman" w:hAnsi="Times New Roman"/>
          <w:sz w:val="24"/>
        </w:rPr>
        <w:t xml:space="preserve">(Смех) </w:t>
      </w:r>
    </w:p>
    <w:p w:rsidR="00F2237C" w:rsidRDefault="00F2237C">
      <w:pPr>
        <w:jc w:val="both"/>
        <w:rPr>
          <w:rFonts w:ascii="Times New Roman" w:hAnsi="Times New Roman"/>
          <w:sz w:val="24"/>
        </w:rPr>
      </w:pPr>
      <w:r>
        <w:rPr>
          <w:rFonts w:ascii="Times New Roman" w:hAnsi="Times New Roman"/>
          <w:sz w:val="24"/>
        </w:rPr>
        <w:t xml:space="preserve"> Аспектный Синтез! Вы увидели Аспектный Синтез! Вот она человечность. Ты и ответил эманациями и ни чего не сказал. Сам должен дорасти. (Смеётся) И вот вы сейчас прожили Аспектный Синтез, вот он. Вот это Аспектный Синтез Человечности. И у нас служатся все глобусы, у нас восходят все – человеком. Но они ещё становятся некоторые человеком. Ведь они в предыдущих эпохах накопили на разных глобусах ой как, что. И ангельское, и демонское, и омарное. Извиняйте, планета была такая. Сейчас все человеки, но извините их надо ещё очеловечить. Не по форме, количеству Частей – это по форме. А ещё по человечности эманирующей из них. Вы сейчас увидели. </w:t>
      </w:r>
    </w:p>
    <w:p w:rsidR="00F2237C" w:rsidRDefault="00F2237C">
      <w:pPr>
        <w:jc w:val="both"/>
        <w:rPr>
          <w:rFonts w:ascii="Times New Roman" w:hAnsi="Times New Roman"/>
          <w:i/>
          <w:sz w:val="24"/>
        </w:rPr>
      </w:pPr>
      <w:r>
        <w:rPr>
          <w:rFonts w:ascii="Times New Roman" w:hAnsi="Times New Roman"/>
          <w:i/>
          <w:sz w:val="24"/>
        </w:rPr>
        <w:t>Из зала: «Хороший Аспектный взгляд. Кого только у нас нет?»</w:t>
      </w:r>
    </w:p>
    <w:p w:rsidR="00F2237C" w:rsidRDefault="00F2237C">
      <w:pPr>
        <w:jc w:val="both"/>
        <w:rPr>
          <w:rFonts w:ascii="Times New Roman" w:hAnsi="Times New Roman"/>
          <w:sz w:val="24"/>
        </w:rPr>
      </w:pPr>
      <w:r>
        <w:rPr>
          <w:rFonts w:ascii="Times New Roman" w:hAnsi="Times New Roman"/>
          <w:sz w:val="24"/>
        </w:rPr>
        <w:t>Да, это я всегда рассказывал.  О, я тут, некоторым  рассказывал- Профессиональный Синтез, я говорю: – «В зале сидит, падший Отец, Лилит, два Логоса пятой расы крупных, три Владычицы из другой эпохи».  Все сидят «Ах!»</w:t>
      </w:r>
    </w:p>
    <w:p w:rsidR="00F2237C" w:rsidRDefault="00F2237C">
      <w:pPr>
        <w:jc w:val="both"/>
        <w:rPr>
          <w:rFonts w:ascii="Times New Roman" w:hAnsi="Times New Roman"/>
          <w:i/>
          <w:sz w:val="24"/>
        </w:rPr>
      </w:pPr>
      <w:r>
        <w:rPr>
          <w:rFonts w:ascii="Times New Roman" w:hAnsi="Times New Roman"/>
          <w:i/>
          <w:sz w:val="24"/>
        </w:rPr>
        <w:t>Из зала: «Кто это?» «Друг на друга смотрят».</w:t>
      </w:r>
    </w:p>
    <w:p w:rsidR="00F2237C" w:rsidRDefault="00F2237C">
      <w:pPr>
        <w:jc w:val="both"/>
        <w:rPr>
          <w:rFonts w:ascii="Times New Roman" w:hAnsi="Times New Roman"/>
          <w:sz w:val="24"/>
        </w:rPr>
      </w:pPr>
      <w:r>
        <w:rPr>
          <w:rFonts w:ascii="Times New Roman" w:hAnsi="Times New Roman"/>
          <w:sz w:val="24"/>
        </w:rPr>
        <w:t xml:space="preserve">И все тут перепрофессионализируются. Но они, друг о друге не знают. И вам лучше даже не узнавать, о вас ли это. Вам ни кто это не скажет. </w:t>
      </w:r>
    </w:p>
    <w:p w:rsidR="00F2237C" w:rsidRDefault="00F2237C">
      <w:pPr>
        <w:ind w:firstLine="567"/>
        <w:jc w:val="both"/>
        <w:rPr>
          <w:rFonts w:ascii="Times New Roman" w:hAnsi="Times New Roman"/>
          <w:sz w:val="24"/>
        </w:rPr>
      </w:pPr>
      <w:r>
        <w:rPr>
          <w:rFonts w:ascii="Times New Roman" w:hAnsi="Times New Roman"/>
          <w:sz w:val="24"/>
        </w:rPr>
        <w:t>Это ИДИВО видит, кто сидит в зале. Это мне показывают, как вести профессию, чтоб эти там что-то сделали. Они фактически о себе тоже ничего не знают и не должны знать, потому что, если они узнают, они вместо восхождения будут мучиться: «Уау... Я такая!.. Что я делала?» Да что  ты делала, ты всё равно ничего не понимаешь, что там делала. «Ой, я упал там»… Куда ты упал? Ты, что, понимаешь куда ты упал? Как ты упал? На что упал? Ты тогда это понимал, сейчас ты это не поймёшь. Была другая жизнь, это твоё другое воплощение. Что  теперь это рассказывать? Даже если расскажешь, ты не поймёшь, что там было.</w:t>
      </w:r>
    </w:p>
    <w:p w:rsidR="00F2237C" w:rsidRDefault="00F2237C">
      <w:pPr>
        <w:ind w:firstLine="708"/>
        <w:jc w:val="both"/>
        <w:rPr>
          <w:rFonts w:ascii="Times New Roman" w:hAnsi="Times New Roman"/>
          <w:sz w:val="24"/>
        </w:rPr>
      </w:pPr>
      <w:r>
        <w:rPr>
          <w:rFonts w:ascii="Times New Roman" w:hAnsi="Times New Roman"/>
          <w:sz w:val="24"/>
        </w:rPr>
        <w:t>По-настоящему ты не поймёшь, что там было. Надо идти по-новому. Аспектный синтез...</w:t>
      </w:r>
    </w:p>
    <w:p w:rsidR="00F2237C" w:rsidRDefault="00F2237C">
      <w:pPr>
        <w:ind w:firstLine="708"/>
        <w:jc w:val="both"/>
        <w:rPr>
          <w:rFonts w:ascii="Times New Roman" w:hAnsi="Times New Roman"/>
          <w:sz w:val="24"/>
        </w:rPr>
      </w:pPr>
      <w:r>
        <w:rPr>
          <w:rFonts w:ascii="Times New Roman" w:hAnsi="Times New Roman"/>
          <w:sz w:val="24"/>
        </w:rPr>
        <w:t xml:space="preserve">Это </w:t>
      </w:r>
      <w:r>
        <w:rPr>
          <w:rFonts w:ascii="Times New Roman" w:hAnsi="Times New Roman"/>
          <w:b/>
          <w:sz w:val="24"/>
        </w:rPr>
        <w:t>Цивилизационный синтез</w:t>
      </w:r>
      <w:r>
        <w:rPr>
          <w:rFonts w:ascii="Times New Roman" w:hAnsi="Times New Roman"/>
          <w:sz w:val="24"/>
        </w:rPr>
        <w:t xml:space="preserve"> – синтез многих воплощений. Цивилизованность по образованности Синтезом. Увидели? И вот вам придётся воспитывать в себе вот такой третий вид синтеза, состоящий из четырёх вариантов: </w:t>
      </w:r>
      <w:r>
        <w:rPr>
          <w:rFonts w:ascii="Times New Roman" w:hAnsi="Times New Roman"/>
          <w:b/>
          <w:sz w:val="24"/>
        </w:rPr>
        <w:t>Домашний синтез, Иерархический синтез, Цивилизационный синтез и Человеческий синтез.</w:t>
      </w:r>
      <w:r>
        <w:rPr>
          <w:rFonts w:ascii="Times New Roman" w:hAnsi="Times New Roman"/>
          <w:sz w:val="24"/>
        </w:rPr>
        <w:t xml:space="preserve"> Вместе это называется Аспектный третий  вид Синтеза. Третий вид Аспектного Синтеза.  Второй вид – это о Метагалактике,  а первый о четырёх видах Ипостаси-Отец... Увидели? Вот это я говорю о Человеческом.</w:t>
      </w:r>
    </w:p>
    <w:p w:rsidR="00F2237C" w:rsidRDefault="00F2237C">
      <w:pPr>
        <w:jc w:val="both"/>
        <w:rPr>
          <w:rFonts w:ascii="Times New Roman" w:hAnsi="Times New Roman"/>
          <w:sz w:val="24"/>
        </w:rPr>
      </w:pPr>
      <w:r>
        <w:rPr>
          <w:rFonts w:ascii="Times New Roman" w:hAnsi="Times New Roman"/>
          <w:sz w:val="24"/>
        </w:rPr>
        <w:t xml:space="preserve">   А вы опять думаете, что какой синтез Частей у вас. Нет, вы Аспекты, и Отец будет наделять вас качествами. А </w:t>
      </w:r>
      <w:r>
        <w:rPr>
          <w:rFonts w:ascii="Times New Roman" w:hAnsi="Times New Roman"/>
          <w:b/>
          <w:sz w:val="24"/>
        </w:rPr>
        <w:t>набор качеств – это человечность; набор свойств – это, ну допустим, цивилизованность, условно. То есть некий набор, который эманирует</w:t>
      </w:r>
      <w:r>
        <w:rPr>
          <w:rFonts w:ascii="Times New Roman" w:hAnsi="Times New Roman"/>
          <w:sz w:val="24"/>
        </w:rPr>
        <w:t xml:space="preserve">. И вот это самый сложный  будет Синтез. Но и вы должны ему соответствовать и воспитывать себя, чтобы Отец вам показывал то, что я сейчас вам говорю. Он будет показывать,  если из вас эманирует достаточная компетентность. И Отец знает, что вы во вред другим, а главное себе, потому что язык мой – враг мой, да? – никому ничего не скажете. Поэтому, пока язык ваш – враг ваш, вам ничего не дают. А когда Отцу надо кого-то воспитать, Отец показывает и говорит: «Вот на него обрати внимание, иди сюда,  и будем разобраться, чем ты там занимался». </w:t>
      </w:r>
    </w:p>
    <w:p w:rsidR="00F2237C" w:rsidRDefault="00F2237C">
      <w:pPr>
        <w:jc w:val="both"/>
        <w:rPr>
          <w:rFonts w:ascii="Times New Roman" w:hAnsi="Times New Roman"/>
          <w:sz w:val="24"/>
        </w:rPr>
      </w:pPr>
      <w:r>
        <w:rPr>
          <w:rFonts w:ascii="Times New Roman" w:hAnsi="Times New Roman"/>
          <w:sz w:val="24"/>
        </w:rPr>
        <w:t xml:space="preserve">И вот возникает </w:t>
      </w:r>
      <w:r>
        <w:rPr>
          <w:rFonts w:ascii="Times New Roman" w:hAnsi="Times New Roman"/>
          <w:b/>
          <w:sz w:val="24"/>
        </w:rPr>
        <w:t>Аспектный Синтез</w:t>
      </w:r>
      <w:r>
        <w:rPr>
          <w:rFonts w:ascii="Times New Roman" w:hAnsi="Times New Roman"/>
          <w:sz w:val="24"/>
        </w:rPr>
        <w:t>, когда тебе показывают кого-то, и ты говоришь, ну говорят: «Вот этого подтяни». И ты думаешь, зачем подтягивать? Но он и сам идёт. Чаще всего он и сам идёт. Нет, вот надо, вот что-то его накрутить, поговорить там, постучать, перестать стучать, и сказать: «Не трогайте его». Ну, то есть Аспектность подтянуть на нужное задание Отцу или Владыке. Подтянуть, ситуации бывают разные, просто подтянуть до нужного выражения. Какого – Отец решает. Вот подтянул собой- к Отцу.  Отец дал задание-свободен, работай. Ну, масса людей есть. Вечно не будешь одного подтягивать.</w:t>
      </w:r>
    </w:p>
    <w:p w:rsidR="00F2237C" w:rsidRDefault="00F2237C">
      <w:pPr>
        <w:jc w:val="both"/>
        <w:rPr>
          <w:rFonts w:ascii="Times New Roman" w:hAnsi="Times New Roman"/>
          <w:sz w:val="24"/>
        </w:rPr>
      </w:pPr>
      <w:r>
        <w:rPr>
          <w:rFonts w:ascii="Times New Roman" w:hAnsi="Times New Roman"/>
          <w:sz w:val="24"/>
        </w:rPr>
        <w:t xml:space="preserve">   Вот Аспектный Синтез – это ещё уметь передать конкретную аспектность другому человеку: человечность, цивилизованность, иерархичность до уровня нужной человечности,  если глазки не такие, до уровня нужной цивилизованности, до уровня нужной иерархичности, до уровня нужной домашности. Не просто эманировать собою, а чтобы Отец мог вам кого-то подвести и сказать: «Помоги ему, ей». Вот это Аспектный Синтез.</w:t>
      </w:r>
    </w:p>
    <w:p w:rsidR="00F2237C" w:rsidRDefault="00F2237C">
      <w:pPr>
        <w:jc w:val="both"/>
        <w:rPr>
          <w:rFonts w:ascii="Times New Roman" w:hAnsi="Times New Roman"/>
          <w:sz w:val="24"/>
        </w:rPr>
      </w:pPr>
      <w:r>
        <w:rPr>
          <w:rFonts w:ascii="Times New Roman" w:hAnsi="Times New Roman"/>
          <w:sz w:val="24"/>
        </w:rPr>
        <w:t xml:space="preserve">Мы ведь приходим служить ради тех, кто сам взойти не может. Это не только те, кто на улице, а среди нас, нужные Отцу, но они  не могут эту нужность явить собою. Иди подтяни эту нужность у них. Аспектный синтез. Это именно настоящая служба Аспект, вот здесь, ваш такой очень высокий результат. </w:t>
      </w:r>
      <w:r>
        <w:rPr>
          <w:rFonts w:ascii="Times New Roman" w:hAnsi="Times New Roman"/>
          <w:b/>
          <w:sz w:val="24"/>
        </w:rPr>
        <w:t>Третий синтез</w:t>
      </w:r>
      <w:r>
        <w:rPr>
          <w:rFonts w:ascii="Times New Roman" w:hAnsi="Times New Roman"/>
          <w:sz w:val="24"/>
        </w:rPr>
        <w:t>.</w:t>
      </w:r>
    </w:p>
    <w:p w:rsidR="00F2237C" w:rsidRDefault="00F2237C">
      <w:pPr>
        <w:jc w:val="both"/>
        <w:rPr>
          <w:rFonts w:ascii="Times New Roman" w:hAnsi="Times New Roman"/>
          <w:sz w:val="24"/>
        </w:rPr>
      </w:pPr>
      <w:r>
        <w:rPr>
          <w:rFonts w:ascii="Times New Roman" w:hAnsi="Times New Roman"/>
          <w:sz w:val="24"/>
        </w:rPr>
        <w:t xml:space="preserve">      И последний вид Аспектного Синтеза. Какой я там говорил? Кто вспомнит?</w:t>
      </w:r>
    </w:p>
    <w:p w:rsidR="00F2237C" w:rsidRDefault="00F2237C">
      <w:pPr>
        <w:jc w:val="both"/>
        <w:rPr>
          <w:rFonts w:ascii="Times New Roman" w:hAnsi="Times New Roman"/>
          <w:i/>
          <w:sz w:val="24"/>
        </w:rPr>
      </w:pPr>
      <w:r>
        <w:rPr>
          <w:rFonts w:ascii="Times New Roman" w:hAnsi="Times New Roman"/>
          <w:i/>
          <w:sz w:val="24"/>
        </w:rPr>
        <w:t xml:space="preserve">      Из зала: Территореальный?</w:t>
      </w:r>
    </w:p>
    <w:p w:rsidR="00F2237C" w:rsidRDefault="00F2237C">
      <w:pPr>
        <w:jc w:val="both"/>
        <w:rPr>
          <w:rFonts w:ascii="Times New Roman" w:hAnsi="Times New Roman"/>
          <w:sz w:val="24"/>
        </w:rPr>
      </w:pPr>
      <w:r>
        <w:rPr>
          <w:rFonts w:ascii="Times New Roman" w:hAnsi="Times New Roman"/>
          <w:sz w:val="24"/>
        </w:rPr>
        <w:t xml:space="preserve">      В Метагалактике.</w:t>
      </w:r>
    </w:p>
    <w:p w:rsidR="00F2237C" w:rsidRDefault="00F2237C">
      <w:pPr>
        <w:jc w:val="both"/>
        <w:rPr>
          <w:rFonts w:ascii="Times New Roman" w:hAnsi="Times New Roman"/>
          <w:sz w:val="24"/>
        </w:rPr>
      </w:pPr>
      <w:r>
        <w:rPr>
          <w:rFonts w:ascii="Times New Roman" w:hAnsi="Times New Roman"/>
          <w:sz w:val="24"/>
        </w:rPr>
        <w:t xml:space="preserve">       Ну, у вас было с Ипостасями, у вас было с Метагалактикой, у вас было вот то, что мы называли Человеческим Аспектным, это вот четыре вида Синтеза Человечности, да?, домашнее, иерархическое, цивилизованное, собственно человеческое,  подтяни другого, называется.</w:t>
      </w:r>
    </w:p>
    <w:p w:rsidR="00F2237C" w:rsidRDefault="00F2237C">
      <w:pPr>
        <w:jc w:val="both"/>
        <w:rPr>
          <w:rFonts w:ascii="Times New Roman" w:hAnsi="Times New Roman"/>
          <w:sz w:val="24"/>
        </w:rPr>
      </w:pPr>
      <w:r>
        <w:rPr>
          <w:rFonts w:ascii="Times New Roman" w:hAnsi="Times New Roman"/>
          <w:sz w:val="24"/>
        </w:rPr>
        <w:t xml:space="preserve">   И четвёртый вариант, обязательный для вас. Я бы его назвал служебным синтезом, но вы неправильно поймёте. А где вы вообще служите? </w:t>
      </w:r>
    </w:p>
    <w:p w:rsidR="00F2237C" w:rsidRDefault="00F2237C">
      <w:pPr>
        <w:jc w:val="both"/>
        <w:rPr>
          <w:rFonts w:ascii="Times New Roman" w:hAnsi="Times New Roman"/>
          <w:i/>
          <w:sz w:val="24"/>
        </w:rPr>
      </w:pPr>
      <w:r>
        <w:rPr>
          <w:rFonts w:ascii="Times New Roman" w:hAnsi="Times New Roman"/>
          <w:i/>
          <w:sz w:val="24"/>
        </w:rPr>
        <w:t xml:space="preserve">   Из зала: В ИДИВО.</w:t>
      </w:r>
    </w:p>
    <w:p w:rsidR="00F2237C" w:rsidRDefault="00F2237C">
      <w:pPr>
        <w:jc w:val="both"/>
        <w:rPr>
          <w:rFonts w:ascii="Times New Roman" w:hAnsi="Times New Roman"/>
          <w:sz w:val="24"/>
        </w:rPr>
      </w:pPr>
      <w:r>
        <w:rPr>
          <w:rFonts w:ascii="Times New Roman" w:hAnsi="Times New Roman"/>
          <w:sz w:val="24"/>
        </w:rPr>
        <w:t xml:space="preserve">   В Доме. И в ИДИВО. Аспектный синтез вашего ДИВО. Или вашего  личного выражения ИДИВО. Помните, я сказал: «Шуньята»? Вы Будду выражаете, вы обязаны это знать. Вот об этом. То есть Аспектный Синтез того ракурса служения, куда Отец вас отправил. Ну, Оля знает, у нас недавно были переводы. То туда  переехали, потом сюда вернули. Или мне SMS-ка пришла: из Севастополя, бывшего украинца уже перевели на Кавказ. «Прошу перевести меня на Кавказ». Ну, там служба военная такая.  Не знаю. За мужем ездит, а у нас служит.  Всё. Вот переводят, и меняется ракурс ДИВО и ракурс твоей аспектности тому ДИВО. У нас есть ДИВО Кавказ, в отличие от Севастополя, тот морской, а здесь горный. Ну, я специально, чтоб вы поняли разницу. Всё разное. Даже атмосфера разная. Военная служба такая. Вот она за мужем приехала, вот SMS-ку написала.  Увидела? Увидели? Увидели.</w:t>
      </w:r>
    </w:p>
    <w:p w:rsidR="00F2237C" w:rsidRDefault="00F2237C">
      <w:pPr>
        <w:jc w:val="both"/>
        <w:rPr>
          <w:rFonts w:ascii="Times New Roman" w:hAnsi="Times New Roman"/>
          <w:sz w:val="24"/>
        </w:rPr>
      </w:pPr>
    </w:p>
    <w:p w:rsidR="00F2237C" w:rsidRDefault="00F2237C">
      <w:pPr>
        <w:jc w:val="center"/>
        <w:rPr>
          <w:rFonts w:ascii="Times New Roman" w:hAnsi="Times New Roman"/>
          <w:b/>
          <w:sz w:val="24"/>
        </w:rPr>
      </w:pPr>
      <w:r>
        <w:rPr>
          <w:rFonts w:ascii="Times New Roman" w:hAnsi="Times New Roman"/>
          <w:b/>
          <w:sz w:val="24"/>
        </w:rPr>
        <w:t>Синтез Дивности.</w:t>
      </w:r>
    </w:p>
    <w:p w:rsidR="00F2237C" w:rsidRDefault="00F2237C">
      <w:pPr>
        <w:jc w:val="both"/>
        <w:rPr>
          <w:rFonts w:ascii="Times New Roman" w:hAnsi="Times New Roman"/>
          <w:sz w:val="24"/>
        </w:rPr>
      </w:pPr>
    </w:p>
    <w:p w:rsidR="00F2237C" w:rsidRDefault="00F2237C">
      <w:pPr>
        <w:ind w:firstLine="567"/>
        <w:jc w:val="both"/>
        <w:rPr>
          <w:rFonts w:ascii="Times New Roman" w:hAnsi="Times New Roman"/>
          <w:sz w:val="24"/>
        </w:rPr>
      </w:pPr>
      <w:r>
        <w:rPr>
          <w:rFonts w:ascii="Times New Roman" w:hAnsi="Times New Roman"/>
          <w:sz w:val="24"/>
        </w:rPr>
        <w:t>И вот у вас Аспектный Синтез чаще всего связан с вашим ДИВО. И ваш ДИВО занимается Буддой, Юсефом Оной, как теофой ИДИВО. Ещё чем? Отцом — само собой. Ладно, Изначально Вышестоящим Отцом 185-го Проявления. Но это Изначально Вышестоящий  Отец один ракурсом 185-го Проявления. Ещё чем?</w:t>
      </w:r>
    </w:p>
    <w:p w:rsidR="00F2237C" w:rsidRDefault="00F2237C">
      <w:pPr>
        <w:ind w:firstLine="567"/>
        <w:jc w:val="both"/>
        <w:rPr>
          <w:rFonts w:ascii="Times New Roman" w:hAnsi="Times New Roman"/>
          <w:i/>
          <w:sz w:val="24"/>
        </w:rPr>
      </w:pPr>
      <w:r>
        <w:rPr>
          <w:rFonts w:ascii="Times New Roman" w:hAnsi="Times New Roman"/>
          <w:i/>
          <w:sz w:val="24"/>
        </w:rPr>
        <w:t xml:space="preserve">Из зала: –  Изначальные Владыки Кут Хуми Фаинь. </w:t>
      </w:r>
    </w:p>
    <w:p w:rsidR="00F2237C" w:rsidRDefault="00F2237C">
      <w:pPr>
        <w:ind w:firstLine="567"/>
        <w:jc w:val="both"/>
        <w:rPr>
          <w:rFonts w:ascii="Times New Roman" w:hAnsi="Times New Roman"/>
          <w:i/>
          <w:sz w:val="24"/>
        </w:rPr>
      </w:pPr>
      <w:r>
        <w:rPr>
          <w:rFonts w:ascii="Times New Roman" w:hAnsi="Times New Roman"/>
          <w:sz w:val="24"/>
        </w:rPr>
        <w:t>Это само собой, это все ДИВО этим занимаются. Ни, ни, ни, ни. Ещё раз: Изначально Вышестоящий Отец ракурсом 185-го Проявления, Ипостась Основы Будда, Ипостаси Синтеза</w:t>
      </w:r>
      <w:r>
        <w:rPr>
          <w:rFonts w:ascii="Times New Roman" w:hAnsi="Times New Roman"/>
          <w:i/>
          <w:sz w:val="24"/>
        </w:rPr>
        <w:t xml:space="preserve"> </w:t>
      </w:r>
      <w:r>
        <w:rPr>
          <w:rFonts w:ascii="Times New Roman" w:hAnsi="Times New Roman"/>
          <w:sz w:val="24"/>
        </w:rPr>
        <w:t>Юсеф Она, другие Владыки тоже. Я говорю – главную линию. И четвёртое, кого вы забыли? Любые ДИВО не помнят этого.</w:t>
      </w:r>
    </w:p>
    <w:p w:rsidR="00F2237C" w:rsidRDefault="00F2237C">
      <w:pPr>
        <w:ind w:firstLine="567"/>
        <w:jc w:val="both"/>
        <w:rPr>
          <w:rFonts w:ascii="Times New Roman" w:hAnsi="Times New Roman"/>
          <w:i/>
          <w:sz w:val="24"/>
        </w:rPr>
      </w:pPr>
      <w:r>
        <w:rPr>
          <w:rFonts w:ascii="Times New Roman" w:hAnsi="Times New Roman"/>
          <w:i/>
          <w:sz w:val="24"/>
        </w:rPr>
        <w:t xml:space="preserve">Из зала: </w:t>
      </w:r>
      <w:r>
        <w:rPr>
          <w:rFonts w:ascii="Times New Roman" w:hAnsi="Times New Roman"/>
          <w:sz w:val="24"/>
        </w:rPr>
        <w:t xml:space="preserve">– </w:t>
      </w:r>
      <w:r>
        <w:rPr>
          <w:rFonts w:ascii="Times New Roman" w:hAnsi="Times New Roman"/>
          <w:i/>
          <w:sz w:val="24"/>
        </w:rPr>
        <w:t>В соответствии с Изначальностью, сколько Домов в ДИВО.</w:t>
      </w:r>
    </w:p>
    <w:p w:rsidR="00F2237C" w:rsidRDefault="00F2237C">
      <w:pPr>
        <w:ind w:firstLine="567"/>
        <w:jc w:val="both"/>
        <w:rPr>
          <w:rFonts w:ascii="Times New Roman" w:hAnsi="Times New Roman"/>
          <w:i/>
          <w:sz w:val="24"/>
        </w:rPr>
      </w:pPr>
      <w:r>
        <w:rPr>
          <w:rFonts w:ascii="Times New Roman" w:hAnsi="Times New Roman"/>
          <w:sz w:val="24"/>
        </w:rPr>
        <w:t>Нет. Я вам давал первый Аспектный Синтез. Какая там была четвёртая позиция? С первого и от…</w:t>
      </w:r>
    </w:p>
    <w:p w:rsidR="00F2237C" w:rsidRDefault="00F2237C">
      <w:pPr>
        <w:ind w:firstLine="567"/>
        <w:jc w:val="both"/>
        <w:rPr>
          <w:rFonts w:ascii="Times New Roman" w:hAnsi="Times New Roman"/>
          <w:i/>
          <w:sz w:val="24"/>
        </w:rPr>
      </w:pPr>
      <w:r>
        <w:rPr>
          <w:rFonts w:ascii="Times New Roman" w:hAnsi="Times New Roman"/>
          <w:i/>
          <w:sz w:val="24"/>
        </w:rPr>
        <w:t xml:space="preserve">Из зала: </w:t>
      </w:r>
      <w:r>
        <w:rPr>
          <w:rFonts w:ascii="Times New Roman" w:hAnsi="Times New Roman"/>
          <w:sz w:val="24"/>
        </w:rPr>
        <w:t xml:space="preserve">– </w:t>
      </w:r>
      <w:r>
        <w:rPr>
          <w:rFonts w:ascii="Times New Roman" w:hAnsi="Times New Roman"/>
          <w:i/>
          <w:sz w:val="24"/>
        </w:rPr>
        <w:t>Всевышний.</w:t>
      </w:r>
    </w:p>
    <w:p w:rsidR="00F2237C" w:rsidRDefault="00F2237C">
      <w:pPr>
        <w:jc w:val="both"/>
        <w:rPr>
          <w:rFonts w:ascii="Times New Roman" w:hAnsi="Times New Roman"/>
          <w:sz w:val="24"/>
        </w:rPr>
      </w:pPr>
      <w:r>
        <w:rPr>
          <w:rFonts w:ascii="Times New Roman" w:hAnsi="Times New Roman"/>
          <w:sz w:val="24"/>
        </w:rPr>
        <w:t>Изначально Вышестоящий Отец… Ипостась Огня Изначально Вышестоящего Отца мерности. И какой у вас Изначально Вышестоящий Отец мерности? Сейчас будет, батюшки, второй акт номер два. Мамочки! Или батюшки!</w:t>
      </w:r>
    </w:p>
    <w:p w:rsidR="00F2237C" w:rsidRDefault="00F2237C">
      <w:pPr>
        <w:ind w:firstLine="567"/>
        <w:jc w:val="both"/>
        <w:rPr>
          <w:rFonts w:ascii="Times New Roman" w:hAnsi="Times New Roman"/>
          <w:i/>
          <w:sz w:val="24"/>
        </w:rPr>
      </w:pPr>
      <w:r>
        <w:rPr>
          <w:rFonts w:ascii="Times New Roman" w:hAnsi="Times New Roman"/>
          <w:i/>
          <w:sz w:val="24"/>
        </w:rPr>
        <w:t xml:space="preserve">Из зала: </w:t>
      </w:r>
      <w:r>
        <w:rPr>
          <w:rFonts w:ascii="Times New Roman" w:hAnsi="Times New Roman"/>
          <w:sz w:val="24"/>
        </w:rPr>
        <w:t>–</w:t>
      </w:r>
      <w:r>
        <w:rPr>
          <w:rFonts w:ascii="Times New Roman" w:hAnsi="Times New Roman"/>
          <w:i/>
          <w:sz w:val="24"/>
        </w:rPr>
        <w:t xml:space="preserve">  Это точно.</w:t>
      </w:r>
    </w:p>
    <w:p w:rsidR="00F2237C" w:rsidRDefault="00F2237C">
      <w:pPr>
        <w:ind w:firstLine="567"/>
        <w:jc w:val="both"/>
        <w:rPr>
          <w:rFonts w:ascii="Times New Roman" w:hAnsi="Times New Roman"/>
          <w:i/>
          <w:sz w:val="24"/>
        </w:rPr>
      </w:pPr>
      <w:r>
        <w:rPr>
          <w:rFonts w:ascii="Times New Roman" w:hAnsi="Times New Roman"/>
          <w:i/>
          <w:sz w:val="24"/>
        </w:rPr>
        <w:t>Из зала:  59-й. Нет . 57-й</w:t>
      </w:r>
    </w:p>
    <w:p w:rsidR="00F2237C" w:rsidRDefault="00F2237C">
      <w:pPr>
        <w:ind w:firstLine="567"/>
        <w:jc w:val="both"/>
        <w:rPr>
          <w:rFonts w:ascii="Times New Roman" w:hAnsi="Times New Roman"/>
          <w:sz w:val="24"/>
        </w:rPr>
      </w:pPr>
      <w:r>
        <w:rPr>
          <w:rFonts w:ascii="Times New Roman" w:hAnsi="Times New Roman"/>
          <w:sz w:val="24"/>
        </w:rPr>
        <w:t xml:space="preserve"> Ну, хоть что-то полезное услышал. И 57-я Ипостась Огня. Так, как у вас 57-я Ипостась Синтеза. А синтез  пишется куда? В огонь. И во всех ДИВО то же самое. И Изначально Вышестоящего Отца мерности никто не видит. А обязаны. Обязаны. Понятно, о чём я, да?</w:t>
      </w:r>
    </w:p>
    <w:p w:rsidR="00F2237C" w:rsidRDefault="00F2237C">
      <w:pPr>
        <w:ind w:firstLine="567"/>
        <w:jc w:val="both"/>
        <w:rPr>
          <w:rFonts w:ascii="Times New Roman" w:hAnsi="Times New Roman"/>
          <w:sz w:val="24"/>
        </w:rPr>
      </w:pPr>
      <w:r>
        <w:rPr>
          <w:rFonts w:ascii="Times New Roman" w:hAnsi="Times New Roman"/>
          <w:sz w:val="24"/>
        </w:rPr>
        <w:t>Ну, чтоб вы поняли ситуацию, вы вообще с этим Отцом хоть раз синтезировались? А вот он с вами много раз. (</w:t>
      </w:r>
      <w:r>
        <w:rPr>
          <w:rFonts w:ascii="Times New Roman" w:hAnsi="Times New Roman"/>
          <w:i/>
          <w:sz w:val="24"/>
        </w:rPr>
        <w:t>Смех в зале</w:t>
      </w:r>
      <w:r>
        <w:rPr>
          <w:rFonts w:ascii="Times New Roman" w:hAnsi="Times New Roman"/>
          <w:sz w:val="24"/>
        </w:rPr>
        <w:t>). Это вот базовая аспектность. А там возникают детали. Вы служите Сотрудником или Ипостасью Цивилизации – Мория Свет. Да? Вы служите там Ипостасью Синтеза Кут Хуми Фаинь. Вы служите в таком-то Доме Отца, там 10-й Изначальности. Владыки?</w:t>
      </w:r>
    </w:p>
    <w:p w:rsidR="00F2237C" w:rsidRDefault="00F2237C">
      <w:pPr>
        <w:ind w:firstLine="567"/>
        <w:jc w:val="both"/>
        <w:rPr>
          <w:rFonts w:ascii="Times New Roman" w:hAnsi="Times New Roman"/>
          <w:i/>
          <w:sz w:val="24"/>
        </w:rPr>
      </w:pPr>
      <w:r>
        <w:rPr>
          <w:rFonts w:ascii="Times New Roman" w:hAnsi="Times New Roman"/>
          <w:i/>
          <w:sz w:val="24"/>
        </w:rPr>
        <w:t>Из зала: Десятой Изначальности?</w:t>
      </w:r>
    </w:p>
    <w:p w:rsidR="00F2237C" w:rsidRDefault="00F2237C">
      <w:pPr>
        <w:ind w:firstLine="567"/>
        <w:jc w:val="both"/>
        <w:rPr>
          <w:rFonts w:ascii="Times New Roman" w:hAnsi="Times New Roman"/>
          <w:sz w:val="24"/>
        </w:rPr>
      </w:pPr>
      <w:r>
        <w:rPr>
          <w:rFonts w:ascii="Times New Roman" w:hAnsi="Times New Roman"/>
          <w:sz w:val="24"/>
        </w:rPr>
        <w:t xml:space="preserve"> Девятая Изначальность – это Неизречённый, десятая Изначальность – это Предвечный ИДИВО. Вообще, очень знакомые вам Владыки. Ах... Понятно? Ну, вы поняли. Ну, чуть-чуть вспомнить там надо. А, по моему, или что это такое. Или рядышком. А, какие Владыки? А? Ладно, забыли. </w:t>
      </w:r>
    </w:p>
    <w:p w:rsidR="00F2237C" w:rsidRDefault="00F2237C">
      <w:pPr>
        <w:ind w:firstLine="567"/>
        <w:jc w:val="both"/>
        <w:rPr>
          <w:rFonts w:ascii="Times New Roman" w:hAnsi="Times New Roman"/>
          <w:sz w:val="24"/>
        </w:rPr>
      </w:pPr>
      <w:r>
        <w:rPr>
          <w:rFonts w:ascii="Times New Roman" w:hAnsi="Times New Roman"/>
          <w:i/>
          <w:sz w:val="24"/>
        </w:rPr>
        <w:t>Из зала: Пятёрка</w:t>
      </w:r>
      <w:r>
        <w:rPr>
          <w:rFonts w:ascii="Times New Roman" w:hAnsi="Times New Roman"/>
          <w:sz w:val="24"/>
        </w:rPr>
        <w:t>.</w:t>
      </w:r>
    </w:p>
    <w:p w:rsidR="00F2237C" w:rsidRDefault="00F2237C">
      <w:pPr>
        <w:ind w:firstLine="567"/>
        <w:jc w:val="both"/>
        <w:rPr>
          <w:rFonts w:ascii="Times New Roman" w:hAnsi="Times New Roman"/>
          <w:sz w:val="24"/>
        </w:rPr>
      </w:pPr>
      <w:r>
        <w:rPr>
          <w:rFonts w:ascii="Times New Roman" w:hAnsi="Times New Roman"/>
          <w:sz w:val="24"/>
        </w:rPr>
        <w:t>Забыли. Забыли. Ну, понятно?</w:t>
      </w:r>
    </w:p>
    <w:p w:rsidR="00F2237C" w:rsidRDefault="00F2237C">
      <w:pPr>
        <w:ind w:firstLine="567"/>
        <w:jc w:val="both"/>
        <w:rPr>
          <w:rFonts w:ascii="Times New Roman" w:hAnsi="Times New Roman"/>
          <w:i/>
          <w:sz w:val="24"/>
        </w:rPr>
      </w:pPr>
      <w:r>
        <w:rPr>
          <w:rFonts w:ascii="Times New Roman" w:hAnsi="Times New Roman"/>
          <w:i/>
          <w:sz w:val="24"/>
        </w:rPr>
        <w:t xml:space="preserve">Из зала:  Непонятно. </w:t>
      </w:r>
    </w:p>
    <w:p w:rsidR="00F2237C" w:rsidRDefault="00F2237C">
      <w:pPr>
        <w:ind w:firstLine="567"/>
        <w:jc w:val="both"/>
        <w:rPr>
          <w:rFonts w:ascii="Times New Roman" w:hAnsi="Times New Roman"/>
          <w:sz w:val="24"/>
        </w:rPr>
      </w:pPr>
      <w:r>
        <w:rPr>
          <w:rFonts w:ascii="Times New Roman" w:hAnsi="Times New Roman"/>
          <w:sz w:val="24"/>
        </w:rPr>
        <w:t>Не понятно. И вот у вас идёт аспектность, где вы чётко координируетесь с четырьмя базовыми по ДИВО , Отец, это… и с дополнительными четырьмя по вашему служению. По вашему служению – это как Ипостась, как Сотрудник, с кем вы там обязаны в своей должностной выразимости контачить, выражать, являть собою. У вас рождается Аспектный Синтез вашей служивости. Ну, я бы сказал Дивности. У нас тут такая фраза: ДИВО Дивное. Это об этом. Аспектный Синтез вашей Дивности, то есть в этом ДИВО вы синтезируете вот эти явления. И получается всё равно неповторимое, потому что каждый Сотрудник не повторим в этом Синтезе.</w:t>
      </w:r>
    </w:p>
    <w:p w:rsidR="00F2237C" w:rsidRDefault="00F2237C">
      <w:pPr>
        <w:ind w:firstLine="567"/>
        <w:jc w:val="both"/>
        <w:rPr>
          <w:rFonts w:ascii="Times New Roman" w:hAnsi="Times New Roman"/>
          <w:sz w:val="24"/>
        </w:rPr>
      </w:pPr>
      <w:r>
        <w:rPr>
          <w:rFonts w:ascii="Times New Roman" w:hAnsi="Times New Roman"/>
          <w:sz w:val="24"/>
        </w:rPr>
        <w:t xml:space="preserve">И у вас появляется Аспектный </w:t>
      </w:r>
      <w:r>
        <w:rPr>
          <w:rFonts w:ascii="Times New Roman" w:hAnsi="Times New Roman"/>
          <w:b/>
          <w:sz w:val="24"/>
        </w:rPr>
        <w:t>Синтез Дивности</w:t>
      </w:r>
      <w:r>
        <w:rPr>
          <w:rFonts w:ascii="Times New Roman" w:hAnsi="Times New Roman"/>
          <w:sz w:val="24"/>
        </w:rPr>
        <w:t>. А в начале вы даже не знали, что такое Аспектный Синтез. Я вам больше диктовал, чем спрашивал, потому, что материал новенький, но... молодцы, достойно выдерживали.</w:t>
      </w:r>
    </w:p>
    <w:p w:rsidR="00F2237C" w:rsidRDefault="00F2237C">
      <w:pPr>
        <w:jc w:val="both"/>
        <w:rPr>
          <w:rFonts w:ascii="Times New Roman" w:hAnsi="Times New Roman"/>
          <w:sz w:val="24"/>
        </w:rPr>
      </w:pPr>
      <w:r>
        <w:rPr>
          <w:rFonts w:ascii="Times New Roman" w:hAnsi="Times New Roman"/>
          <w:sz w:val="24"/>
        </w:rPr>
        <w:t xml:space="preserve">        Мы идём стяжать четыре вида Аспектного Синтеза. Четыре – точно? Все запомнили четыре вида Аспектного Синтеза там с наборами внутри, чтоб вы не пугались – с наборами внутри. Снизу вверх: Дивный Синтез, потом идёт Человеческий Синтез, но с наборами видов человечности, потом Метагалактический Синтез и собственно Иерархический, или Ипостасный лучше Синтез.  Да? Такой Ипостасный, Метагалактический, Человеческий, Идивный. Нет, Владыка говорит: «Первый – это Идивный будет Синтез, потом Метагалактический... Идивный, так как все от ИДИВО,  Идивный Синтез. Метагалактический Синтез, Человеческий Синтез  в вариантах Домашнего и Иерархического – да? -  Цивилизованного, Идивный Синтез.  Хорошо. Четыре Аспектных Синтеза.  Я вас чуть задержу, там на  5-10 минут. Потом…</w:t>
      </w:r>
    </w:p>
    <w:p w:rsidR="00F2237C" w:rsidRDefault="00F2237C">
      <w:pPr>
        <w:ind w:firstLine="284"/>
        <w:jc w:val="both"/>
        <w:rPr>
          <w:rFonts w:ascii="Times New Roman" w:hAnsi="Times New Roman"/>
          <w:i/>
          <w:sz w:val="24"/>
        </w:rPr>
      </w:pPr>
      <w:r>
        <w:rPr>
          <w:rFonts w:ascii="Times New Roman" w:hAnsi="Times New Roman"/>
          <w:i/>
          <w:sz w:val="24"/>
        </w:rPr>
        <w:t>Из зала: – Ещё час.</w:t>
      </w:r>
    </w:p>
    <w:p w:rsidR="00F2237C" w:rsidRDefault="00F2237C">
      <w:pPr>
        <w:jc w:val="both"/>
        <w:rPr>
          <w:rFonts w:ascii="Times New Roman" w:hAnsi="Times New Roman"/>
          <w:i/>
          <w:sz w:val="24"/>
        </w:rPr>
      </w:pPr>
      <w:r>
        <w:rPr>
          <w:rFonts w:ascii="Times New Roman" w:hAnsi="Times New Roman"/>
          <w:sz w:val="24"/>
        </w:rPr>
        <w:t xml:space="preserve">   А, ну,  да. Ой, ой как хорошо. </w:t>
      </w:r>
    </w:p>
    <w:p w:rsidR="00F2237C" w:rsidRDefault="00F2237C">
      <w:pPr>
        <w:jc w:val="both"/>
        <w:rPr>
          <w:rFonts w:ascii="Times New Roman" w:hAnsi="Times New Roman"/>
          <w:i/>
          <w:sz w:val="24"/>
        </w:rPr>
      </w:pPr>
      <w:r>
        <w:rPr>
          <w:rFonts w:ascii="Times New Roman" w:hAnsi="Times New Roman"/>
          <w:i/>
          <w:sz w:val="24"/>
        </w:rPr>
        <w:t xml:space="preserve">    Из-зала:  Задерживайте, сколько хотите. </w:t>
      </w:r>
    </w:p>
    <w:p w:rsidR="00F2237C" w:rsidRDefault="00F2237C">
      <w:pPr>
        <w:jc w:val="both"/>
        <w:rPr>
          <w:rFonts w:ascii="Times New Roman" w:hAnsi="Times New Roman"/>
          <w:sz w:val="24"/>
        </w:rPr>
      </w:pPr>
      <w:r>
        <w:rPr>
          <w:rFonts w:ascii="Times New Roman" w:hAnsi="Times New Roman"/>
          <w:sz w:val="24"/>
        </w:rPr>
        <w:t xml:space="preserve">Хорошо, тогда готовьтесь. У нас практика, маленькая. После Синтеза Владыка сказал тебе дать слово. А я думал, мы не успеем.   А мы успеем! Мы стяжаем, потом тренинг. Потом вас помучают на этот Синтез. </w:t>
      </w:r>
    </w:p>
    <w:p w:rsidR="00F2237C" w:rsidRDefault="00F2237C">
      <w:pPr>
        <w:jc w:val="both"/>
        <w:rPr>
          <w:rFonts w:ascii="Times New Roman" w:hAnsi="Times New Roman"/>
          <w:sz w:val="24"/>
        </w:rPr>
      </w:pPr>
      <w:r>
        <w:rPr>
          <w:rFonts w:ascii="Times New Roman" w:hAnsi="Times New Roman"/>
          <w:sz w:val="24"/>
        </w:rPr>
        <w:t xml:space="preserve">Ни, ни, ни. Распнут </w:t>
      </w:r>
      <w:r>
        <w:rPr>
          <w:rFonts w:ascii="Times New Roman" w:hAnsi="Times New Roman"/>
          <w:i/>
          <w:sz w:val="24"/>
        </w:rPr>
        <w:t>(неразборчиво</w:t>
      </w:r>
      <w:r>
        <w:rPr>
          <w:rFonts w:ascii="Times New Roman" w:hAnsi="Times New Roman"/>
          <w:sz w:val="24"/>
        </w:rPr>
        <w:t>), чтоб вы уже боялись. (</w:t>
      </w:r>
      <w:r>
        <w:rPr>
          <w:rFonts w:ascii="Times New Roman" w:hAnsi="Times New Roman"/>
          <w:i/>
          <w:sz w:val="24"/>
        </w:rPr>
        <w:t>Смеётся</w:t>
      </w:r>
      <w:r>
        <w:rPr>
          <w:rFonts w:ascii="Times New Roman" w:hAnsi="Times New Roman"/>
          <w:sz w:val="24"/>
        </w:rPr>
        <w:t>) Ну, значит такие. Не смущайте. Дети обидятся.</w:t>
      </w:r>
    </w:p>
    <w:p w:rsidR="00F2237C" w:rsidRDefault="00F2237C">
      <w:pPr>
        <w:jc w:val="both"/>
        <w:rPr>
          <w:rFonts w:ascii="Times New Roman" w:hAnsi="Times New Roman"/>
          <w:i/>
          <w:sz w:val="24"/>
        </w:rPr>
      </w:pPr>
      <w:r>
        <w:rPr>
          <w:rFonts w:ascii="Times New Roman" w:hAnsi="Times New Roman"/>
          <w:i/>
          <w:sz w:val="24"/>
        </w:rPr>
        <w:t xml:space="preserve">     О.С.-Да я сама уже…</w:t>
      </w:r>
    </w:p>
    <w:p w:rsidR="00F2237C" w:rsidRDefault="00F2237C">
      <w:pPr>
        <w:jc w:val="both"/>
        <w:rPr>
          <w:rFonts w:ascii="Times New Roman" w:hAnsi="Times New Roman"/>
          <w:sz w:val="24"/>
        </w:rPr>
      </w:pPr>
      <w:r>
        <w:rPr>
          <w:rFonts w:ascii="Times New Roman" w:hAnsi="Times New Roman"/>
          <w:sz w:val="24"/>
        </w:rPr>
        <w:t xml:space="preserve">     Ладно. Это мы так шутим. А вы должны аспектно по сердцу чувствовать, что это просто шутка. Ха! Кавказская шутка. (</w:t>
      </w:r>
      <w:r>
        <w:rPr>
          <w:rFonts w:ascii="Times New Roman" w:hAnsi="Times New Roman"/>
          <w:i/>
          <w:sz w:val="24"/>
        </w:rPr>
        <w:t>Смеётся)</w:t>
      </w:r>
      <w:r>
        <w:rPr>
          <w:rFonts w:ascii="Times New Roman" w:hAnsi="Times New Roman"/>
          <w:sz w:val="24"/>
        </w:rPr>
        <w:t xml:space="preserve">. Диво Кавказ всё-таки работает. </w:t>
      </w:r>
    </w:p>
    <w:p w:rsidR="00F2237C" w:rsidRDefault="00F2237C">
      <w:pPr>
        <w:jc w:val="both"/>
        <w:rPr>
          <w:rFonts w:ascii="Times New Roman" w:hAnsi="Times New Roman"/>
          <w:sz w:val="24"/>
        </w:rPr>
      </w:pPr>
    </w:p>
    <w:p w:rsidR="00F2237C" w:rsidRDefault="00F2237C">
      <w:pPr>
        <w:jc w:val="center"/>
        <w:rPr>
          <w:rFonts w:ascii="Times New Roman" w:hAnsi="Times New Roman"/>
          <w:b/>
          <w:i/>
          <w:sz w:val="32"/>
        </w:rPr>
      </w:pPr>
      <w:r>
        <w:rPr>
          <w:rFonts w:ascii="Times New Roman" w:hAnsi="Times New Roman"/>
          <w:b/>
          <w:i/>
          <w:sz w:val="32"/>
        </w:rPr>
        <w:t>Практика 3.</w:t>
      </w:r>
    </w:p>
    <w:p w:rsidR="00F2237C" w:rsidRDefault="00F2237C">
      <w:pPr>
        <w:jc w:val="center"/>
        <w:rPr>
          <w:rFonts w:ascii="Times New Roman" w:hAnsi="Times New Roman"/>
          <w:b/>
          <w:i/>
          <w:sz w:val="24"/>
        </w:rPr>
      </w:pPr>
      <w:r>
        <w:rPr>
          <w:rFonts w:ascii="Times New Roman" w:hAnsi="Times New Roman"/>
          <w:b/>
          <w:i/>
          <w:sz w:val="24"/>
        </w:rPr>
        <w:t xml:space="preserve">Стяжание 4-х видов Аспектного Синтеза </w:t>
      </w:r>
    </w:p>
    <w:p w:rsidR="00F2237C" w:rsidRDefault="00F2237C">
      <w:pPr>
        <w:jc w:val="center"/>
        <w:rPr>
          <w:rFonts w:ascii="Times New Roman" w:hAnsi="Times New Roman"/>
          <w:b/>
          <w:i/>
          <w:sz w:val="24"/>
        </w:rPr>
      </w:pPr>
      <w:r>
        <w:rPr>
          <w:rFonts w:ascii="Times New Roman" w:hAnsi="Times New Roman"/>
          <w:b/>
          <w:i/>
          <w:sz w:val="24"/>
        </w:rPr>
        <w:t>с характеристиками внутри.</w:t>
      </w: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i/>
          <w:sz w:val="24"/>
        </w:rPr>
      </w:pPr>
      <w:r>
        <w:rPr>
          <w:rFonts w:ascii="Times New Roman" w:hAnsi="Times New Roman"/>
          <w:i/>
          <w:sz w:val="24"/>
        </w:rPr>
        <w:t>Мы возжигаемся всем Синтезом каждого из нас. Возжигаемся формой Ведущего Аспекта физически собою. (Пауза).</w:t>
      </w:r>
    </w:p>
    <w:p w:rsidR="00F2237C" w:rsidRDefault="00F2237C">
      <w:pPr>
        <w:ind w:firstLine="540"/>
        <w:jc w:val="both"/>
        <w:rPr>
          <w:rFonts w:ascii="Times New Roman" w:hAnsi="Times New Roman"/>
          <w:i/>
          <w:sz w:val="24"/>
        </w:rPr>
      </w:pPr>
      <w:r>
        <w:rPr>
          <w:rFonts w:ascii="Times New Roman" w:hAnsi="Times New Roman"/>
          <w:i/>
          <w:sz w:val="24"/>
        </w:rPr>
        <w:t>Синтезируемся с Изначальными Владыками Кут Хуми Фаинь. Переходим в зал Ипостаси Синтеза ИДИВО 192-х Изначально Проявленый явленно. Развёртываемся в форме Ведущего Аспекта, синтезируясь с Хум Изначальных Владык Кут Хуми Фаинь, и стяжаем 4 Изначальных Синтеза Изначально Вышестоящего Отца, прося преобразить каждого из нас и синтез нас на 4 базовых Аспектных Синтеза: Идивный, Метагалактический, Человеческий и Дивный в синтезе их возможностей каждым из них.</w:t>
      </w:r>
    </w:p>
    <w:p w:rsidR="00F2237C" w:rsidRDefault="00F2237C">
      <w:pPr>
        <w:ind w:firstLine="540"/>
        <w:jc w:val="both"/>
        <w:rPr>
          <w:rFonts w:ascii="Times New Roman" w:hAnsi="Times New Roman"/>
          <w:i/>
          <w:sz w:val="24"/>
        </w:rPr>
      </w:pPr>
      <w:r>
        <w:rPr>
          <w:rFonts w:ascii="Times New Roman" w:hAnsi="Times New Roman"/>
          <w:i/>
          <w:sz w:val="24"/>
        </w:rPr>
        <w:t>И возжигаясь этим, преображаясь этим, мы синтезируемся с Ипостасью Основ Изначальным Аспектом. Переходим в зал 237-и Изначально Проявленный явлено. Развёртываемся пред Изначальным Аспектом в форме Ведущих Аспектов. И синтезируясь с хум, Изначального Аспекта, стяжаем 4 Синтеза Аспекта Изначально Вышестоящего Отца, и, возжигаясь ими, преображаясь ими, синтезируясь с Изначальным Аспектом, стяжаем:</w:t>
      </w:r>
    </w:p>
    <w:p w:rsidR="00F2237C" w:rsidRDefault="00F2237C">
      <w:pPr>
        <w:ind w:firstLine="540"/>
        <w:jc w:val="both"/>
        <w:rPr>
          <w:rFonts w:ascii="Times New Roman" w:hAnsi="Times New Roman"/>
          <w:i/>
          <w:sz w:val="24"/>
        </w:rPr>
      </w:pPr>
      <w:r>
        <w:rPr>
          <w:rFonts w:ascii="Times New Roman" w:hAnsi="Times New Roman"/>
          <w:i/>
          <w:sz w:val="24"/>
        </w:rPr>
        <w:t xml:space="preserve">- </w:t>
      </w:r>
      <w:r>
        <w:rPr>
          <w:rFonts w:ascii="Times New Roman" w:hAnsi="Times New Roman"/>
          <w:b/>
          <w:i/>
          <w:sz w:val="24"/>
        </w:rPr>
        <w:t>Идивный Аспектный Синтез</w:t>
      </w:r>
      <w:r>
        <w:rPr>
          <w:rFonts w:ascii="Times New Roman" w:hAnsi="Times New Roman"/>
          <w:i/>
          <w:sz w:val="24"/>
        </w:rPr>
        <w:t xml:space="preserve"> и возжигаемся им;</w:t>
      </w:r>
    </w:p>
    <w:p w:rsidR="00F2237C" w:rsidRDefault="00F2237C">
      <w:pPr>
        <w:ind w:firstLine="540"/>
        <w:jc w:val="both"/>
        <w:rPr>
          <w:rFonts w:ascii="Times New Roman" w:hAnsi="Times New Roman"/>
          <w:i/>
          <w:sz w:val="24"/>
        </w:rPr>
      </w:pPr>
      <w:r>
        <w:rPr>
          <w:rFonts w:ascii="Times New Roman" w:hAnsi="Times New Roman"/>
          <w:i/>
          <w:sz w:val="24"/>
        </w:rPr>
        <w:t xml:space="preserve">- </w:t>
      </w:r>
      <w:r>
        <w:rPr>
          <w:rFonts w:ascii="Times New Roman" w:hAnsi="Times New Roman"/>
          <w:b/>
          <w:i/>
          <w:sz w:val="24"/>
        </w:rPr>
        <w:t>Метагалактический Аспектный Синтез</w:t>
      </w:r>
      <w:r>
        <w:rPr>
          <w:rFonts w:ascii="Times New Roman" w:hAnsi="Times New Roman"/>
          <w:i/>
          <w:sz w:val="24"/>
        </w:rPr>
        <w:t xml:space="preserve"> и возжигаемся им;</w:t>
      </w:r>
    </w:p>
    <w:p w:rsidR="00F2237C" w:rsidRDefault="00F2237C">
      <w:pPr>
        <w:ind w:firstLine="540"/>
        <w:jc w:val="both"/>
        <w:rPr>
          <w:rFonts w:ascii="Times New Roman" w:hAnsi="Times New Roman"/>
          <w:i/>
          <w:sz w:val="24"/>
        </w:rPr>
      </w:pPr>
      <w:r>
        <w:rPr>
          <w:rFonts w:ascii="Times New Roman" w:hAnsi="Times New Roman"/>
          <w:i/>
          <w:sz w:val="24"/>
        </w:rPr>
        <w:t xml:space="preserve">- </w:t>
      </w:r>
      <w:r>
        <w:rPr>
          <w:rFonts w:ascii="Times New Roman" w:hAnsi="Times New Roman"/>
          <w:b/>
          <w:i/>
          <w:sz w:val="24"/>
        </w:rPr>
        <w:t>Человеческий Аспектный Синтез</w:t>
      </w:r>
      <w:r>
        <w:rPr>
          <w:rFonts w:ascii="Times New Roman" w:hAnsi="Times New Roman"/>
          <w:i/>
          <w:sz w:val="24"/>
        </w:rPr>
        <w:t xml:space="preserve"> и возжигаемся им;</w:t>
      </w:r>
    </w:p>
    <w:p w:rsidR="00F2237C" w:rsidRDefault="00F2237C">
      <w:pPr>
        <w:ind w:firstLine="540"/>
        <w:jc w:val="both"/>
        <w:rPr>
          <w:rFonts w:ascii="Times New Roman" w:hAnsi="Times New Roman"/>
          <w:i/>
          <w:sz w:val="24"/>
        </w:rPr>
      </w:pPr>
      <w:r>
        <w:rPr>
          <w:rFonts w:ascii="Times New Roman" w:hAnsi="Times New Roman"/>
          <w:i/>
          <w:sz w:val="24"/>
        </w:rPr>
        <w:t xml:space="preserve">- </w:t>
      </w:r>
      <w:r>
        <w:rPr>
          <w:rFonts w:ascii="Times New Roman" w:hAnsi="Times New Roman"/>
          <w:b/>
          <w:i/>
          <w:sz w:val="24"/>
        </w:rPr>
        <w:t>Дивный Аспектный Синтез</w:t>
      </w:r>
      <w:r>
        <w:rPr>
          <w:rFonts w:ascii="Times New Roman" w:hAnsi="Times New Roman"/>
          <w:i/>
          <w:sz w:val="24"/>
        </w:rPr>
        <w:t xml:space="preserve"> и возжигаемся им.</w:t>
      </w:r>
    </w:p>
    <w:p w:rsidR="00F2237C" w:rsidRDefault="00F2237C">
      <w:pPr>
        <w:ind w:firstLine="540"/>
        <w:jc w:val="both"/>
        <w:rPr>
          <w:rFonts w:ascii="Times New Roman" w:hAnsi="Times New Roman"/>
          <w:i/>
          <w:sz w:val="24"/>
        </w:rPr>
      </w:pPr>
      <w:r>
        <w:rPr>
          <w:rFonts w:ascii="Times New Roman" w:hAnsi="Times New Roman"/>
          <w:i/>
          <w:sz w:val="24"/>
        </w:rPr>
        <w:t>Преображаясь Синтезом Аспекта Изначально Вышестоящего Отца четверично каждым из нас, и вспыхивая, развёртываемся ими собою. (Пауза).</w:t>
      </w:r>
    </w:p>
    <w:p w:rsidR="00F2237C" w:rsidRDefault="00F2237C">
      <w:pPr>
        <w:ind w:firstLine="540"/>
        <w:jc w:val="both"/>
        <w:rPr>
          <w:rFonts w:ascii="Times New Roman" w:hAnsi="Times New Roman"/>
          <w:i/>
          <w:sz w:val="24"/>
        </w:rPr>
      </w:pPr>
      <w:r>
        <w:rPr>
          <w:rFonts w:ascii="Times New Roman" w:hAnsi="Times New Roman"/>
          <w:i/>
          <w:sz w:val="24"/>
        </w:rPr>
        <w:t xml:space="preserve">И возжигаясь этим, преображаясь этим, синтезируемся с Изначально Вышестоящим Отцом. Переходим в зал Изначально Вышестоящего Отца 256-ти Изначально Проявленный явлено. Развёртываемся пред Изначально Вышестоящим Отцом в форме Ведущего Аспекта. Синтезируясь с Хум Изначально Вышестоящего Отца, стяжаем Синтез 4-х Аспектных Синтезов Изначально Вышестоящего Отца собою. И возжигаясь этим, преображаясь этим, синтезируясь с Изначально Вышестоящим Отцом, стяжаем Аспектность каждого из нас 4-мя Аспектными Синтезами Изначально Вышестоящим Отцом собою. (Пауза). </w:t>
      </w:r>
    </w:p>
    <w:p w:rsidR="00F2237C" w:rsidRDefault="00F2237C">
      <w:pPr>
        <w:ind w:firstLine="540"/>
        <w:jc w:val="both"/>
        <w:rPr>
          <w:rFonts w:ascii="Times New Roman" w:hAnsi="Times New Roman"/>
          <w:i/>
          <w:sz w:val="24"/>
        </w:rPr>
      </w:pPr>
      <w:r>
        <w:rPr>
          <w:rFonts w:ascii="Times New Roman" w:hAnsi="Times New Roman"/>
          <w:i/>
          <w:sz w:val="24"/>
        </w:rPr>
        <w:t>И возжигаясь, преображаясь этим, мы благодарим Изначально Вышестоящего Отца, Ипостась Основы Изначального Аспекта, Ипостась Синтеза Изначальных Владык Кут Хуми Фаинь. Возвращаемся в физическое присутствие, развёртываемся глубиной Аспектного Синтеза каждым из нас, в полной Аспектности собою. И эманируем всё стяжённое и возожжённое в ИДИВО в целом, и в ИДИВО каждого из вас.</w:t>
      </w:r>
    </w:p>
    <w:p w:rsidR="00F2237C" w:rsidRDefault="00F2237C">
      <w:pPr>
        <w:ind w:firstLine="540"/>
        <w:jc w:val="both"/>
        <w:rPr>
          <w:rFonts w:ascii="Times New Roman" w:hAnsi="Times New Roman"/>
          <w:i/>
          <w:sz w:val="24"/>
        </w:rPr>
      </w:pPr>
      <w:r>
        <w:rPr>
          <w:rFonts w:ascii="Times New Roman" w:hAnsi="Times New Roman"/>
          <w:i/>
          <w:sz w:val="24"/>
        </w:rPr>
        <w:t xml:space="preserve">Вот сейчас в ИДИВО каждого из вас фиксируются все виды Аспектного Синтеза, что мы с вами обсудили, такие матрицы позиций, задач. Попробуйте увидеть, на сферы ваши идёт, чтоб вы могли действовать этим. </w:t>
      </w:r>
    </w:p>
    <w:p w:rsidR="00F2237C" w:rsidRDefault="00F2237C">
      <w:pPr>
        <w:ind w:firstLine="540"/>
        <w:jc w:val="both"/>
        <w:rPr>
          <w:rFonts w:ascii="Times New Roman" w:hAnsi="Times New Roman"/>
          <w:i/>
          <w:sz w:val="24"/>
        </w:rPr>
      </w:pPr>
      <w:r>
        <w:rPr>
          <w:rFonts w:ascii="Times New Roman" w:hAnsi="Times New Roman"/>
          <w:i/>
          <w:sz w:val="24"/>
        </w:rPr>
        <w:t>И выходим из практики.</w:t>
      </w:r>
    </w:p>
    <w:p w:rsidR="00F2237C" w:rsidRDefault="00F2237C">
      <w:pPr>
        <w:ind w:firstLine="540"/>
        <w:jc w:val="both"/>
        <w:rPr>
          <w:rFonts w:ascii="Times New Roman" w:hAnsi="Times New Roman"/>
          <w:i/>
          <w:sz w:val="24"/>
        </w:rPr>
      </w:pPr>
      <w:r>
        <w:rPr>
          <w:rFonts w:ascii="Times New Roman" w:hAnsi="Times New Roman"/>
          <w:i/>
          <w:sz w:val="24"/>
        </w:rPr>
        <w:t>Аминь.</w:t>
      </w: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r>
        <w:rPr>
          <w:rFonts w:ascii="Times New Roman" w:hAnsi="Times New Roman"/>
          <w:sz w:val="24"/>
        </w:rPr>
        <w:t xml:space="preserve"> Как  Владыка  дал  мне  понять – у  меня  на  сегодня  всё,  передаю  последний  час  Главе  ИДИВО. Мы  запланировали  тренинг,  думали  его  сразу  дать,  Владыка  отставил,  после  Аспектного  Синтеза.  Я  даже  во  времени  потерялся.  Хорошо.  Последний  час. Оля  прошу.</w:t>
      </w:r>
    </w:p>
    <w:p w:rsidR="00F2237C" w:rsidRDefault="00F2237C">
      <w:pPr>
        <w:ind w:firstLine="540"/>
        <w:jc w:val="both"/>
        <w:rPr>
          <w:rFonts w:ascii="Times New Roman" w:hAnsi="Times New Roman"/>
          <w:sz w:val="24"/>
        </w:rPr>
      </w:pPr>
      <w:r>
        <w:rPr>
          <w:rFonts w:ascii="Times New Roman" w:hAnsi="Times New Roman"/>
          <w:sz w:val="24"/>
        </w:rPr>
        <w:t>Я тоже здесь. Рядышком.</w:t>
      </w:r>
    </w:p>
    <w:p w:rsidR="00F2237C" w:rsidRDefault="00F2237C">
      <w:pPr>
        <w:ind w:firstLine="540"/>
        <w:jc w:val="both"/>
        <w:rPr>
          <w:rFonts w:ascii="Times New Roman" w:hAnsi="Times New Roman"/>
          <w:b/>
          <w:i/>
          <w:sz w:val="24"/>
        </w:rPr>
      </w:pPr>
    </w:p>
    <w:p w:rsidR="00F2237C" w:rsidRDefault="00F2237C">
      <w:pPr>
        <w:ind w:firstLine="540"/>
        <w:jc w:val="both"/>
        <w:rPr>
          <w:rFonts w:ascii="Times New Roman" w:hAnsi="Times New Roman"/>
          <w:b/>
          <w:i/>
          <w:sz w:val="24"/>
        </w:rPr>
      </w:pPr>
      <w:r>
        <w:rPr>
          <w:rFonts w:ascii="Times New Roman" w:hAnsi="Times New Roman"/>
          <w:b/>
          <w:i/>
          <w:sz w:val="24"/>
        </w:rPr>
        <w:t xml:space="preserve">                       </w:t>
      </w:r>
    </w:p>
    <w:p w:rsidR="00F2237C" w:rsidRDefault="00F2237C">
      <w:pPr>
        <w:ind w:firstLine="540"/>
        <w:jc w:val="center"/>
        <w:rPr>
          <w:rFonts w:ascii="Times New Roman" w:hAnsi="Times New Roman"/>
          <w:b/>
          <w:i/>
          <w:sz w:val="28"/>
        </w:rPr>
      </w:pPr>
      <w:r>
        <w:rPr>
          <w:rFonts w:ascii="Times New Roman" w:hAnsi="Times New Roman"/>
          <w:b/>
          <w:i/>
          <w:sz w:val="28"/>
        </w:rPr>
        <w:t>Тренинг  ГЛАВЫ  ИДИВО Ольги Сердюк.</w:t>
      </w:r>
    </w:p>
    <w:p w:rsidR="00F2237C" w:rsidRDefault="00F2237C" w:rsidP="009768B7">
      <w:pPr>
        <w:jc w:val="center"/>
        <w:rPr>
          <w:rFonts w:ascii="Times New Roman" w:hAnsi="Times New Roman"/>
          <w:b/>
          <w:i/>
          <w:sz w:val="24"/>
        </w:rPr>
      </w:pPr>
      <w:r>
        <w:rPr>
          <w:rFonts w:ascii="Times New Roman" w:hAnsi="Times New Roman"/>
          <w:b/>
          <w:i/>
          <w:sz w:val="24"/>
        </w:rPr>
        <w:t>Выражение  Шуньяты  через аспектное  слияние  с  Отцом.</w:t>
      </w:r>
    </w:p>
    <w:p w:rsidR="00F2237C" w:rsidRDefault="00F2237C" w:rsidP="009768B7">
      <w:pPr>
        <w:jc w:val="center"/>
        <w:rPr>
          <w:rFonts w:ascii="Times New Roman" w:hAnsi="Times New Roman"/>
          <w:b/>
          <w:sz w:val="24"/>
        </w:rPr>
      </w:pPr>
    </w:p>
    <w:p w:rsidR="00F2237C" w:rsidRDefault="00F2237C">
      <w:pPr>
        <w:ind w:firstLine="567"/>
        <w:jc w:val="both"/>
        <w:rPr>
          <w:rFonts w:ascii="Times New Roman" w:hAnsi="Times New Roman"/>
          <w:sz w:val="24"/>
        </w:rPr>
      </w:pPr>
      <w:r>
        <w:rPr>
          <w:rFonts w:ascii="Times New Roman" w:hAnsi="Times New Roman"/>
          <w:sz w:val="24"/>
        </w:rPr>
        <w:t>Приветствую  вас  уже  Огнём  ведения.  И  пожалуйста,  оставаясь  в  концентрации  того  Огня  стяжания и Практики, которую  вы сейчас, старайтесь  не  выходите  физически.  Мы  продолжаем  работать,  но  уже  с  точки  зрения  тренинга  и  соответственно  дальнейшие  наши  действия….    Я  пока  буду  говорить,  а  вы  включайтесь  в  проживание.</w:t>
      </w:r>
    </w:p>
    <w:p w:rsidR="00F2237C" w:rsidRDefault="00F2237C">
      <w:pPr>
        <w:ind w:firstLine="567"/>
        <w:jc w:val="both"/>
        <w:rPr>
          <w:rFonts w:ascii="Times New Roman" w:hAnsi="Times New Roman"/>
          <w:sz w:val="24"/>
        </w:rPr>
      </w:pPr>
      <w:r>
        <w:rPr>
          <w:rFonts w:ascii="Times New Roman" w:hAnsi="Times New Roman"/>
          <w:sz w:val="24"/>
        </w:rPr>
        <w:t xml:space="preserve">Помните,  мы  говорили  о  Шуньяте  и  был  взгляд  того,  что  вы  являетесь  Домом  Будды. Ну, априори  или  по  факту, это уже как  есть.  И соответственно, есть  такое  предложение, чтобы  вы  сейчас  через  тренинг и действия  прожили  переход  в  совместное  выражение  с  Отцом в точку  Шуньяты  ракурсом  метагалактичности,  вообще  Метагалактики. Что это нам… Какой  эффект  мы  должны  добиться  или  достичь?  Есть  такое  понятие….  Глава  ИДИВО  говорил  о  том, что  это  принцип  Будды,  соответственно  состояние  не  просто  просветления, мы  сейчас  за это не  говорим, состояние  какого-то  пробуждения. Вот тот  вид  Огней,  который  вы  сейчас  брали,  стяжали,  который  вас  трансвизировал.  То  есть, преображал  ваши  смысловые,  сутевые,  качественные  принципы, состояния  вашей  аспектности. Этот  Огонь  должен  вас  через  концентрацию  Шуньяты  с  Отцом    вашей  аспектностью,  ввести  в  состояние, ну, вот  пробуждения  к  чему-то. То  есть,  вы  должны  телом  нащупать,  прожить  себя  и  фактически  оно  должно  родиться. Зёрна, ядра  вы  сейчас  стяжали  у  Отца,  у  Владыки  Кут Хуми,  у  Изначального  Аспекта,  а  через  тренинг  Владыка  вам  даёт  шанс, элемент  действия,  когда  вы  самостоятельно  без  чьей  либо  помощи, один  на  один  с  Отцом  и с  Владыкой  добиваетесь  этого  результата. </w:t>
      </w:r>
    </w:p>
    <w:p w:rsidR="00F2237C" w:rsidRDefault="00F2237C">
      <w:pPr>
        <w:ind w:firstLine="567"/>
        <w:jc w:val="both"/>
        <w:rPr>
          <w:rFonts w:ascii="Times New Roman" w:hAnsi="Times New Roman"/>
          <w:sz w:val="24"/>
        </w:rPr>
      </w:pPr>
      <w:r>
        <w:rPr>
          <w:rFonts w:ascii="Times New Roman" w:hAnsi="Times New Roman"/>
          <w:sz w:val="24"/>
        </w:rPr>
        <w:t xml:space="preserve">Вот на  основании  такого  отступления  вы,  продолжая  концентрироваться  с  Отцом  в  Огне  предыдущих  стяжаний,  не  только  по  итогам  последнего,  а  вот вспоминайте  практики,  которые  были  и  темы,  которые  вам  давались.  Тема – есмь  практика  априори  при  ее  выражении нам.   И  углубляясь,  проникайтесь  в  тот  принцип  пунктов,  которые  вам   обозначил  Владыка ранее.  И  в  Хум,  или  в  четырех  Хум,  как  вам  будет  удобно,  начинайте  возжигать,  усиливать  контакт  с  Отцом  аспектностью  взаимодействия.  </w:t>
      </w:r>
    </w:p>
    <w:p w:rsidR="00F2237C" w:rsidRDefault="00F2237C">
      <w:pPr>
        <w:ind w:firstLine="567"/>
        <w:jc w:val="both"/>
        <w:rPr>
          <w:rFonts w:ascii="Times New Roman" w:hAnsi="Times New Roman"/>
          <w:sz w:val="24"/>
        </w:rPr>
      </w:pPr>
      <w:r>
        <w:rPr>
          <w:rFonts w:ascii="Times New Roman" w:hAnsi="Times New Roman"/>
          <w:sz w:val="24"/>
        </w:rPr>
        <w:t>Вот не  просто  вы  синтезируетесь с  Отцом  Хум  в  Хум  и  как-то  там  переходите,  нет, а  вы  из  Хум  в  огне слияния с  Отцом, возжигаетесь  аспектностью  и  ищете синтез с Отцом  аспектностью.  То  есть,  вы  как  Аспект,  прослушав  6  часов,  как  можете  Хум в Хум  слиться  с  Отцом,  понимая, что  это  такая  же  точка,  аналогичная  как  и точка  Шуньяты.  Убираем  слово  «точка».  Просто вот  аналогия    образов.  И  найдя  в  себе  этот  объем,  вы  готовите  себя  к  тому,  что  можете  подойти  в  проживание, действие  с  концентрацией  Шуньяты  Метагалактики.</w:t>
      </w:r>
    </w:p>
    <w:p w:rsidR="00F2237C" w:rsidRDefault="00F2237C">
      <w:pPr>
        <w:tabs>
          <w:tab w:val="left" w:pos="4140"/>
        </w:tabs>
        <w:ind w:firstLine="567"/>
        <w:jc w:val="both"/>
        <w:rPr>
          <w:rFonts w:ascii="Times New Roman" w:hAnsi="Times New Roman"/>
          <w:sz w:val="24"/>
        </w:rPr>
      </w:pPr>
      <w:r>
        <w:rPr>
          <w:rFonts w:ascii="Times New Roman" w:hAnsi="Times New Roman"/>
          <w:sz w:val="24"/>
        </w:rPr>
        <w:t>Вот  сейчас  не  воспринимайте  то,  что  я  говорила  ранее,  слова,  как  слова  только  лишь  аудиально,  то  есть  слухово  и  визуальность  вам  тут  тоже  не  нужна.  А  внутри  рождайте  образы  через  проживание,  воображение  того,  что  вам предлагается  сделать  как  действие. То есть это  ваше  рукотворное  действие телом совместно  с  Отцом  и  Владыкой, Владычицей.  Проживаете? Вот почувствуйте,  вы  говорили  о  Творце -  Творец,  Творец,  Творец, Творец.  Почувствуйте  себя  принадлежным сейчас через  это  действие  к  какому-то  процессу  сотворения  в  вас  чего-то.</w:t>
      </w:r>
    </w:p>
    <w:p w:rsidR="00F2237C" w:rsidRDefault="00F2237C">
      <w:pPr>
        <w:ind w:firstLine="567"/>
        <w:jc w:val="both"/>
        <w:rPr>
          <w:rFonts w:ascii="Times New Roman" w:hAnsi="Times New Roman"/>
          <w:sz w:val="24"/>
        </w:rPr>
      </w:pPr>
      <w:r>
        <w:rPr>
          <w:rFonts w:ascii="Times New Roman" w:hAnsi="Times New Roman"/>
          <w:sz w:val="24"/>
        </w:rPr>
        <w:t>Ну,  а  теперь  через  возжигание  аспектности  в  Хум,  как  слияние  с  Отцом,  бытия,  как  принципа   жизни,  самостоятельно  выходите  в  зал  к  Отцу  в  Метагалактическое  проявление.  В  тот  зал,  который  для  вас  вершинным, ну, самым  высоким по  потенциалу  выхода  может  быть.  Вспомните,  что  вы  сейчас  выходили в  зал к Отцу в  256-е  Проявление,  до  этого вы выходили  в 237-е. И вот уровнем огня  подтянитесь  в  Метагалактике, ну, выше  512-го.  И  коллективностью  огня, вот соизмерьтесь там  друг с  дружкой,  и попробуйте  зафиксироваться в одном  зале.  И  молниеносное сразу же действие:  приветствие  Отца,  возжигание  Огнём  Отца  в  Хум,  адаптация  тела,  его  оформление,  форма  Аспекта.  И  четвертый  этап – это пробегитесь  глазиками  по  команде,  которая  вышла.   И посмотрите - все  ли  дошли,  кого  вы  видите.  Вас  здесь  11. Соответственно    я двенадцать. То есть 12  бравых  Аспектов  должно  стоять  в  зале  перед  Отцом.</w:t>
      </w:r>
    </w:p>
    <w:p w:rsidR="00F2237C" w:rsidRDefault="00F2237C">
      <w:pPr>
        <w:ind w:firstLine="567"/>
        <w:jc w:val="both"/>
        <w:rPr>
          <w:rFonts w:ascii="Times New Roman" w:hAnsi="Times New Roman"/>
          <w:sz w:val="24"/>
        </w:rPr>
      </w:pPr>
      <w:r>
        <w:rPr>
          <w:rFonts w:ascii="Times New Roman" w:hAnsi="Times New Roman"/>
          <w:sz w:val="24"/>
        </w:rPr>
        <w:t xml:space="preserve"> Это тренинг, это  не  практика, поэтому  держите  концентрацию  присутствий  и  физического,  и  в  Проявлении,  где  вы  стоите  перед  Отцом, это такой  синтез  Присутствий  и  Проявления  Метагалактического.  Ну, и соответственно  от  вас  необходимо  слышать  голос,  как  следующий  принцип  Аспекта,  проживания  аспектности  с  Отцом,  восприятия Отца,  приятие  Отца, зала,  друг друга, формы,  тела, тот принцип огней  6  часов,  как  горит  вами, как  задействован вашим  вышестоящим  телом.  То  есть, вот  такие  элементы, они вытренировывают  в  вас  через  действия  принципы  сознательного  выхода  и  взаимодействия.  </w:t>
      </w:r>
    </w:p>
    <w:p w:rsidR="00F2237C" w:rsidRDefault="00F2237C">
      <w:pPr>
        <w:ind w:firstLine="567"/>
        <w:jc w:val="both"/>
        <w:rPr>
          <w:rFonts w:ascii="Times New Roman" w:hAnsi="Times New Roman"/>
          <w:sz w:val="24"/>
        </w:rPr>
      </w:pPr>
      <w:r>
        <w:rPr>
          <w:rFonts w:ascii="Times New Roman" w:hAnsi="Times New Roman"/>
          <w:sz w:val="24"/>
        </w:rPr>
        <w:t>Ну,  что, по  часовой  стрелке  или  против?  Да  не важно, не  все  11  должны  сказать. Просто  вот  ваши  проживания. Вы  вышли  к  Отцу,  вы же не  просто стоите оловянными солдатиками, даже если вы не видите и не слышите, проживание телом есть, мы о сосуде сегодня говорили.  Вот смена   состояния  внутри  ведет  вас к чему? С учётом  шестичасового накручивания огня.   Этот огонь никуда просто так и не ушёл, он в вас остался. Вот возбудите его в себе. Он ещё не успел забыть кто вы,  а кто он, да? Он ещё помнит это состояние, он в вас, прошло только минуты две. Ну, и что мы фиксируем, что мы воображаем, что мы видим, где  наша вера, о которой вы сегодня говорили в самом начале? Нет, не Вас. Вот дама говорила, что вера всегда…вот где ваша вера, чтобы предположить что вы стоите  пред Отцом, и Отец вам  сейчас фиксирует….</w:t>
      </w:r>
    </w:p>
    <w:p w:rsidR="00F2237C" w:rsidRDefault="00F2237C">
      <w:pPr>
        <w:ind w:firstLine="567"/>
        <w:jc w:val="both"/>
        <w:rPr>
          <w:rFonts w:ascii="Times New Roman" w:hAnsi="Times New Roman"/>
          <w:sz w:val="24"/>
        </w:rPr>
      </w:pPr>
      <w:r>
        <w:rPr>
          <w:rFonts w:ascii="Times New Roman" w:hAnsi="Times New Roman"/>
          <w:sz w:val="24"/>
        </w:rPr>
        <w:t xml:space="preserve">  - </w:t>
      </w:r>
      <w:r>
        <w:rPr>
          <w:rFonts w:ascii="Times New Roman" w:hAnsi="Times New Roman"/>
          <w:i/>
          <w:sz w:val="24"/>
        </w:rPr>
        <w:t>Я не предполагаю, я просто вижу.</w:t>
      </w:r>
    </w:p>
    <w:p w:rsidR="00F2237C" w:rsidRDefault="00F2237C">
      <w:pPr>
        <w:ind w:firstLine="567"/>
        <w:jc w:val="both"/>
        <w:rPr>
          <w:rFonts w:ascii="Times New Roman" w:hAnsi="Times New Roman"/>
          <w:sz w:val="24"/>
        </w:rPr>
      </w:pPr>
      <w:r>
        <w:rPr>
          <w:rFonts w:ascii="Times New Roman" w:hAnsi="Times New Roman"/>
          <w:sz w:val="24"/>
        </w:rPr>
        <w:t xml:space="preserve"> - Ну, хорошо, говори, что ты видишь, извини, пожалуйста.</w:t>
      </w:r>
    </w:p>
    <w:p w:rsidR="00F2237C" w:rsidRDefault="00F2237C">
      <w:pPr>
        <w:ind w:firstLine="567"/>
        <w:jc w:val="both"/>
        <w:rPr>
          <w:rFonts w:ascii="Times New Roman" w:hAnsi="Times New Roman"/>
          <w:sz w:val="24"/>
        </w:rPr>
      </w:pPr>
      <w:r>
        <w:rPr>
          <w:rFonts w:ascii="Times New Roman" w:hAnsi="Times New Roman"/>
          <w:sz w:val="24"/>
        </w:rPr>
        <w:t xml:space="preserve"> - </w:t>
      </w:r>
      <w:r>
        <w:rPr>
          <w:rFonts w:ascii="Times New Roman" w:hAnsi="Times New Roman"/>
          <w:i/>
          <w:sz w:val="24"/>
        </w:rPr>
        <w:t>Вот.</w:t>
      </w:r>
      <w:r>
        <w:rPr>
          <w:rFonts w:ascii="Times New Roman" w:hAnsi="Times New Roman"/>
          <w:sz w:val="24"/>
        </w:rPr>
        <w:t xml:space="preserve"> </w:t>
      </w:r>
      <w:r>
        <w:rPr>
          <w:rFonts w:ascii="Times New Roman" w:hAnsi="Times New Roman"/>
          <w:i/>
          <w:sz w:val="24"/>
        </w:rPr>
        <w:t>Мы стоим в зале.</w:t>
      </w:r>
    </w:p>
    <w:p w:rsidR="00F2237C" w:rsidRDefault="00F2237C">
      <w:pPr>
        <w:ind w:firstLine="567"/>
        <w:jc w:val="both"/>
        <w:rPr>
          <w:rFonts w:ascii="Times New Roman" w:hAnsi="Times New Roman"/>
          <w:sz w:val="24"/>
        </w:rPr>
      </w:pPr>
      <w:r>
        <w:rPr>
          <w:rFonts w:ascii="Times New Roman" w:hAnsi="Times New Roman"/>
          <w:sz w:val="24"/>
        </w:rPr>
        <w:t xml:space="preserve"> - Все?</w:t>
      </w:r>
    </w:p>
    <w:p w:rsidR="00F2237C" w:rsidRDefault="00F2237C">
      <w:pPr>
        <w:tabs>
          <w:tab w:val="left" w:pos="1800"/>
        </w:tabs>
        <w:ind w:firstLine="567"/>
        <w:jc w:val="both"/>
        <w:rPr>
          <w:rFonts w:ascii="Times New Roman" w:hAnsi="Times New Roman"/>
          <w:i/>
          <w:sz w:val="24"/>
        </w:rPr>
      </w:pPr>
      <w:r>
        <w:rPr>
          <w:rFonts w:ascii="Times New Roman" w:hAnsi="Times New Roman"/>
          <w:i/>
          <w:sz w:val="24"/>
        </w:rPr>
        <w:t>- Я не могу посчитать все или не все, но группа  стоит в зале, и я ощущаю, что нам дают вот, вот…</w:t>
      </w:r>
    </w:p>
    <w:p w:rsidR="00F2237C" w:rsidRDefault="00F2237C">
      <w:pPr>
        <w:ind w:firstLine="567"/>
        <w:jc w:val="both"/>
        <w:rPr>
          <w:rFonts w:ascii="Times New Roman" w:hAnsi="Times New Roman"/>
          <w:sz w:val="24"/>
        </w:rPr>
      </w:pPr>
      <w:r>
        <w:rPr>
          <w:rFonts w:ascii="Times New Roman" w:hAnsi="Times New Roman"/>
          <w:sz w:val="24"/>
        </w:rPr>
        <w:t>- А что дают?</w:t>
      </w:r>
    </w:p>
    <w:p w:rsidR="00F2237C" w:rsidRDefault="00F2237C">
      <w:pPr>
        <w:ind w:firstLine="567"/>
        <w:jc w:val="both"/>
        <w:rPr>
          <w:rFonts w:ascii="Times New Roman" w:hAnsi="Times New Roman"/>
          <w:sz w:val="24"/>
        </w:rPr>
      </w:pPr>
      <w:r>
        <w:rPr>
          <w:rFonts w:ascii="Times New Roman" w:hAnsi="Times New Roman"/>
          <w:sz w:val="24"/>
        </w:rPr>
        <w:t xml:space="preserve"> - </w:t>
      </w:r>
      <w:r>
        <w:rPr>
          <w:rFonts w:ascii="Times New Roman" w:hAnsi="Times New Roman"/>
          <w:i/>
          <w:sz w:val="24"/>
        </w:rPr>
        <w:t>Наверно Синтез.</w:t>
      </w:r>
    </w:p>
    <w:p w:rsidR="00F2237C" w:rsidRDefault="00F2237C">
      <w:pPr>
        <w:ind w:firstLine="567"/>
        <w:jc w:val="both"/>
        <w:rPr>
          <w:rFonts w:ascii="Times New Roman" w:hAnsi="Times New Roman"/>
          <w:sz w:val="24"/>
        </w:rPr>
      </w:pPr>
      <w:r>
        <w:rPr>
          <w:rFonts w:ascii="Times New Roman" w:hAnsi="Times New Roman"/>
          <w:sz w:val="24"/>
        </w:rPr>
        <w:t xml:space="preserve"> - Так синтез вам уже 6 часов давали.</w:t>
      </w:r>
    </w:p>
    <w:p w:rsidR="00F2237C" w:rsidRDefault="00F2237C">
      <w:pPr>
        <w:ind w:firstLine="567"/>
        <w:jc w:val="both"/>
        <w:rPr>
          <w:rFonts w:ascii="Times New Roman" w:hAnsi="Times New Roman"/>
          <w:sz w:val="24"/>
        </w:rPr>
      </w:pPr>
      <w:r>
        <w:rPr>
          <w:rFonts w:ascii="Times New Roman" w:hAnsi="Times New Roman"/>
          <w:sz w:val="24"/>
        </w:rPr>
        <w:t xml:space="preserve"> - </w:t>
      </w:r>
      <w:r>
        <w:rPr>
          <w:rFonts w:ascii="Times New Roman" w:hAnsi="Times New Roman"/>
          <w:i/>
          <w:sz w:val="24"/>
        </w:rPr>
        <w:t>Наверно аспектность закрепилась.</w:t>
      </w:r>
    </w:p>
    <w:p w:rsidR="00F2237C" w:rsidRDefault="00F2237C">
      <w:pPr>
        <w:ind w:firstLine="567"/>
        <w:jc w:val="both"/>
        <w:rPr>
          <w:rFonts w:ascii="Times New Roman" w:hAnsi="Times New Roman"/>
          <w:sz w:val="24"/>
        </w:rPr>
      </w:pPr>
      <w:r>
        <w:rPr>
          <w:rFonts w:ascii="Times New Roman" w:hAnsi="Times New Roman"/>
          <w:sz w:val="24"/>
        </w:rPr>
        <w:t xml:space="preserve"> - Ну, не совсем это аспектность, вот попробуй понять, что это, попробуй почувствовать,  даже вот потрогать.</w:t>
      </w:r>
    </w:p>
    <w:p w:rsidR="00F2237C" w:rsidRDefault="00F2237C">
      <w:pPr>
        <w:ind w:firstLine="567"/>
        <w:jc w:val="both"/>
        <w:rPr>
          <w:rFonts w:ascii="Times New Roman" w:hAnsi="Times New Roman"/>
          <w:i/>
          <w:sz w:val="24"/>
        </w:rPr>
      </w:pPr>
      <w:r>
        <w:rPr>
          <w:rFonts w:ascii="Times New Roman" w:hAnsi="Times New Roman"/>
          <w:sz w:val="24"/>
        </w:rPr>
        <w:t xml:space="preserve">  </w:t>
      </w:r>
      <w:r>
        <w:rPr>
          <w:rFonts w:ascii="Times New Roman" w:hAnsi="Times New Roman"/>
          <w:i/>
          <w:sz w:val="24"/>
        </w:rPr>
        <w:t>- Я чувствую, но я не знаю что.</w:t>
      </w:r>
    </w:p>
    <w:p w:rsidR="00F2237C" w:rsidRDefault="00F2237C">
      <w:pPr>
        <w:ind w:firstLine="567"/>
        <w:jc w:val="both"/>
        <w:rPr>
          <w:rFonts w:ascii="Times New Roman" w:hAnsi="Times New Roman"/>
          <w:i/>
          <w:sz w:val="24"/>
        </w:rPr>
      </w:pPr>
      <w:r>
        <w:rPr>
          <w:rFonts w:ascii="Times New Roman" w:hAnsi="Times New Roman"/>
          <w:sz w:val="24"/>
        </w:rPr>
        <w:t xml:space="preserve">  -Ну, у Отца спроси, ты перед Отцом стоишь, что же гадать то. Вот один взгляд мы услышали. Абсолютно верно, Отец нам  в Хум, в центр груди нечто фиксирует.  Мы вначале говорили, на что мы устремляемся, какой мыслеобраз  мы имеем. Хорошо – на горло, на жизнь - всё преображается, с учётом того, что мы стоим телом перед Отцом.  Мы говорили, что идет состояние трансвизирования, то есть смены матриц, которые фиксируются, в том числе и в видах жизни, это концентрация горла – абсолютно  согласна. И вот,  чтобы, кстати, преображение было более эффективным, стимул вам, нужно,  что там у вас есть связочки – нужно  научиться разговаривать. То есть, чем больше вы физически будете активировать свой речевой аппарат, включаться в это, и говорить огнем, уметь – не уметь, научиться – у  вас будет включаться алфавитность, соответственно, жизнь, которую вы несете, будет преображаться от той чистоты алфавитности и огненности этого алфавита, которым вы говорите. Вы не сможете сказать то, чего нет, если вы находитесь в огне Владыки и Отца. Вот вопрос – состояние той же веры, но это уже другая тема, не важно. </w:t>
      </w:r>
    </w:p>
    <w:p w:rsidR="00F2237C" w:rsidRDefault="00F2237C">
      <w:pPr>
        <w:jc w:val="both"/>
        <w:rPr>
          <w:rFonts w:ascii="Times New Roman" w:hAnsi="Times New Roman"/>
          <w:sz w:val="24"/>
        </w:rPr>
      </w:pPr>
      <w:r>
        <w:rPr>
          <w:rFonts w:ascii="Times New Roman" w:hAnsi="Times New Roman"/>
          <w:sz w:val="24"/>
        </w:rPr>
        <w:t xml:space="preserve">         И так, что здесь у нас там фиксируется, что можно пощупать, увидеть идущее от Отца к нам, с учётом того мыслеобраза, который Владыка нам давал. Ну, Сотрудник Синтеза, что мы видим там? Вот просто первое, что приходит в голову, не надо анализировать и пытаться что-то там самим сложить.</w:t>
      </w:r>
    </w:p>
    <w:p w:rsidR="00F2237C" w:rsidRDefault="00F2237C">
      <w:pPr>
        <w:jc w:val="both"/>
        <w:rPr>
          <w:rFonts w:ascii="Times New Roman" w:hAnsi="Times New Roman"/>
          <w:sz w:val="24"/>
        </w:rPr>
      </w:pPr>
      <w:r>
        <w:rPr>
          <w:rFonts w:ascii="Times New Roman" w:hAnsi="Times New Roman"/>
          <w:sz w:val="24"/>
        </w:rPr>
        <w:t xml:space="preserve">       </w:t>
      </w:r>
      <w:r>
        <w:rPr>
          <w:rFonts w:ascii="Times New Roman" w:hAnsi="Times New Roman"/>
          <w:i/>
          <w:sz w:val="24"/>
        </w:rPr>
        <w:t>- Ядро.</w:t>
      </w:r>
    </w:p>
    <w:p w:rsidR="00F2237C" w:rsidRDefault="00F2237C">
      <w:pPr>
        <w:jc w:val="both"/>
        <w:rPr>
          <w:rFonts w:ascii="Times New Roman" w:hAnsi="Times New Roman"/>
          <w:sz w:val="24"/>
        </w:rPr>
      </w:pPr>
      <w:r>
        <w:rPr>
          <w:rFonts w:ascii="Times New Roman" w:hAnsi="Times New Roman"/>
          <w:sz w:val="24"/>
        </w:rPr>
        <w:t xml:space="preserve">       - Ядро. Это сейчас Отец дал или за 6 часов вы сложили в огне Отца и Владыки Кут Хуми это ядро. Быстро – да, нет?</w:t>
      </w:r>
    </w:p>
    <w:p w:rsidR="00F2237C" w:rsidRDefault="00F2237C">
      <w:pPr>
        <w:jc w:val="both"/>
        <w:rPr>
          <w:rFonts w:ascii="Times New Roman" w:hAnsi="Times New Roman"/>
          <w:sz w:val="24"/>
        </w:rPr>
      </w:pPr>
      <w:r>
        <w:rPr>
          <w:rFonts w:ascii="Times New Roman" w:hAnsi="Times New Roman"/>
          <w:i/>
          <w:sz w:val="24"/>
        </w:rPr>
        <w:t xml:space="preserve">     - За 6 часов</w:t>
      </w:r>
      <w:r>
        <w:rPr>
          <w:rFonts w:ascii="Times New Roman" w:hAnsi="Times New Roman"/>
          <w:sz w:val="24"/>
        </w:rPr>
        <w:t>.</w:t>
      </w:r>
    </w:p>
    <w:p w:rsidR="00F2237C" w:rsidRDefault="00F2237C">
      <w:pPr>
        <w:jc w:val="both"/>
        <w:rPr>
          <w:rFonts w:ascii="Times New Roman" w:hAnsi="Times New Roman"/>
          <w:sz w:val="24"/>
        </w:rPr>
      </w:pPr>
      <w:r>
        <w:rPr>
          <w:rFonts w:ascii="Times New Roman" w:hAnsi="Times New Roman"/>
          <w:sz w:val="24"/>
        </w:rPr>
        <w:t xml:space="preserve">     - За 6 часов. Значит, это уже не то. Значит, вы видите ту базу, которая у вас есть. Вот компактифицируем, уплотняем, складываем, вмещаем в тело, в тело, внутрь, внутрь, внутрь. А у вас тут всё как у капусты, я прошу прощение за эту вольность, у вас всё вот так вот слоями, слоями. Компактифицируем внутрь тела и осознаем что мы пред Отцом наизнанку. Ну, то, что для вас здесь внешне, там у Отца, внутри там  наружу, то, что там вовне, здесь внутри.  Соответственно если там у вас всё вот так вот слоями, представляете, неумение компактифицировать объёмы, дающееся Владыкой, просто на перспективу, чтоб вы понимали.</w:t>
      </w:r>
    </w:p>
    <w:p w:rsidR="00F2237C" w:rsidRDefault="00F2237C">
      <w:pPr>
        <w:ind w:firstLine="540"/>
        <w:jc w:val="both"/>
        <w:rPr>
          <w:rFonts w:ascii="Times New Roman" w:hAnsi="Times New Roman"/>
          <w:sz w:val="24"/>
        </w:rPr>
      </w:pPr>
      <w:r>
        <w:rPr>
          <w:rFonts w:ascii="Times New Roman" w:hAnsi="Times New Roman"/>
          <w:sz w:val="24"/>
        </w:rPr>
        <w:t xml:space="preserve"> И, соответственно вы сейчас должны иерархизировать все аспектные подходы, все аспектные виды огней, которые Владыка давал вам, вместить внутрь там и соответственно здесь выразить наружу.  Что нам это даст ?– это даст преображение среды нашей командой, тогда мы начинаем чувствовать единый фронт огня.  Так, вот вы сейчас все на звук ушли, уйдите из звука, уйдите внутрь Марин, прям туда. Вот ты сейчас на звук идёшь,  на звуки, уйди там телом, в то тело, более глубоко.             </w:t>
      </w:r>
    </w:p>
    <w:p w:rsidR="00F2237C" w:rsidRDefault="00F2237C">
      <w:pPr>
        <w:ind w:firstLine="540"/>
        <w:jc w:val="both"/>
        <w:rPr>
          <w:rFonts w:ascii="Times New Roman" w:hAnsi="Times New Roman"/>
          <w:sz w:val="24"/>
        </w:rPr>
      </w:pPr>
      <w:r>
        <w:rPr>
          <w:rFonts w:ascii="Times New Roman" w:hAnsi="Times New Roman"/>
          <w:sz w:val="24"/>
        </w:rPr>
        <w:t xml:space="preserve">  Соответственно, всё здесь, физически выработанное вами, явите там вовне, проявив пред Отцом статность аспектного тела, с корректной аспектной формой. И вот, почувствуйте, как воля в позвоночнике вытягивается.  Вот от тела состояние - вы в голове увидели, или там как-то сложили проживание, чувствуете? Даже тело совсем другое, от  вас эманации. Не чувствуете? Соглашайтесь и принимайте.</w:t>
      </w:r>
    </w:p>
    <w:p w:rsidR="00F2237C" w:rsidRDefault="00F2237C">
      <w:pPr>
        <w:jc w:val="both"/>
        <w:rPr>
          <w:rFonts w:ascii="Times New Roman" w:hAnsi="Times New Roman"/>
          <w:sz w:val="24"/>
        </w:rPr>
      </w:pPr>
      <w:r>
        <w:rPr>
          <w:rFonts w:ascii="Times New Roman" w:hAnsi="Times New Roman"/>
          <w:sz w:val="24"/>
        </w:rPr>
        <w:t xml:space="preserve">     </w:t>
      </w:r>
      <w:r>
        <w:rPr>
          <w:rFonts w:ascii="Times New Roman" w:hAnsi="Times New Roman"/>
          <w:i/>
          <w:sz w:val="24"/>
        </w:rPr>
        <w:t>- Да, да, да</w:t>
      </w:r>
    </w:p>
    <w:p w:rsidR="00F2237C" w:rsidRDefault="00F2237C">
      <w:pPr>
        <w:jc w:val="both"/>
        <w:rPr>
          <w:rFonts w:ascii="Times New Roman" w:hAnsi="Times New Roman"/>
          <w:sz w:val="24"/>
        </w:rPr>
      </w:pPr>
      <w:r>
        <w:rPr>
          <w:rFonts w:ascii="Times New Roman" w:hAnsi="Times New Roman"/>
          <w:sz w:val="24"/>
        </w:rPr>
        <w:t xml:space="preserve">       Отлично.  А теперь вот в этом телесном проживании такой же быстрый взгляд на Отца, и всё, что вы за 6 часов получили, вы  уже  на это не базируйтесь, не акцентируйте внимание – это  ваша база. И вы начинаете искать, что сейчас даёт Отец с учётом заявленного мыслеобраза. Мы говорили о шуньяте,  и  через  вхождение в шуньяту путем аспектности, то есть ножками, телом, тренингом, действием.  Мы должны через аспектность пути к Отцу, входя в шуньяту, увидеть, что в себе? – пробуждение на этот процесс, что мы откликаемся на него.  То есть это внутренний рост потенциала, пробуждающий в вас– даже  просто это осознать, взять как мысль в голову – ну, это тоже пробуждение. Ну, увидьте это.</w:t>
      </w:r>
    </w:p>
    <w:p w:rsidR="00F2237C" w:rsidRDefault="00F2237C">
      <w:pPr>
        <w:ind w:firstLine="540"/>
        <w:jc w:val="both"/>
        <w:rPr>
          <w:rFonts w:ascii="Times New Roman" w:hAnsi="Times New Roman"/>
          <w:sz w:val="24"/>
        </w:rPr>
      </w:pPr>
      <w:r>
        <w:rPr>
          <w:rFonts w:ascii="Times New Roman" w:hAnsi="Times New Roman"/>
          <w:sz w:val="24"/>
        </w:rPr>
        <w:t xml:space="preserve">   И с одной стороны в зале это может видеться сейчас…Есть два взгляда: как луч, идущий от Отца, довольно таки большого диаметра, вот прям конкретно из Хум в Хум, вот по объёму Хум идёт этот объём.  Если взять концентрацию того, что Отец сказал, что мы не просто в Присутствии Метагалактического Проявления, а что мы в целом в концентрации Метагалактики, которая фиксируется в зале у Отца, убрать присутствия, просто взять Метагалактику, то это можно видеть как такой полусферический срез, где есть точка «А», точка «Б», в  центре есть нечто, куда мы ещё не дошли. И вот на одном из, в одной из граней сидит тело Отца, то есть Отец сидит, В общем, целом, это тоже Отец.  Концентрация, так скажем, размазанной аспектности, как огня среды вокруг вас раскручивается. То, что вы иерархизировали за 6 часов  сейчас собой в зале, и вы где-то, в какой-то фиксации стоите между Отцом и вот этим нечто в сиденье, как шуньятой, куда вы ещё не дошли. Вот два разных взгляда.</w:t>
      </w:r>
    </w:p>
    <w:p w:rsidR="00F2237C" w:rsidRDefault="00F2237C">
      <w:pPr>
        <w:jc w:val="both"/>
        <w:rPr>
          <w:rFonts w:ascii="Times New Roman" w:hAnsi="Times New Roman"/>
          <w:sz w:val="24"/>
        </w:rPr>
      </w:pPr>
      <w:r>
        <w:rPr>
          <w:rFonts w:ascii="Times New Roman" w:hAnsi="Times New Roman"/>
          <w:sz w:val="24"/>
        </w:rPr>
        <w:t xml:space="preserve">          Первый, привычный вам, что  из Хум в Хум вам что-то идёт, это просто привычка.  И другой взгляд, расширяющий ваши границы, когда вы можете охватывать помимо своего тела ещё и  другие виды восприятия. Расширяйтесь дамы, материя должна получить другой взгляд - вы в Доме, принадлежности, являющей выражение Будды и  Юсефа Оны – должны априори нести другой взгляд, берите это.</w:t>
      </w:r>
    </w:p>
    <w:p w:rsidR="00F2237C" w:rsidRDefault="00F2237C">
      <w:pPr>
        <w:ind w:firstLine="540"/>
        <w:jc w:val="both"/>
        <w:rPr>
          <w:rFonts w:ascii="Times New Roman" w:hAnsi="Times New Roman"/>
          <w:sz w:val="24"/>
        </w:rPr>
      </w:pPr>
      <w:r>
        <w:rPr>
          <w:rFonts w:ascii="Times New Roman" w:hAnsi="Times New Roman"/>
          <w:sz w:val="24"/>
        </w:rPr>
        <w:t xml:space="preserve"> Ну, а теперь почувствуйте, как у вас под ногами пола нет, и нечто начинает кружиться. Это вот состояние витийности жизни Метагалактики в присутствиях её.  Вы никуда не провалитесь, не упадете, сила гравитации здесь не существует.  Вот попробуйте почувствовать, когда тело не привязано к законам физики.  Отпустите своё тело, не контролируйте его физически, просто отдайтесь процессу и почувствуйте физическим мозгом, сознанием, физическим опытом тела, что может быть другой опыт, более высокий по проживанию, которым вы владеете, так как это проживает и делает ваше Вышестоящее Тело.  Остался вопрос за малым – вместить это в физику и научиться это делать физически. Убираем это, все это уже услышали. И вот, куда наитие ведёт ваше тело? Вы в зале пред Отцом.  Вспомните что вы 5-й  горизонт, аспектный. Вам было сказано в мыслеобразе – через аспектность слияния с Отцом прожить пробуждение восприятия на некое выражение шуньяты в вас, уровнем 5-го горизонта.</w:t>
      </w:r>
    </w:p>
    <w:p w:rsidR="00F2237C" w:rsidRDefault="00F2237C">
      <w:pPr>
        <w:jc w:val="both"/>
        <w:rPr>
          <w:rFonts w:ascii="Times New Roman" w:hAnsi="Times New Roman"/>
          <w:sz w:val="24"/>
        </w:rPr>
      </w:pPr>
      <w:r>
        <w:rPr>
          <w:rFonts w:ascii="Times New Roman" w:hAnsi="Times New Roman"/>
          <w:sz w:val="24"/>
        </w:rPr>
        <w:t xml:space="preserve">         Была сказана  точка  «А» и точка «Б».  Скажем так – точка «А» – это Отец, точка «Б» – это Кто или Что.  В целом «Ц» – это среда Метагалактики, среда вашей аспектности.  И вот смотрите, мы говорили о материи, только не надо в неё впадать, но просто возьмите себе просто как знание или как состояния того, что  «Ц» – есмь среда Метагалактики, и вся среда Метагалактики сейчас вашей аспектностью насыщается вне зависимости от степени владения теми или иными присутствиями.  Понятно, что говорю?  Вот и отдайтесь состоянию, когда  6-ти часовой огонь тем уровнем, который Владыка Кут Хуми с Владычицей Фаинь вам давал, выводит вас на овладение и освоение не специфичной для вас грани жизни, служения, действия.  Ну, и что  там в «Б»?  - ну это просто точки. «А» и »Б» сидели на трубе – детская считалочка.</w:t>
      </w:r>
    </w:p>
    <w:p w:rsidR="00F2237C" w:rsidRDefault="00F2237C">
      <w:pPr>
        <w:jc w:val="both"/>
        <w:rPr>
          <w:rFonts w:ascii="Times New Roman" w:hAnsi="Times New Roman"/>
          <w:sz w:val="24"/>
        </w:rPr>
      </w:pPr>
      <w:r>
        <w:rPr>
          <w:rFonts w:ascii="Times New Roman" w:hAnsi="Times New Roman"/>
          <w:sz w:val="24"/>
        </w:rPr>
        <w:t xml:space="preserve"> Отец, мы, зал,  хунь-…шуньята.</w:t>
      </w:r>
    </w:p>
    <w:p w:rsidR="00F2237C" w:rsidRDefault="00F2237C">
      <w:pPr>
        <w:ind w:firstLine="567"/>
        <w:jc w:val="both"/>
        <w:rPr>
          <w:rFonts w:ascii="Times New Roman" w:hAnsi="Times New Roman"/>
          <w:i/>
          <w:sz w:val="24"/>
        </w:rPr>
      </w:pPr>
      <w:r>
        <w:rPr>
          <w:rFonts w:ascii="Times New Roman" w:hAnsi="Times New Roman"/>
          <w:i/>
          <w:sz w:val="24"/>
        </w:rPr>
        <w:t>(Из зала: – Мы вошли в неё).</w:t>
      </w:r>
    </w:p>
    <w:p w:rsidR="00F2237C" w:rsidRDefault="00F2237C">
      <w:pPr>
        <w:ind w:firstLine="540"/>
        <w:jc w:val="both"/>
        <w:rPr>
          <w:rFonts w:ascii="Times New Roman" w:hAnsi="Times New Roman"/>
          <w:sz w:val="24"/>
        </w:rPr>
      </w:pPr>
      <w:r>
        <w:rPr>
          <w:rFonts w:ascii="Times New Roman" w:hAnsi="Times New Roman"/>
          <w:sz w:val="24"/>
        </w:rPr>
        <w:t xml:space="preserve">Да, так вошли, что материя отреагировала некорректным словом. Ну, главное, что принимает.  И  5-й горизонт,  ну кстати - это принцип любви.  Кто на противоположной стороне? </w:t>
      </w:r>
    </w:p>
    <w:p w:rsidR="00F2237C" w:rsidRDefault="00F2237C">
      <w:pPr>
        <w:ind w:firstLine="540"/>
        <w:jc w:val="both"/>
        <w:rPr>
          <w:rFonts w:ascii="Times New Roman" w:hAnsi="Times New Roman"/>
          <w:i/>
          <w:sz w:val="24"/>
        </w:rPr>
      </w:pPr>
      <w:r>
        <w:rPr>
          <w:rFonts w:ascii="Times New Roman" w:hAnsi="Times New Roman"/>
          <w:i/>
          <w:sz w:val="24"/>
        </w:rPr>
        <w:t>-Мать.</w:t>
      </w:r>
    </w:p>
    <w:p w:rsidR="00F2237C" w:rsidRDefault="00F2237C">
      <w:pPr>
        <w:ind w:firstLine="540"/>
        <w:jc w:val="both"/>
        <w:rPr>
          <w:rFonts w:ascii="Times New Roman" w:hAnsi="Times New Roman"/>
          <w:i/>
          <w:sz w:val="24"/>
        </w:rPr>
      </w:pPr>
      <w:r>
        <w:rPr>
          <w:rFonts w:ascii="Times New Roman" w:hAnsi="Times New Roman"/>
          <w:i/>
          <w:sz w:val="24"/>
        </w:rPr>
        <w:t>-Дочь.</w:t>
      </w:r>
    </w:p>
    <w:p w:rsidR="00F2237C" w:rsidRDefault="00F2237C">
      <w:pPr>
        <w:ind w:firstLine="540"/>
        <w:jc w:val="both"/>
        <w:rPr>
          <w:rFonts w:ascii="Times New Roman" w:hAnsi="Times New Roman"/>
          <w:sz w:val="24"/>
        </w:rPr>
      </w:pPr>
      <w:r>
        <w:rPr>
          <w:rFonts w:ascii="Times New Roman" w:hAnsi="Times New Roman"/>
          <w:sz w:val="24"/>
        </w:rPr>
        <w:t xml:space="preserve"> Принцип любви. Попробуйте увидеть. Какая из Дочерей к нам вышла. 5-й горизонт.  И вот как только вы увидите, назовёте имя, в смысле должностное имя,  там -Изначальная Дочь и Любовь Изначально Вышестоящего Отца. Вы должны увидеть такой эффект, сразу же его назову.  От Отца идёт такая лунная дорожка, но это образное выражение, через  шуньяту проходит и входит в Изначальную Дочь, ну, в принципе Изначальная Дочь стоит.  И вот ваша задача сейчас руками и ногами человеческими, как Аспекту, от Отца войти в шуньяту, возжечься аспектностью –  ваше индивидуальное действие, и по этой же дорожке войти в Дочь, в  её  Хум, перед ней встать, как сможете.  Вот уровнем вашей аспектности, через слияние 5-го горизонта, взять эту планку, удерживая ее, ножками пройти.  Вы сейчас висели, вы проживали, что значит висеть, а теперь идти в этой невесомости путём Отца, через ту аспектность, которую Отец вам даёт.  Идём, тут  нас 12-ть, мы все в  «тельняшках»  аспектных, в адекватной форме.  У кого длинное платье, пожалуйста, аккуратненько приподняли, чтобы не спотыкались, не падали, не шучу.  То есть  иногда сложно отстроить тело.  Когда физика входит -  контролировать сложно. И идём.</w:t>
      </w:r>
    </w:p>
    <w:p w:rsidR="00F2237C" w:rsidRDefault="00F2237C">
      <w:pPr>
        <w:ind w:firstLine="540"/>
        <w:jc w:val="both"/>
        <w:rPr>
          <w:rFonts w:ascii="Times New Roman" w:hAnsi="Times New Roman"/>
          <w:sz w:val="24"/>
        </w:rPr>
      </w:pPr>
      <w:r>
        <w:rPr>
          <w:rFonts w:ascii="Times New Roman" w:hAnsi="Times New Roman"/>
          <w:sz w:val="24"/>
        </w:rPr>
        <w:t xml:space="preserve">Можете посмотреть, как красиво под нами, над нами.  Фактически вы находитесь в синтезе присутствий Метагалактики, то, что и было сказано, и вся красота Метагалактики открыта сейчас вам, и от уровня и глубины пробуждения на аспектность и аспектностью – вы видите, и у вас рисуется то, что как зеркало отражается в вас и от вас. Вот языки срабатывают. </w:t>
      </w:r>
    </w:p>
    <w:p w:rsidR="00F2237C" w:rsidRDefault="00F2237C">
      <w:pPr>
        <w:ind w:firstLine="540"/>
        <w:jc w:val="both"/>
        <w:rPr>
          <w:rFonts w:ascii="Times New Roman" w:hAnsi="Times New Roman"/>
          <w:sz w:val="24"/>
        </w:rPr>
      </w:pPr>
      <w:r>
        <w:rPr>
          <w:rFonts w:ascii="Times New Roman" w:hAnsi="Times New Roman"/>
          <w:sz w:val="24"/>
        </w:rPr>
        <w:t xml:space="preserve"> Кто дошёл до шуньяты?  Как вы её представляете, воображаете,  видите?  Ни в коем случае не перелазать как через забор, не обходить как забор.  Вам нужно пройти сквозь неё, субъядерно растворившись телом, войти той аспектностью, которую вы стяжали в течении 6-ти часов, постоять в центровочке, зафиксировать и понять, что шуньята – это 512 и между  512 и 513 присутствий в Метагалактике.</w:t>
      </w:r>
    </w:p>
    <w:p w:rsidR="00F2237C" w:rsidRDefault="00F2237C">
      <w:pPr>
        <w:ind w:firstLine="567"/>
        <w:jc w:val="both"/>
        <w:rPr>
          <w:rFonts w:ascii="Times New Roman" w:hAnsi="Times New Roman"/>
          <w:sz w:val="24"/>
        </w:rPr>
      </w:pPr>
      <w:r>
        <w:rPr>
          <w:rFonts w:ascii="Times New Roman" w:hAnsi="Times New Roman"/>
          <w:sz w:val="24"/>
        </w:rPr>
        <w:t xml:space="preserve"> - (В.С.) То тело у  вас понимает, вы ему доверяйте, просто пытайтесь прожить.  А вы пытаетесь его  контролировать. Они поэтому  не входят.</w:t>
      </w:r>
    </w:p>
    <w:p w:rsidR="00F2237C" w:rsidRDefault="00F2237C">
      <w:pPr>
        <w:ind w:firstLine="567"/>
        <w:jc w:val="both"/>
        <w:rPr>
          <w:rFonts w:ascii="Times New Roman" w:hAnsi="Times New Roman"/>
          <w:i/>
          <w:sz w:val="24"/>
        </w:rPr>
      </w:pPr>
      <w:r>
        <w:rPr>
          <w:rFonts w:ascii="Times New Roman" w:hAnsi="Times New Roman"/>
          <w:i/>
          <w:sz w:val="24"/>
        </w:rPr>
        <w:t xml:space="preserve">  (Из зала: – Почему не выходит? Такая эйфория, просто</w:t>
      </w:r>
      <w:r>
        <w:rPr>
          <w:rFonts w:ascii="Times New Roman" w:hAnsi="Times New Roman"/>
          <w:sz w:val="24"/>
        </w:rPr>
        <w:t>…</w:t>
      </w:r>
      <w:r>
        <w:rPr>
          <w:rFonts w:ascii="Times New Roman" w:hAnsi="Times New Roman"/>
          <w:i/>
          <w:sz w:val="24"/>
        </w:rPr>
        <w:t>).</w:t>
      </w:r>
    </w:p>
    <w:p w:rsidR="00F2237C" w:rsidRDefault="00F2237C">
      <w:pPr>
        <w:ind w:firstLine="567"/>
        <w:jc w:val="both"/>
        <w:rPr>
          <w:rFonts w:ascii="Times New Roman" w:hAnsi="Times New Roman"/>
          <w:sz w:val="24"/>
        </w:rPr>
      </w:pPr>
      <w:r>
        <w:rPr>
          <w:rFonts w:ascii="Times New Roman" w:hAnsi="Times New Roman"/>
          <w:sz w:val="24"/>
        </w:rPr>
        <w:t xml:space="preserve"> -  ( В.С.) Идите, идите, идите, идите. Это ж не только вам. Это ж не только вам. Не контролируйте, доверьтесь телу. У кого-то эйфория, а кто-то не знает куда дёрнуться. Оля объясняет, то тело понимает, это объяснения тому телу, а некоторые пытаются здесь понять объяснение. А объясняют тому вашему телу, а здесь просто впитывайте.  Извини, просто некоторые теряются. </w:t>
      </w:r>
    </w:p>
    <w:p w:rsidR="00F2237C" w:rsidRDefault="00F2237C">
      <w:pPr>
        <w:ind w:firstLine="567"/>
        <w:jc w:val="both"/>
        <w:rPr>
          <w:rFonts w:ascii="Times New Roman" w:hAnsi="Times New Roman"/>
          <w:sz w:val="24"/>
        </w:rPr>
      </w:pPr>
      <w:r>
        <w:rPr>
          <w:rFonts w:ascii="Times New Roman" w:hAnsi="Times New Roman"/>
          <w:sz w:val="24"/>
        </w:rPr>
        <w:t xml:space="preserve"> - (О.С.) Все хорошо.  Зафиксировались.  И вот пулей не вылетайте из шуньяты, а проживите, когда вы сопряглись настолько, что вас выталкивает, вот такое состояние, что…. Грубо  скажу, вот когда ребёнок рождается, его выталкивают из тела.  Вот представьте, что это ядро, которое вас сотворяло сейчас вот аспектностью, ракурсом  Метагалактики, потом вас выводит в мир, на свет отцовский.  Такое состояние толкания как в спину, или в плечи – чётко проживается.  Ну, в подзатыльник – это принцип Будды. Шуньята так не работает.</w:t>
      </w:r>
    </w:p>
    <w:p w:rsidR="00F2237C" w:rsidRDefault="00F2237C">
      <w:pPr>
        <w:ind w:firstLine="567"/>
        <w:jc w:val="both"/>
        <w:rPr>
          <w:rFonts w:ascii="Times New Roman" w:hAnsi="Times New Roman"/>
          <w:sz w:val="24"/>
        </w:rPr>
      </w:pPr>
      <w:r>
        <w:rPr>
          <w:rFonts w:ascii="Times New Roman" w:hAnsi="Times New Roman"/>
          <w:sz w:val="24"/>
        </w:rPr>
        <w:t>-(В.С.) Но, полезно.</w:t>
      </w:r>
    </w:p>
    <w:p w:rsidR="00F2237C" w:rsidRDefault="00F2237C">
      <w:pPr>
        <w:tabs>
          <w:tab w:val="left" w:pos="1980"/>
        </w:tabs>
        <w:ind w:firstLine="567"/>
        <w:jc w:val="both"/>
        <w:rPr>
          <w:rFonts w:ascii="Times New Roman" w:hAnsi="Times New Roman"/>
          <w:sz w:val="24"/>
        </w:rPr>
      </w:pPr>
      <w:r>
        <w:rPr>
          <w:rFonts w:ascii="Times New Roman" w:hAnsi="Times New Roman"/>
          <w:sz w:val="24"/>
        </w:rPr>
        <w:t xml:space="preserve"> Но полезно, да.  И, дальше продолжаем движение.</w:t>
      </w:r>
    </w:p>
    <w:p w:rsidR="00F2237C" w:rsidRDefault="00F2237C">
      <w:pPr>
        <w:ind w:firstLine="567"/>
        <w:jc w:val="both"/>
        <w:rPr>
          <w:rFonts w:ascii="Times New Roman" w:hAnsi="Times New Roman"/>
          <w:sz w:val="24"/>
        </w:rPr>
      </w:pPr>
      <w:r>
        <w:rPr>
          <w:rFonts w:ascii="Times New Roman" w:hAnsi="Times New Roman"/>
          <w:sz w:val="24"/>
        </w:rPr>
        <w:t>И вот теперь зафиксируйте физически, насколько тело начало быстрее  идти, медленней, побежало, динамичней стало, организованней, то есть что вам дало, так скажем.</w:t>
      </w:r>
    </w:p>
    <w:p w:rsidR="00F2237C" w:rsidRDefault="00F2237C">
      <w:pPr>
        <w:ind w:firstLine="567"/>
        <w:jc w:val="both"/>
        <w:rPr>
          <w:rFonts w:ascii="Times New Roman" w:hAnsi="Times New Roman"/>
          <w:sz w:val="24"/>
        </w:rPr>
      </w:pPr>
      <w:r>
        <w:rPr>
          <w:rFonts w:ascii="Times New Roman" w:hAnsi="Times New Roman"/>
          <w:sz w:val="24"/>
        </w:rPr>
        <w:t xml:space="preserve">(Из зала: – </w:t>
      </w:r>
      <w:r>
        <w:rPr>
          <w:rFonts w:ascii="Times New Roman" w:hAnsi="Times New Roman"/>
          <w:i/>
          <w:sz w:val="24"/>
        </w:rPr>
        <w:t>Такая легкость пошла).</w:t>
      </w:r>
    </w:p>
    <w:p w:rsidR="00F2237C" w:rsidRDefault="00F2237C">
      <w:pPr>
        <w:ind w:firstLine="567"/>
        <w:jc w:val="both"/>
        <w:rPr>
          <w:rFonts w:ascii="Times New Roman" w:hAnsi="Times New Roman"/>
          <w:sz w:val="24"/>
        </w:rPr>
      </w:pPr>
      <w:r>
        <w:rPr>
          <w:rFonts w:ascii="Times New Roman" w:hAnsi="Times New Roman"/>
          <w:sz w:val="24"/>
        </w:rPr>
        <w:t xml:space="preserve"> Вот, почувствовали?  Если нашли этот элемент – очень даже хорошо.  Ну, теперь добегаем до финиша.</w:t>
      </w:r>
    </w:p>
    <w:p w:rsidR="00F2237C" w:rsidRDefault="00F2237C">
      <w:pPr>
        <w:ind w:firstLine="567"/>
        <w:jc w:val="both"/>
        <w:rPr>
          <w:rFonts w:ascii="Times New Roman" w:hAnsi="Times New Roman"/>
          <w:sz w:val="24"/>
        </w:rPr>
      </w:pPr>
      <w:r>
        <w:rPr>
          <w:rFonts w:ascii="Times New Roman" w:hAnsi="Times New Roman"/>
          <w:sz w:val="24"/>
        </w:rPr>
        <w:t xml:space="preserve"> (Из зала: – </w:t>
      </w:r>
      <w:r>
        <w:rPr>
          <w:rFonts w:ascii="Times New Roman" w:hAnsi="Times New Roman"/>
          <w:i/>
          <w:sz w:val="24"/>
        </w:rPr>
        <w:t>И скорость появилась).</w:t>
      </w:r>
    </w:p>
    <w:p w:rsidR="00F2237C" w:rsidRDefault="00F2237C">
      <w:pPr>
        <w:tabs>
          <w:tab w:val="left" w:pos="2700"/>
        </w:tabs>
        <w:ind w:firstLine="567"/>
        <w:jc w:val="both"/>
        <w:rPr>
          <w:rFonts w:ascii="Times New Roman" w:hAnsi="Times New Roman"/>
          <w:sz w:val="24"/>
        </w:rPr>
      </w:pPr>
      <w:r>
        <w:rPr>
          <w:rFonts w:ascii="Times New Roman" w:hAnsi="Times New Roman"/>
          <w:sz w:val="24"/>
        </w:rPr>
        <w:t xml:space="preserve"> Отлично. Вот пока вы ещё в пути, не спешите сейчас, остановитесь на секундочку… И такое состояние… Помните, когда вы входили сюда – вы входили в общем, в целом как-то.  А потом вам Владыка сказал, что вы должны входя, там например  в зал ИДИВО, входить в определенном состоянии. Вот вам сейчас было сказано, что вы  идете Отцом </w:t>
      </w:r>
      <w:r>
        <w:rPr>
          <w:rFonts w:ascii="Times New Roman" w:hAnsi="Times New Roman"/>
          <w:b/>
          <w:sz w:val="24"/>
        </w:rPr>
        <w:t>в</w:t>
      </w:r>
      <w:r>
        <w:rPr>
          <w:rFonts w:ascii="Times New Roman" w:hAnsi="Times New Roman"/>
          <w:sz w:val="24"/>
        </w:rPr>
        <w:t xml:space="preserve"> или </w:t>
      </w:r>
      <w:r>
        <w:rPr>
          <w:rFonts w:ascii="Times New Roman" w:hAnsi="Times New Roman"/>
          <w:b/>
          <w:sz w:val="24"/>
        </w:rPr>
        <w:t>к</w:t>
      </w:r>
      <w:r>
        <w:rPr>
          <w:rFonts w:ascii="Times New Roman" w:hAnsi="Times New Roman"/>
          <w:sz w:val="24"/>
        </w:rPr>
        <w:t xml:space="preserve"> Изначальной Дочери  зафиксировать 5-й горизонт.  Подготовьтесь помимо выхода из шуньяты, вот в этой легкости, скорости, достойном подходе, чтобы предстать пред Любовью Отца, не Дочерью, а Любовью Изначально Вышестоящего Отца.  Не видьте в ней должность, увидьте в ней её суть,  Любовь Изначально Вышестоящего Отца.  И  вы как Аспекты, держа собою всю концентрацию Метагалактики по вашей подготовке шуньятой, подходите и предстаете пред Любовью Изначально Вышестояшего Отца.  Как бы это смешно не звучало, это на столько….</w:t>
      </w:r>
    </w:p>
    <w:p w:rsidR="00F2237C" w:rsidRDefault="00F2237C">
      <w:pPr>
        <w:ind w:firstLine="567"/>
        <w:jc w:val="both"/>
        <w:rPr>
          <w:rFonts w:ascii="Times New Roman" w:hAnsi="Times New Roman"/>
          <w:sz w:val="24"/>
        </w:rPr>
      </w:pPr>
      <w:r>
        <w:rPr>
          <w:rFonts w:ascii="Times New Roman" w:hAnsi="Times New Roman"/>
          <w:sz w:val="24"/>
        </w:rPr>
        <w:t xml:space="preserve">(Из зала: – </w:t>
      </w:r>
      <w:r>
        <w:rPr>
          <w:rFonts w:ascii="Times New Roman" w:hAnsi="Times New Roman"/>
          <w:i/>
          <w:sz w:val="24"/>
        </w:rPr>
        <w:t>Это не передаваемо).</w:t>
      </w:r>
    </w:p>
    <w:p w:rsidR="00F2237C" w:rsidRDefault="00F2237C">
      <w:pPr>
        <w:ind w:firstLine="567"/>
        <w:jc w:val="both"/>
        <w:rPr>
          <w:rFonts w:ascii="Times New Roman" w:hAnsi="Times New Roman"/>
          <w:sz w:val="24"/>
        </w:rPr>
      </w:pPr>
      <w:r>
        <w:rPr>
          <w:rFonts w:ascii="Times New Roman" w:hAnsi="Times New Roman"/>
          <w:sz w:val="24"/>
        </w:rPr>
        <w:t xml:space="preserve"> А я не вам. Это вот раньше говорили – сакральное состояние – это внутреннее сакральное состояние.  Убираем слово сакральное, как угодно это называйте.</w:t>
      </w:r>
    </w:p>
    <w:p w:rsidR="00F2237C" w:rsidRDefault="00F2237C">
      <w:pPr>
        <w:ind w:firstLine="567"/>
        <w:jc w:val="both"/>
        <w:rPr>
          <w:rFonts w:ascii="Times New Roman" w:hAnsi="Times New Roman"/>
          <w:sz w:val="24"/>
        </w:rPr>
      </w:pPr>
      <w:r>
        <w:rPr>
          <w:rFonts w:ascii="Times New Roman" w:hAnsi="Times New Roman"/>
          <w:sz w:val="24"/>
        </w:rPr>
        <w:t xml:space="preserve"> (В.С.) -  Сопереживание.</w:t>
      </w:r>
    </w:p>
    <w:p w:rsidR="00F2237C" w:rsidRDefault="00F2237C">
      <w:pPr>
        <w:ind w:firstLine="567"/>
        <w:jc w:val="both"/>
        <w:rPr>
          <w:rFonts w:ascii="Times New Roman" w:hAnsi="Times New Roman"/>
          <w:sz w:val="24"/>
        </w:rPr>
      </w:pPr>
      <w:r>
        <w:rPr>
          <w:rFonts w:ascii="Times New Roman" w:hAnsi="Times New Roman"/>
          <w:sz w:val="24"/>
        </w:rPr>
        <w:t xml:space="preserve"> Соприкосновение, сопереживание, соучастие, сочувствие - как угодно.  « Со»,  совместное, соитие.  Вы становитесь пред нею и Синтезом Изначально Вышестоящего Отца – вы есмь Отец – вы синтезируетесь с Любовью Изначально Вышестоящего Отца, и, сливая два начала аспектностью, шуньятой Метагалактики в вас, вы преображаетесь, преображая материальность и материю, носимую вами, Любовью Изначально Вышестоящего Отца. </w:t>
      </w:r>
    </w:p>
    <w:p w:rsidR="00F2237C" w:rsidRDefault="00F2237C">
      <w:pPr>
        <w:ind w:firstLine="540"/>
        <w:jc w:val="both"/>
        <w:rPr>
          <w:rFonts w:ascii="Times New Roman" w:hAnsi="Times New Roman"/>
          <w:sz w:val="24"/>
        </w:rPr>
      </w:pPr>
      <w:r>
        <w:rPr>
          <w:rFonts w:ascii="Times New Roman" w:hAnsi="Times New Roman"/>
          <w:sz w:val="24"/>
        </w:rPr>
        <w:t xml:space="preserve"> Условно входя в концентрацию магнита, пропускайте Огонь  Отца – Изначальной Дочери, Огонь Изначальной Дочери – Изначально Вышестоящему Отцу. И, активируя тело, поработайте тренингом, как физически, так и в вышестоящем  теле двумя видами огней, насыщая и отстраивая иерархичность аспектности огня, видов, всех принципов, которые мы  сегодня разрабатывали  вами, нарабатывая данным  действием, практичность выше сказанных начал, переводя из знаний в телесную практику.  Материя переписывается только  действием более высокого порядка, чем она есмь там на сейчас или на какие-то этапы. Ну, в принципе и всё так, наверное.</w:t>
      </w:r>
    </w:p>
    <w:p w:rsidR="00F2237C" w:rsidRDefault="00F2237C">
      <w:pPr>
        <w:ind w:firstLine="540"/>
        <w:jc w:val="both"/>
        <w:rPr>
          <w:rFonts w:ascii="Times New Roman" w:hAnsi="Times New Roman"/>
          <w:sz w:val="24"/>
        </w:rPr>
      </w:pPr>
      <w:r>
        <w:rPr>
          <w:rFonts w:ascii="Times New Roman" w:hAnsi="Times New Roman"/>
          <w:sz w:val="24"/>
        </w:rPr>
        <w:t xml:space="preserve"> Если фиксируете  взаимодействие общением с Дочерью - всё корректно, да, кто-то из вас там с ней общается. Вы даже можете задать вопрос – удалось ли вам взять хотя бы крупицу,  или каплю, пробуждения к тому, что вы сейчас исполняли тренингом.</w:t>
      </w:r>
    </w:p>
    <w:p w:rsidR="00F2237C" w:rsidRDefault="00F2237C">
      <w:pPr>
        <w:ind w:firstLine="540"/>
        <w:jc w:val="both"/>
        <w:rPr>
          <w:rFonts w:ascii="Times New Roman" w:hAnsi="Times New Roman"/>
          <w:sz w:val="24"/>
        </w:rPr>
      </w:pPr>
      <w:r>
        <w:rPr>
          <w:rFonts w:ascii="Times New Roman" w:hAnsi="Times New Roman"/>
          <w:sz w:val="24"/>
        </w:rPr>
        <w:t xml:space="preserve">  Отлично.  Теперь… Что?</w:t>
      </w:r>
    </w:p>
    <w:p w:rsidR="00F2237C" w:rsidRDefault="00F2237C">
      <w:pPr>
        <w:ind w:firstLine="540"/>
        <w:jc w:val="both"/>
        <w:rPr>
          <w:rFonts w:ascii="Times New Roman" w:hAnsi="Times New Roman"/>
          <w:sz w:val="24"/>
        </w:rPr>
      </w:pPr>
      <w:r>
        <w:rPr>
          <w:rFonts w:ascii="Times New Roman" w:hAnsi="Times New Roman"/>
          <w:sz w:val="24"/>
        </w:rPr>
        <w:t xml:space="preserve">(В.С.) –Аспектность Дочерью.  </w:t>
      </w:r>
    </w:p>
    <w:p w:rsidR="00F2237C" w:rsidRDefault="00F2237C">
      <w:pPr>
        <w:tabs>
          <w:tab w:val="left" w:pos="2520"/>
        </w:tabs>
        <w:ind w:firstLine="540"/>
        <w:jc w:val="both"/>
        <w:rPr>
          <w:rFonts w:ascii="Times New Roman" w:hAnsi="Times New Roman"/>
          <w:sz w:val="24"/>
        </w:rPr>
      </w:pPr>
      <w:r>
        <w:rPr>
          <w:rFonts w:ascii="Times New Roman" w:hAnsi="Times New Roman"/>
          <w:sz w:val="24"/>
        </w:rPr>
        <w:t>(О.С.) Возжигаетесь аспектностью, и выявляете аспектность Изначальной Дочери каждым из нас, вами, пред нею.  Теперь выворачиваясь наизнанку всей аспектностью…</w:t>
      </w:r>
    </w:p>
    <w:p w:rsidR="00F2237C" w:rsidRDefault="00F2237C">
      <w:pPr>
        <w:tabs>
          <w:tab w:val="left" w:pos="2520"/>
        </w:tabs>
        <w:ind w:firstLine="540"/>
        <w:jc w:val="both"/>
        <w:rPr>
          <w:rFonts w:ascii="Times New Roman" w:hAnsi="Times New Roman"/>
          <w:sz w:val="24"/>
        </w:rPr>
      </w:pPr>
      <w:r>
        <w:rPr>
          <w:rFonts w:ascii="Times New Roman" w:hAnsi="Times New Roman"/>
          <w:sz w:val="24"/>
        </w:rPr>
        <w:t>(В.С.) – И впитываете аспектность Дочери.  Всё, что вы стяжали – оно углубится вами.  Потому, что вы дошли до глубокого контакта с Дочерью, но это не переходит в аспектность. Вот всё, что вы сейчас стяжали на этой Школе  отдаёте, входите в  аспектность Дочери, она углубляет вам это, усиляя собою, она вершина 5-го горизонта. То, что вам дал Отец – никуда не исчезнет, но вы буквально входите в аспектность Дочери.  Теперь проживите аспектность Дочери – она вам в Хум что-то фиксирует сейчас.  Это состояние такое. Просто, вот как вершина Аспекта, она вам  что-то вот там, ну не знаю, каплю огня – разное,  я не могу оформить это, каждому что-то вот там вот фиксирует.</w:t>
      </w:r>
    </w:p>
    <w:p w:rsidR="00F2237C" w:rsidRDefault="00F2237C">
      <w:pPr>
        <w:ind w:firstLine="709"/>
        <w:jc w:val="both"/>
        <w:rPr>
          <w:rFonts w:ascii="Times New Roman" w:hAnsi="Times New Roman"/>
          <w:sz w:val="24"/>
        </w:rPr>
      </w:pPr>
      <w:r>
        <w:rPr>
          <w:rFonts w:ascii="Times New Roman" w:hAnsi="Times New Roman"/>
          <w:sz w:val="24"/>
        </w:rPr>
        <w:t>(О.С.) -  Предназначение в Материи.</w:t>
      </w:r>
    </w:p>
    <w:p w:rsidR="00F2237C" w:rsidRDefault="00F2237C">
      <w:pPr>
        <w:ind w:firstLine="709"/>
        <w:jc w:val="both"/>
        <w:rPr>
          <w:rFonts w:ascii="Times New Roman" w:hAnsi="Times New Roman"/>
          <w:sz w:val="24"/>
        </w:rPr>
      </w:pPr>
      <w:r>
        <w:rPr>
          <w:rFonts w:ascii="Times New Roman" w:hAnsi="Times New Roman"/>
          <w:sz w:val="24"/>
        </w:rPr>
        <w:t>(В.С.) -Да, предназначение.  Я тут не всё слышу. И она говорит: «Вспыхните этим предназначением», ну, вот тем, что она фиксирует, вспыхните. Я не могу сказать, что это только предназначение. Вспыхните, то, что она фиксирует у вас, вот в центре груди зафиксировала, в Хум. Вспыхните этим.</w:t>
      </w:r>
    </w:p>
    <w:p w:rsidR="00F2237C" w:rsidRDefault="00F2237C">
      <w:pPr>
        <w:ind w:firstLine="709"/>
        <w:jc w:val="both"/>
        <w:rPr>
          <w:rFonts w:ascii="Times New Roman" w:hAnsi="Times New Roman"/>
          <w:sz w:val="24"/>
        </w:rPr>
      </w:pPr>
      <w:r>
        <w:rPr>
          <w:rFonts w:ascii="Times New Roman" w:hAnsi="Times New Roman"/>
          <w:sz w:val="24"/>
        </w:rPr>
        <w:t xml:space="preserve"> Теперь она говорит: «Всё».</w:t>
      </w:r>
    </w:p>
    <w:p w:rsidR="00F2237C" w:rsidRDefault="00F2237C">
      <w:pPr>
        <w:ind w:firstLine="709"/>
        <w:jc w:val="both"/>
        <w:rPr>
          <w:rFonts w:ascii="Times New Roman" w:hAnsi="Times New Roman"/>
          <w:sz w:val="24"/>
        </w:rPr>
      </w:pPr>
      <w:r>
        <w:rPr>
          <w:rFonts w:ascii="Times New Roman" w:hAnsi="Times New Roman"/>
          <w:sz w:val="24"/>
        </w:rPr>
        <w:t>(О.С.)-Благодарим Изначальную Дочь, благодарим Изначально Вышестоящего Отца. Обернитесь.</w:t>
      </w:r>
    </w:p>
    <w:p w:rsidR="00F2237C" w:rsidRDefault="00F2237C">
      <w:pPr>
        <w:ind w:firstLine="709"/>
        <w:jc w:val="both"/>
        <w:rPr>
          <w:rFonts w:ascii="Times New Roman" w:hAnsi="Times New Roman"/>
          <w:sz w:val="24"/>
        </w:rPr>
      </w:pPr>
      <w:r>
        <w:rPr>
          <w:rFonts w:ascii="Times New Roman" w:hAnsi="Times New Roman"/>
          <w:sz w:val="24"/>
        </w:rPr>
        <w:t>(В.С.)- Там, там.</w:t>
      </w:r>
    </w:p>
    <w:p w:rsidR="00F2237C" w:rsidRDefault="00F2237C">
      <w:pPr>
        <w:jc w:val="both"/>
        <w:rPr>
          <w:rFonts w:ascii="Times New Roman" w:hAnsi="Times New Roman"/>
          <w:sz w:val="24"/>
        </w:rPr>
      </w:pPr>
      <w:r>
        <w:rPr>
          <w:rFonts w:ascii="Times New Roman" w:hAnsi="Times New Roman"/>
          <w:sz w:val="24"/>
        </w:rPr>
        <w:t xml:space="preserve">            (О.С.) -Там, в зале. И скажите Отцу спасибо.</w:t>
      </w:r>
    </w:p>
    <w:p w:rsidR="00F2237C" w:rsidRDefault="00F2237C">
      <w:pPr>
        <w:ind w:firstLine="709"/>
        <w:jc w:val="both"/>
        <w:rPr>
          <w:rFonts w:ascii="Times New Roman" w:hAnsi="Times New Roman"/>
          <w:sz w:val="24"/>
        </w:rPr>
      </w:pPr>
      <w:r>
        <w:rPr>
          <w:rFonts w:ascii="Times New Roman" w:hAnsi="Times New Roman"/>
          <w:sz w:val="24"/>
        </w:rPr>
        <w:t>(В.С.) -  Мы для тех тел сейчас говорим.</w:t>
      </w:r>
    </w:p>
    <w:p w:rsidR="00F2237C" w:rsidRDefault="00F2237C">
      <w:pPr>
        <w:ind w:firstLine="709"/>
        <w:jc w:val="both"/>
        <w:rPr>
          <w:rFonts w:ascii="Times New Roman" w:hAnsi="Times New Roman"/>
          <w:sz w:val="24"/>
        </w:rPr>
      </w:pPr>
      <w:r>
        <w:rPr>
          <w:rFonts w:ascii="Times New Roman" w:hAnsi="Times New Roman"/>
          <w:sz w:val="24"/>
        </w:rPr>
        <w:t>(О.С.)-(</w:t>
      </w:r>
      <w:r>
        <w:rPr>
          <w:rFonts w:ascii="Times New Roman" w:hAnsi="Times New Roman"/>
          <w:i/>
          <w:sz w:val="24"/>
        </w:rPr>
        <w:t>Смеётся)</w:t>
      </w:r>
      <w:r>
        <w:rPr>
          <w:rFonts w:ascii="Times New Roman" w:hAnsi="Times New Roman"/>
          <w:sz w:val="24"/>
        </w:rPr>
        <w:t xml:space="preserve">. Мы для тех тел говорим. С концентрацией пробуждения аспектности возвращаетесь в физическое присутствие и эманируем все выявленное и разработанное тренингом в ДИВО 185 Проявления, фиксируя и накрывая преображением физически, всё Диво вами и вносим обновлённые виды аспектности силой Огня Отца и Изначальной Дочери в ДИВО вами, эманируя этот Огонь. И в расширении эманации огня вы эманируете огонь за пределы ДИВО в Изначальный Дом Изначально Вышестоящего Отца, сливая две вершины: ДИВО, как принцип единицы и ИДИВО, как выражение общего внесения единицы, как части.  Аминь.  </w:t>
      </w:r>
    </w:p>
    <w:p w:rsidR="00F2237C" w:rsidRDefault="00F2237C">
      <w:pPr>
        <w:ind w:firstLine="540"/>
        <w:jc w:val="both"/>
        <w:rPr>
          <w:rFonts w:ascii="Times New Roman" w:hAnsi="Times New Roman"/>
          <w:sz w:val="24"/>
        </w:rPr>
      </w:pPr>
      <w:r>
        <w:rPr>
          <w:rFonts w:ascii="Times New Roman" w:hAnsi="Times New Roman"/>
          <w:sz w:val="24"/>
        </w:rPr>
        <w:t>И выходим из тренинга. Спасибо вам большое.  Спасибо за хорошую работу.</w:t>
      </w:r>
    </w:p>
    <w:p w:rsidR="00F2237C" w:rsidRDefault="00F2237C">
      <w:pPr>
        <w:ind w:firstLine="540"/>
        <w:jc w:val="both"/>
        <w:rPr>
          <w:rFonts w:ascii="Times New Roman" w:hAnsi="Times New Roman"/>
          <w:sz w:val="24"/>
        </w:rPr>
      </w:pPr>
    </w:p>
    <w:p w:rsidR="00F2237C" w:rsidRDefault="00F2237C">
      <w:pPr>
        <w:jc w:val="center"/>
        <w:rPr>
          <w:rFonts w:ascii="Times New Roman" w:hAnsi="Times New Roman"/>
          <w:b/>
          <w:sz w:val="24"/>
        </w:rPr>
      </w:pPr>
      <w:r>
        <w:rPr>
          <w:rFonts w:ascii="Times New Roman" w:hAnsi="Times New Roman"/>
          <w:b/>
          <w:sz w:val="24"/>
        </w:rPr>
        <w:t>О  подготовке к ночной учебе.</w:t>
      </w:r>
    </w:p>
    <w:p w:rsidR="00F2237C" w:rsidRDefault="00F2237C">
      <w:pPr>
        <w:jc w:val="center"/>
        <w:rPr>
          <w:rFonts w:ascii="Times New Roman" w:hAnsi="Times New Roman"/>
          <w:b/>
          <w:sz w:val="24"/>
        </w:rPr>
      </w:pPr>
      <w:r>
        <w:rPr>
          <w:rFonts w:ascii="Times New Roman" w:hAnsi="Times New Roman"/>
          <w:b/>
          <w:sz w:val="24"/>
        </w:rPr>
        <w:t>Последовательность действий Аспекта.</w:t>
      </w: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r>
        <w:rPr>
          <w:rFonts w:ascii="Times New Roman" w:hAnsi="Times New Roman"/>
          <w:sz w:val="24"/>
        </w:rPr>
        <w:t>(В.С.) Прожили тренинг?  Вот ваша задача будет обработать то, что вам сегодня зафиксировали. То есть задача в чём? Вот лучше даже не записями,  ну записи у вас останутся, там на будущее. Или пойдёте домой, или кто здесь останется. Вы должны в голове прокрутить этот день, завтра будет другой, не менее эффективно, в плане информации и задач. Да? То есть Школа делится на два этапа, 1-й и 2-й этап.  Сегодня 1-й этап. Нужно прокрутить в голове 1-й этап. В принципе, три направления: Аспектный Огонь, Аспектный Синтез, тренинг с Дочерью.</w:t>
      </w:r>
    </w:p>
    <w:p w:rsidR="00F2237C" w:rsidRDefault="00F2237C">
      <w:pPr>
        <w:ind w:firstLine="540"/>
        <w:jc w:val="both"/>
        <w:rPr>
          <w:rFonts w:ascii="Times New Roman" w:hAnsi="Times New Roman"/>
          <w:sz w:val="24"/>
        </w:rPr>
      </w:pPr>
      <w:r>
        <w:rPr>
          <w:rFonts w:ascii="Times New Roman" w:hAnsi="Times New Roman"/>
          <w:sz w:val="24"/>
        </w:rPr>
        <w:t xml:space="preserve"> И вот прокручивая в голове, вам не надо мучится, что вы что-то не вспомнили, у вас это записано, а обычно пытаются вспомнить. И когда вы вспоминаете, вы переводите это на информацию, а информация – это опять тройка, понимание. А нам нужна от вас аспектность.  И вот едете сейчас, идёте сейчас – ну, главное не за рулем, за рулём погода не очень,  лучше не делать, и вот возжигайтесь Аспектным Огнём. Что у вас происходит? И в Аспектном Огне просто вспоминаете всё, что вы о нём вспомните, всё, что о нём знаете, но в Аспектном Огне.  Не вспоминайте просто так, только в Аспектном Огне. И ещё раз углубляйте аспектность собою, сегодня, потому, что между сегодня и завтра до десяти, вот сейчас – Владыка вас тренирует.  И одно дело ночная тренировка – вы привыкли:  домой бухнулся спать – тренировка.  Нет,  сейчас закончится в восемь,  тренировка, вы час там добираетесь домой, и сидите, кукуете, не знаю где – в электричке, в автобусе, ещё где-то.  У вас час свободного времени – сидите, тренируйтесь, вдвоём, втроём, сами.  </w:t>
      </w:r>
    </w:p>
    <w:p w:rsidR="00F2237C" w:rsidRDefault="00F2237C">
      <w:pPr>
        <w:ind w:firstLine="540"/>
        <w:jc w:val="both"/>
        <w:rPr>
          <w:rFonts w:ascii="Times New Roman" w:hAnsi="Times New Roman"/>
          <w:sz w:val="24"/>
        </w:rPr>
      </w:pPr>
      <w:r>
        <w:rPr>
          <w:rFonts w:ascii="Times New Roman" w:hAnsi="Times New Roman"/>
          <w:sz w:val="24"/>
        </w:rPr>
        <w:t xml:space="preserve">  И вот аспектность прокрутите огнём, и проживите сами.  Почему?  У вас должен быть, помните, собственный Огонь Аспекта, который стяжали.  И вы должны прожить его не здесь, в поддержке друг друга и нас, а там, индивидуально. Но даже, если втроём едете, то всё равно индивидуально, потому, что там, в среде – вы  индивидуально. Понятно, о чём я.</w:t>
      </w:r>
    </w:p>
    <w:p w:rsidR="00F2237C" w:rsidRDefault="00F2237C">
      <w:pPr>
        <w:jc w:val="both"/>
        <w:rPr>
          <w:rFonts w:ascii="Times New Roman" w:hAnsi="Times New Roman"/>
          <w:sz w:val="24"/>
        </w:rPr>
      </w:pPr>
      <w:r>
        <w:rPr>
          <w:rFonts w:ascii="Times New Roman" w:hAnsi="Times New Roman"/>
          <w:sz w:val="24"/>
        </w:rPr>
        <w:t xml:space="preserve">          То же самое, Аспектный Синтез, пожалуйста, сделайте это.  Сегодня не успеете – завтра с утра то же самое.  Сегодня успеете – завтра с утра едете сюда – то же самое.  Ну, главное, чтоб опять же,  не за рулем, я вас предупреждаю, за рулем вас отвлечёт, уведёт – это нам не надо, сам такой. Всё.  То же самое,  Аспектный Синтез, потом Огонь, Синтез и тренинг с Дочерью.</w:t>
      </w:r>
    </w:p>
    <w:p w:rsidR="00F2237C" w:rsidRDefault="00F2237C">
      <w:pPr>
        <w:ind w:firstLine="540"/>
        <w:jc w:val="both"/>
        <w:rPr>
          <w:rFonts w:ascii="Times New Roman" w:hAnsi="Times New Roman"/>
          <w:sz w:val="24"/>
        </w:rPr>
      </w:pPr>
      <w:r>
        <w:rPr>
          <w:rFonts w:ascii="Times New Roman" w:hAnsi="Times New Roman"/>
          <w:sz w:val="24"/>
        </w:rPr>
        <w:t xml:space="preserve">  Тренинг с  Дочерью, вот что вы сейчас прожили? – ничего не прожили, условно.  Вот Огонь, Синтез и проживание  Дочерью продолжается, понятно о чём, да?  Не прожили, углубляем,  что бы прожить. Можно добавить что-то лично.  Опять Огонь, Синтез, Дочь – лично.   И вот потренируйте себя один, два раза, сегодня вечером, завтра утром.  Ну, найдите время, вы же приехали учиться.  Я  понимаю, что домашние дела, там шоу. Но это, это  между двумя днями Школы – это ценное время, это  когда вы индивидуально можете себя дотренировать.  Потому, что на Школе у кого-то получается, у кого-то нет, а индивидуально – всё равно вам этим жить, дотренируйте себя.  Понятно, да? А завтра пойдём дальше. С тренировкой понятно.  Ночью на подготовку к Владыке  само собой сейчас пойдём и попросим, но опять же – Аспект как это делает? – осознанно. Не сознательно, но осознанно, потому, что сознательность – это шестой горизонт, осмысленно. То есть вы должны задуматься, что Аспект – это осмысленный служащий, действующий. Осмысленно, он все делает осмысленно.  Значит вы, идя на Школу, на ночную подготовку что делаете? – осмысленно устремляетесь куда-то.</w:t>
      </w:r>
    </w:p>
    <w:p w:rsidR="00F2237C" w:rsidRDefault="00F2237C">
      <w:pPr>
        <w:ind w:firstLine="540"/>
        <w:jc w:val="both"/>
        <w:rPr>
          <w:rFonts w:ascii="Times New Roman" w:hAnsi="Times New Roman"/>
          <w:sz w:val="24"/>
        </w:rPr>
      </w:pPr>
      <w:r>
        <w:rPr>
          <w:rFonts w:ascii="Times New Roman" w:hAnsi="Times New Roman"/>
          <w:sz w:val="24"/>
        </w:rPr>
        <w:t>Вопрос к вам – куда вы осмысленно устремитесь? Мы сейчас выйдем к Владыке, он всё равно вас спросит.  Лучше при мне ответьте, хоть чуть-чуть.</w:t>
      </w:r>
    </w:p>
    <w:p w:rsidR="00F2237C" w:rsidRDefault="00F2237C">
      <w:pPr>
        <w:ind w:firstLine="567"/>
        <w:jc w:val="both"/>
        <w:rPr>
          <w:rFonts w:ascii="Times New Roman" w:hAnsi="Times New Roman"/>
          <w:sz w:val="24"/>
        </w:rPr>
      </w:pPr>
      <w:r>
        <w:rPr>
          <w:rFonts w:ascii="Times New Roman" w:hAnsi="Times New Roman"/>
          <w:sz w:val="24"/>
        </w:rPr>
        <w:t xml:space="preserve">(Из зала: –  </w:t>
      </w:r>
      <w:r>
        <w:rPr>
          <w:rFonts w:ascii="Times New Roman" w:hAnsi="Times New Roman"/>
          <w:i/>
          <w:sz w:val="24"/>
        </w:rPr>
        <w:t>В  Аспектность к Отцу).</w:t>
      </w:r>
    </w:p>
    <w:p w:rsidR="00F2237C" w:rsidRDefault="00F2237C">
      <w:pPr>
        <w:ind w:firstLine="567"/>
        <w:jc w:val="both"/>
        <w:rPr>
          <w:rFonts w:ascii="Times New Roman" w:hAnsi="Times New Roman"/>
          <w:sz w:val="24"/>
        </w:rPr>
      </w:pPr>
      <w:r>
        <w:rPr>
          <w:rFonts w:ascii="Times New Roman" w:hAnsi="Times New Roman"/>
          <w:sz w:val="24"/>
        </w:rPr>
        <w:t>В Аспектность к Отцу. У нас две тысячи Аспектов в ИДИВО на физике.  Ты оттуда даже не соберешься завтра, не успеешь всех обойти.  Понятно о чём я сейчас сказал? Вот. Сидит вот такой смысл, без обид. Вот Владыка спровоцировал буквально.  Выходит ночью такая осмысленность и  Владыка ловит вас по двум тысячам Аспектам ИДИВО.</w:t>
      </w:r>
    </w:p>
    <w:p w:rsidR="00F2237C" w:rsidRDefault="00F2237C">
      <w:pPr>
        <w:ind w:firstLine="567"/>
        <w:jc w:val="both"/>
        <w:rPr>
          <w:rFonts w:ascii="Times New Roman" w:hAnsi="Times New Roman"/>
          <w:i/>
          <w:sz w:val="24"/>
        </w:rPr>
      </w:pPr>
      <w:r>
        <w:rPr>
          <w:rFonts w:ascii="Times New Roman" w:hAnsi="Times New Roman"/>
          <w:i/>
          <w:sz w:val="24"/>
        </w:rPr>
        <w:t xml:space="preserve"> (Из зала: </w:t>
      </w:r>
      <w:r>
        <w:rPr>
          <w:rFonts w:ascii="Times New Roman" w:hAnsi="Times New Roman"/>
          <w:sz w:val="24"/>
        </w:rPr>
        <w:t>–</w:t>
      </w:r>
      <w:r>
        <w:rPr>
          <w:rFonts w:ascii="Times New Roman" w:hAnsi="Times New Roman"/>
          <w:i/>
          <w:sz w:val="24"/>
        </w:rPr>
        <w:t xml:space="preserve">  На скорости.  С верой).</w:t>
      </w:r>
    </w:p>
    <w:p w:rsidR="00F2237C" w:rsidRDefault="00F2237C">
      <w:pPr>
        <w:ind w:firstLine="567"/>
        <w:jc w:val="both"/>
        <w:rPr>
          <w:rFonts w:ascii="Times New Roman" w:hAnsi="Times New Roman"/>
          <w:sz w:val="24"/>
        </w:rPr>
      </w:pPr>
      <w:r>
        <w:rPr>
          <w:rFonts w:ascii="Times New Roman" w:hAnsi="Times New Roman"/>
          <w:sz w:val="24"/>
        </w:rPr>
        <w:t xml:space="preserve">Вы не знаете просто наших Аспектов. </w:t>
      </w:r>
    </w:p>
    <w:p w:rsidR="00F2237C" w:rsidRDefault="00F2237C">
      <w:pPr>
        <w:ind w:firstLine="567"/>
        <w:jc w:val="both"/>
        <w:rPr>
          <w:rFonts w:ascii="Times New Roman" w:hAnsi="Times New Roman"/>
          <w:i/>
          <w:sz w:val="24"/>
        </w:rPr>
      </w:pPr>
      <w:r>
        <w:rPr>
          <w:rFonts w:ascii="Times New Roman" w:hAnsi="Times New Roman"/>
          <w:sz w:val="24"/>
        </w:rPr>
        <w:t xml:space="preserve"> </w:t>
      </w:r>
      <w:r>
        <w:rPr>
          <w:rFonts w:ascii="Times New Roman" w:hAnsi="Times New Roman"/>
          <w:i/>
          <w:sz w:val="24"/>
        </w:rPr>
        <w:t>(Из зала:- Уболтают).</w:t>
      </w:r>
    </w:p>
    <w:p w:rsidR="00F2237C" w:rsidRDefault="00F2237C">
      <w:pPr>
        <w:ind w:firstLine="567"/>
        <w:jc w:val="both"/>
        <w:rPr>
          <w:rFonts w:ascii="Times New Roman" w:hAnsi="Times New Roman"/>
          <w:sz w:val="24"/>
        </w:rPr>
      </w:pPr>
      <w:r>
        <w:rPr>
          <w:rFonts w:ascii="Times New Roman" w:hAnsi="Times New Roman"/>
          <w:sz w:val="24"/>
        </w:rPr>
        <w:t xml:space="preserve"> Уболтают, замажут Огнём, а некоторые – по Огню, намного, сильнее вас, и вы вошли и забыли выйти.  Вот как сейчас – очень хорошее состояние от Дочери и не хотелось выходить.  А там у нас сейчас  Рождественские стяжания.  Вы попали на практику, а там стоят Аспекты и ушли в Рождество.  Кто ж оттуда хочет возвращаться? Да. Это завтра. Это завтра. Это ты уже план на завтра получаешь.  Понятно, да, о чём я?  Вот ещё раз, увидели осмысленность.  Положите сумки на место (кто-то собирается уйти). Сума у вас ещё…</w:t>
      </w:r>
    </w:p>
    <w:p w:rsidR="00F2237C" w:rsidRDefault="00F2237C">
      <w:pPr>
        <w:ind w:firstLine="567"/>
        <w:jc w:val="both"/>
        <w:rPr>
          <w:rFonts w:ascii="Times New Roman" w:hAnsi="Times New Roman"/>
          <w:i/>
          <w:sz w:val="24"/>
        </w:rPr>
      </w:pPr>
      <w:r>
        <w:rPr>
          <w:rFonts w:ascii="Times New Roman" w:hAnsi="Times New Roman"/>
          <w:sz w:val="24"/>
        </w:rPr>
        <w:t xml:space="preserve"> </w:t>
      </w:r>
      <w:r>
        <w:rPr>
          <w:rFonts w:ascii="Times New Roman" w:hAnsi="Times New Roman"/>
          <w:i/>
          <w:sz w:val="24"/>
        </w:rPr>
        <w:t xml:space="preserve">(Из зала: </w:t>
      </w:r>
      <w:r>
        <w:rPr>
          <w:rFonts w:ascii="Times New Roman" w:hAnsi="Times New Roman"/>
          <w:sz w:val="24"/>
        </w:rPr>
        <w:t>–</w:t>
      </w:r>
      <w:r>
        <w:rPr>
          <w:rFonts w:ascii="Times New Roman" w:hAnsi="Times New Roman"/>
          <w:i/>
          <w:sz w:val="24"/>
        </w:rPr>
        <w:t xml:space="preserve">  Я тороплюсь).</w:t>
      </w:r>
    </w:p>
    <w:p w:rsidR="00F2237C" w:rsidRDefault="00F2237C">
      <w:pPr>
        <w:ind w:firstLine="567"/>
        <w:jc w:val="both"/>
        <w:rPr>
          <w:rFonts w:ascii="Times New Roman" w:hAnsi="Times New Roman"/>
          <w:sz w:val="24"/>
        </w:rPr>
      </w:pPr>
      <w:r>
        <w:rPr>
          <w:rFonts w:ascii="Times New Roman" w:hAnsi="Times New Roman"/>
          <w:sz w:val="24"/>
        </w:rPr>
        <w:t xml:space="preserve">  А я знаю, что вы уже торопитесь. А я сказал, сейчас будет ещё практика к Владыке. Я вас готовлю к Владыке. Аспект. Поняла. Так какая осмысленность в ночной подготовке у вас? Куда вы пойдете? Ещё раз.  К Владыке Кут Хуми – он вас вызовет, но он отправит вас к Аспекту.  Так куда?</w:t>
      </w:r>
    </w:p>
    <w:p w:rsidR="00F2237C" w:rsidRDefault="00F2237C">
      <w:pPr>
        <w:ind w:firstLine="567"/>
        <w:jc w:val="both"/>
        <w:rPr>
          <w:rFonts w:ascii="Times New Roman" w:hAnsi="Times New Roman"/>
          <w:i/>
          <w:sz w:val="24"/>
        </w:rPr>
      </w:pPr>
      <w:r>
        <w:rPr>
          <w:rFonts w:ascii="Times New Roman" w:hAnsi="Times New Roman"/>
          <w:i/>
          <w:sz w:val="24"/>
        </w:rPr>
        <w:t xml:space="preserve">(Из зала: </w:t>
      </w:r>
      <w:r>
        <w:rPr>
          <w:rFonts w:ascii="Times New Roman" w:hAnsi="Times New Roman"/>
          <w:sz w:val="24"/>
        </w:rPr>
        <w:t>–</w:t>
      </w:r>
      <w:r>
        <w:rPr>
          <w:rFonts w:ascii="Times New Roman" w:hAnsi="Times New Roman"/>
          <w:i/>
          <w:sz w:val="24"/>
        </w:rPr>
        <w:t xml:space="preserve">  </w:t>
      </w:r>
      <w:r>
        <w:rPr>
          <w:rFonts w:ascii="Times New Roman" w:hAnsi="Times New Roman"/>
          <w:sz w:val="24"/>
        </w:rPr>
        <w:t xml:space="preserve"> </w:t>
      </w:r>
      <w:r>
        <w:rPr>
          <w:rFonts w:ascii="Times New Roman" w:hAnsi="Times New Roman"/>
          <w:i/>
          <w:sz w:val="24"/>
        </w:rPr>
        <w:t>К Изначальному Аспекту).</w:t>
      </w:r>
    </w:p>
    <w:p w:rsidR="00F2237C" w:rsidRDefault="00F2237C">
      <w:pPr>
        <w:ind w:firstLine="567"/>
        <w:jc w:val="both"/>
        <w:rPr>
          <w:rFonts w:ascii="Times New Roman" w:hAnsi="Times New Roman"/>
          <w:sz w:val="24"/>
        </w:rPr>
      </w:pPr>
      <w:r>
        <w:rPr>
          <w:rFonts w:ascii="Times New Roman" w:hAnsi="Times New Roman"/>
          <w:sz w:val="24"/>
        </w:rPr>
        <w:t xml:space="preserve"> Да вы что.  Вы туда ещё дойдёте. Вы туда дойти должны смочь.</w:t>
      </w:r>
    </w:p>
    <w:p w:rsidR="00F2237C" w:rsidRDefault="00F2237C">
      <w:pPr>
        <w:ind w:firstLine="567"/>
        <w:jc w:val="both"/>
        <w:rPr>
          <w:rFonts w:ascii="Times New Roman" w:hAnsi="Times New Roman"/>
          <w:i/>
          <w:sz w:val="24"/>
        </w:rPr>
      </w:pPr>
      <w:r>
        <w:rPr>
          <w:rFonts w:ascii="Times New Roman" w:hAnsi="Times New Roman"/>
          <w:i/>
          <w:sz w:val="24"/>
        </w:rPr>
        <w:t xml:space="preserve">(Из зала: </w:t>
      </w:r>
      <w:r>
        <w:rPr>
          <w:rFonts w:ascii="Times New Roman" w:hAnsi="Times New Roman"/>
          <w:sz w:val="24"/>
        </w:rPr>
        <w:t>–</w:t>
      </w:r>
      <w:r>
        <w:rPr>
          <w:rFonts w:ascii="Times New Roman" w:hAnsi="Times New Roman"/>
          <w:i/>
          <w:sz w:val="24"/>
        </w:rPr>
        <w:t xml:space="preserve">  Ну, тогда к  Отцу в 185-е).</w:t>
      </w:r>
    </w:p>
    <w:p w:rsidR="00F2237C" w:rsidRDefault="00F2237C">
      <w:pPr>
        <w:ind w:firstLine="567"/>
        <w:jc w:val="both"/>
        <w:rPr>
          <w:rFonts w:ascii="Times New Roman" w:hAnsi="Times New Roman"/>
          <w:sz w:val="24"/>
        </w:rPr>
      </w:pPr>
      <w:r>
        <w:rPr>
          <w:rFonts w:ascii="Times New Roman" w:hAnsi="Times New Roman"/>
          <w:sz w:val="24"/>
        </w:rPr>
        <w:t xml:space="preserve"> Да, да, да, да – сразу к Отцу, всех. Всех к Отцу.   Суму уже взяла.  Готовлюсь, Папа, давай меня.  Без обид.  Знак мне показала,  просто. Папа, я с сумой, я готова.  Какое наказание – выписывай.  Ну, ты… Я не знаю просто.  Надо было срочно взять вот это, прям  всё показать.</w:t>
      </w:r>
    </w:p>
    <w:p w:rsidR="00F2237C" w:rsidRDefault="00F2237C">
      <w:pPr>
        <w:ind w:firstLine="567"/>
        <w:jc w:val="both"/>
        <w:rPr>
          <w:rFonts w:ascii="Times New Roman" w:hAnsi="Times New Roman"/>
          <w:i/>
          <w:sz w:val="24"/>
        </w:rPr>
      </w:pPr>
      <w:r>
        <w:rPr>
          <w:rFonts w:ascii="Times New Roman" w:hAnsi="Times New Roman"/>
          <w:sz w:val="24"/>
        </w:rPr>
        <w:t xml:space="preserve"> </w:t>
      </w:r>
      <w:r>
        <w:rPr>
          <w:rFonts w:ascii="Times New Roman" w:hAnsi="Times New Roman"/>
          <w:i/>
          <w:sz w:val="24"/>
        </w:rPr>
        <w:t xml:space="preserve">(Из зала: </w:t>
      </w:r>
      <w:r>
        <w:rPr>
          <w:rFonts w:ascii="Times New Roman" w:hAnsi="Times New Roman"/>
          <w:sz w:val="24"/>
        </w:rPr>
        <w:t>–</w:t>
      </w:r>
      <w:r>
        <w:rPr>
          <w:rFonts w:ascii="Times New Roman" w:hAnsi="Times New Roman"/>
          <w:i/>
          <w:sz w:val="24"/>
        </w:rPr>
        <w:t xml:space="preserve">  К Управителю  Основ?)</w:t>
      </w:r>
    </w:p>
    <w:p w:rsidR="00F2237C" w:rsidRDefault="00F2237C">
      <w:pPr>
        <w:ind w:firstLine="567"/>
        <w:jc w:val="both"/>
        <w:rPr>
          <w:rFonts w:ascii="Times New Roman" w:hAnsi="Times New Roman"/>
          <w:sz w:val="24"/>
        </w:rPr>
      </w:pPr>
      <w:r>
        <w:rPr>
          <w:rFonts w:ascii="Times New Roman" w:hAnsi="Times New Roman"/>
          <w:sz w:val="24"/>
        </w:rPr>
        <w:t>(В.С.)- Не-а.</w:t>
      </w:r>
    </w:p>
    <w:p w:rsidR="00F2237C" w:rsidRDefault="00F2237C">
      <w:pPr>
        <w:ind w:firstLine="567"/>
        <w:jc w:val="both"/>
        <w:rPr>
          <w:rFonts w:ascii="Times New Roman" w:hAnsi="Times New Roman"/>
          <w:i/>
          <w:sz w:val="24"/>
        </w:rPr>
      </w:pPr>
      <w:r>
        <w:rPr>
          <w:rFonts w:ascii="Times New Roman" w:hAnsi="Times New Roman"/>
          <w:i/>
          <w:sz w:val="24"/>
        </w:rPr>
        <w:t xml:space="preserve">(Из зала: </w:t>
      </w:r>
      <w:r>
        <w:rPr>
          <w:rFonts w:ascii="Times New Roman" w:hAnsi="Times New Roman"/>
          <w:sz w:val="24"/>
        </w:rPr>
        <w:t>–</w:t>
      </w:r>
      <w:r>
        <w:rPr>
          <w:rFonts w:ascii="Times New Roman" w:hAnsi="Times New Roman"/>
          <w:i/>
          <w:sz w:val="24"/>
        </w:rPr>
        <w:t xml:space="preserve">  К Юсефу и Оне?)</w:t>
      </w:r>
    </w:p>
    <w:p w:rsidR="00F2237C" w:rsidRDefault="00F2237C">
      <w:pPr>
        <w:ind w:firstLine="567"/>
        <w:jc w:val="both"/>
        <w:rPr>
          <w:rFonts w:ascii="Times New Roman" w:hAnsi="Times New Roman"/>
          <w:sz w:val="24"/>
        </w:rPr>
      </w:pPr>
      <w:r>
        <w:rPr>
          <w:rFonts w:ascii="Times New Roman" w:hAnsi="Times New Roman"/>
          <w:i/>
          <w:sz w:val="24"/>
        </w:rPr>
        <w:t xml:space="preserve"> (Из зала: </w:t>
      </w:r>
      <w:r>
        <w:rPr>
          <w:rFonts w:ascii="Times New Roman" w:hAnsi="Times New Roman"/>
          <w:sz w:val="24"/>
        </w:rPr>
        <w:t>–</w:t>
      </w:r>
      <w:r>
        <w:rPr>
          <w:rFonts w:ascii="Times New Roman" w:hAnsi="Times New Roman"/>
          <w:i/>
          <w:sz w:val="24"/>
        </w:rPr>
        <w:t xml:space="preserve">  А мы просто сделаем. Мы попросим у Владык Кут Хуми…)</w:t>
      </w:r>
    </w:p>
    <w:p w:rsidR="00F2237C" w:rsidRDefault="00F2237C">
      <w:pPr>
        <w:ind w:firstLine="567"/>
        <w:jc w:val="both"/>
        <w:rPr>
          <w:rFonts w:ascii="Times New Roman" w:hAnsi="Times New Roman"/>
          <w:sz w:val="24"/>
        </w:rPr>
      </w:pPr>
      <w:r>
        <w:rPr>
          <w:rFonts w:ascii="Times New Roman" w:hAnsi="Times New Roman"/>
          <w:sz w:val="24"/>
        </w:rPr>
        <w:t xml:space="preserve"> В.С. -…отправить куда надо. И мы будем осмысленно, куда надо отправляться.  Голосуем на дороге: «Возьмите меня. Ну, возьмите меня». Это тебе знаешь, это вот это есть юмореска: «Ну, возьмите меня». Ну, вот это вот, это вот для тебя. Оля подсказывает.</w:t>
      </w:r>
    </w:p>
    <w:p w:rsidR="00F2237C" w:rsidRDefault="00F2237C">
      <w:pPr>
        <w:ind w:firstLine="567"/>
        <w:jc w:val="both"/>
        <w:rPr>
          <w:rFonts w:ascii="Times New Roman" w:hAnsi="Times New Roman"/>
          <w:i/>
          <w:sz w:val="24"/>
        </w:rPr>
      </w:pPr>
      <w:r>
        <w:rPr>
          <w:rFonts w:ascii="Times New Roman" w:hAnsi="Times New Roman"/>
          <w:i/>
          <w:sz w:val="24"/>
        </w:rPr>
        <w:t>( Из зала: Нет, ну на самом деле…)</w:t>
      </w:r>
    </w:p>
    <w:p w:rsidR="00F2237C" w:rsidRDefault="00F2237C">
      <w:pPr>
        <w:ind w:firstLine="567"/>
        <w:jc w:val="both"/>
        <w:rPr>
          <w:rFonts w:ascii="Times New Roman" w:hAnsi="Times New Roman"/>
          <w:sz w:val="24"/>
        </w:rPr>
      </w:pPr>
      <w:r>
        <w:rPr>
          <w:rFonts w:ascii="Times New Roman" w:hAnsi="Times New Roman"/>
          <w:sz w:val="24"/>
        </w:rPr>
        <w:t>(В.С.)- Не, не,  чтобы у нас серьезная Школа была.</w:t>
      </w:r>
    </w:p>
    <w:p w:rsidR="00F2237C" w:rsidRDefault="00F2237C">
      <w:pPr>
        <w:ind w:firstLine="567"/>
        <w:jc w:val="both"/>
        <w:rPr>
          <w:rFonts w:ascii="Times New Roman" w:hAnsi="Times New Roman"/>
          <w:i/>
          <w:sz w:val="24"/>
        </w:rPr>
      </w:pPr>
      <w:r>
        <w:rPr>
          <w:rFonts w:ascii="Times New Roman" w:hAnsi="Times New Roman"/>
          <w:i/>
          <w:sz w:val="24"/>
        </w:rPr>
        <w:t>(Из зала : Нет).</w:t>
      </w:r>
    </w:p>
    <w:p w:rsidR="00F2237C" w:rsidRDefault="00F2237C">
      <w:pPr>
        <w:ind w:firstLine="567"/>
        <w:jc w:val="both"/>
        <w:rPr>
          <w:rFonts w:ascii="Times New Roman" w:hAnsi="Times New Roman"/>
          <w:sz w:val="24"/>
        </w:rPr>
      </w:pPr>
      <w:r>
        <w:rPr>
          <w:rFonts w:ascii="Times New Roman" w:hAnsi="Times New Roman"/>
          <w:sz w:val="24"/>
        </w:rPr>
        <w:t>(В.С.)-Ну, говори.</w:t>
      </w:r>
    </w:p>
    <w:p w:rsidR="00F2237C" w:rsidRDefault="00F2237C">
      <w:pPr>
        <w:ind w:firstLine="567"/>
        <w:jc w:val="both"/>
        <w:rPr>
          <w:rFonts w:ascii="Times New Roman" w:hAnsi="Times New Roman"/>
          <w:i/>
          <w:sz w:val="24"/>
        </w:rPr>
      </w:pPr>
      <w:r>
        <w:rPr>
          <w:rFonts w:ascii="Times New Roman" w:hAnsi="Times New Roman"/>
          <w:i/>
          <w:sz w:val="24"/>
        </w:rPr>
        <w:t xml:space="preserve"> (Из зала: </w:t>
      </w:r>
      <w:r>
        <w:rPr>
          <w:rFonts w:ascii="Times New Roman" w:hAnsi="Times New Roman"/>
          <w:sz w:val="24"/>
        </w:rPr>
        <w:t>–</w:t>
      </w:r>
      <w:r>
        <w:rPr>
          <w:rFonts w:ascii="Times New Roman" w:hAnsi="Times New Roman"/>
          <w:i/>
          <w:sz w:val="24"/>
        </w:rPr>
        <w:t xml:space="preserve">  Я ж сказала, сказали нет. К управителю Основ Изначальный...)</w:t>
      </w:r>
    </w:p>
    <w:p w:rsidR="00F2237C" w:rsidRDefault="00F2237C">
      <w:pPr>
        <w:ind w:firstLine="567"/>
        <w:jc w:val="both"/>
        <w:rPr>
          <w:rFonts w:ascii="Times New Roman" w:hAnsi="Times New Roman"/>
          <w:sz w:val="24"/>
        </w:rPr>
      </w:pPr>
      <w:r>
        <w:rPr>
          <w:rFonts w:ascii="Times New Roman" w:hAnsi="Times New Roman"/>
          <w:sz w:val="24"/>
        </w:rPr>
        <w:t>(О.С.)- А если взять другой ракурс, но эта линия же.</w:t>
      </w:r>
    </w:p>
    <w:p w:rsidR="00F2237C" w:rsidRDefault="00F2237C">
      <w:pPr>
        <w:ind w:firstLine="567"/>
        <w:jc w:val="both"/>
        <w:rPr>
          <w:rFonts w:ascii="Times New Roman" w:hAnsi="Times New Roman"/>
          <w:i/>
          <w:sz w:val="24"/>
        </w:rPr>
      </w:pPr>
      <w:r>
        <w:rPr>
          <w:rFonts w:ascii="Times New Roman" w:hAnsi="Times New Roman"/>
          <w:sz w:val="24"/>
        </w:rPr>
        <w:t xml:space="preserve"> </w:t>
      </w:r>
      <w:r>
        <w:rPr>
          <w:rFonts w:ascii="Times New Roman" w:hAnsi="Times New Roman"/>
          <w:i/>
          <w:sz w:val="24"/>
        </w:rPr>
        <w:t xml:space="preserve">(Из зала: </w:t>
      </w:r>
      <w:r>
        <w:rPr>
          <w:rFonts w:ascii="Times New Roman" w:hAnsi="Times New Roman"/>
          <w:sz w:val="24"/>
        </w:rPr>
        <w:t>–</w:t>
      </w:r>
      <w:r>
        <w:rPr>
          <w:rFonts w:ascii="Times New Roman" w:hAnsi="Times New Roman"/>
          <w:i/>
          <w:sz w:val="24"/>
        </w:rPr>
        <w:t xml:space="preserve">  Филипп Марина.)</w:t>
      </w:r>
    </w:p>
    <w:p w:rsidR="00F2237C" w:rsidRDefault="00F2237C">
      <w:pPr>
        <w:ind w:firstLine="567"/>
        <w:jc w:val="both"/>
        <w:rPr>
          <w:rFonts w:ascii="Times New Roman" w:hAnsi="Times New Roman"/>
          <w:i/>
          <w:sz w:val="24"/>
        </w:rPr>
      </w:pPr>
      <w:r>
        <w:rPr>
          <w:rFonts w:ascii="Times New Roman" w:hAnsi="Times New Roman"/>
          <w:sz w:val="24"/>
        </w:rPr>
        <w:t xml:space="preserve"> </w:t>
      </w:r>
      <w:r>
        <w:rPr>
          <w:rFonts w:ascii="Times New Roman" w:hAnsi="Times New Roman"/>
          <w:i/>
          <w:sz w:val="24"/>
        </w:rPr>
        <w:t xml:space="preserve">(О.С.) </w:t>
      </w:r>
      <w:r>
        <w:rPr>
          <w:rFonts w:ascii="Times New Roman" w:hAnsi="Times New Roman"/>
          <w:sz w:val="24"/>
        </w:rPr>
        <w:t>–</w:t>
      </w:r>
      <w:r>
        <w:rPr>
          <w:rFonts w:ascii="Times New Roman" w:hAnsi="Times New Roman"/>
          <w:i/>
          <w:sz w:val="24"/>
        </w:rPr>
        <w:t xml:space="preserve"> Да нет, нет, это вы по горизонту идёте. </w:t>
      </w:r>
    </w:p>
    <w:p w:rsidR="00F2237C" w:rsidRDefault="00F2237C">
      <w:pPr>
        <w:ind w:firstLine="567"/>
        <w:jc w:val="both"/>
        <w:rPr>
          <w:rFonts w:ascii="Times New Roman" w:hAnsi="Times New Roman"/>
          <w:sz w:val="24"/>
        </w:rPr>
      </w:pPr>
      <w:r>
        <w:rPr>
          <w:rFonts w:ascii="Times New Roman" w:hAnsi="Times New Roman"/>
          <w:i/>
          <w:sz w:val="24"/>
        </w:rPr>
        <w:t xml:space="preserve"> (Из зала: -Ну, тогда  Святослав и Олеся, он же будет, они же будут нас тренировать…)</w:t>
      </w:r>
      <w:r>
        <w:rPr>
          <w:rFonts w:ascii="Times New Roman" w:hAnsi="Times New Roman"/>
          <w:sz w:val="24"/>
        </w:rPr>
        <w:t xml:space="preserve"> </w:t>
      </w:r>
    </w:p>
    <w:p w:rsidR="00F2237C" w:rsidRDefault="00F2237C">
      <w:pPr>
        <w:ind w:firstLine="567"/>
        <w:jc w:val="both"/>
        <w:rPr>
          <w:rFonts w:ascii="Times New Roman" w:hAnsi="Times New Roman"/>
          <w:i/>
          <w:sz w:val="24"/>
        </w:rPr>
      </w:pPr>
      <w:r>
        <w:rPr>
          <w:rFonts w:ascii="Times New Roman" w:hAnsi="Times New Roman"/>
          <w:sz w:val="24"/>
        </w:rPr>
        <w:t xml:space="preserve"> (О.С.) – На что? </w:t>
      </w:r>
    </w:p>
    <w:p w:rsidR="00F2237C" w:rsidRDefault="00F2237C">
      <w:pPr>
        <w:ind w:firstLine="567"/>
        <w:jc w:val="both"/>
        <w:rPr>
          <w:rFonts w:ascii="Times New Roman" w:hAnsi="Times New Roman"/>
          <w:sz w:val="24"/>
        </w:rPr>
      </w:pPr>
      <w:r>
        <w:rPr>
          <w:rFonts w:ascii="Times New Roman" w:hAnsi="Times New Roman"/>
          <w:i/>
          <w:sz w:val="24"/>
        </w:rPr>
        <w:t xml:space="preserve"> </w:t>
      </w:r>
      <w:r>
        <w:rPr>
          <w:rFonts w:ascii="Times New Roman" w:hAnsi="Times New Roman"/>
          <w:sz w:val="24"/>
        </w:rPr>
        <w:t xml:space="preserve"> </w:t>
      </w:r>
      <w:r>
        <w:rPr>
          <w:rFonts w:ascii="Times New Roman" w:hAnsi="Times New Roman"/>
          <w:i/>
          <w:sz w:val="24"/>
        </w:rPr>
        <w:t>(Из зала: -На аспектность.)</w:t>
      </w:r>
    </w:p>
    <w:p w:rsidR="00F2237C" w:rsidRDefault="00F2237C">
      <w:pPr>
        <w:ind w:firstLine="567"/>
        <w:jc w:val="both"/>
        <w:rPr>
          <w:rFonts w:ascii="Times New Roman" w:hAnsi="Times New Roman"/>
          <w:sz w:val="24"/>
        </w:rPr>
      </w:pPr>
      <w:r>
        <w:rPr>
          <w:rFonts w:ascii="Times New Roman" w:hAnsi="Times New Roman"/>
          <w:sz w:val="24"/>
        </w:rPr>
        <w:t xml:space="preserve">  (О.С.) -  Как называется их выражение?    </w:t>
      </w:r>
    </w:p>
    <w:p w:rsidR="00F2237C" w:rsidRDefault="00F2237C">
      <w:pPr>
        <w:ind w:firstLine="567"/>
        <w:jc w:val="both"/>
        <w:rPr>
          <w:rFonts w:ascii="Times New Roman" w:hAnsi="Times New Roman"/>
          <w:i/>
          <w:sz w:val="24"/>
        </w:rPr>
      </w:pPr>
      <w:r>
        <w:rPr>
          <w:rFonts w:ascii="Times New Roman" w:hAnsi="Times New Roman"/>
          <w:sz w:val="24"/>
        </w:rPr>
        <w:t xml:space="preserve"> </w:t>
      </w:r>
      <w:r>
        <w:rPr>
          <w:rFonts w:ascii="Times New Roman" w:hAnsi="Times New Roman"/>
          <w:i/>
          <w:sz w:val="24"/>
        </w:rPr>
        <w:t xml:space="preserve">(Из зала: </w:t>
      </w:r>
      <w:r>
        <w:rPr>
          <w:rFonts w:ascii="Times New Roman" w:hAnsi="Times New Roman"/>
          <w:sz w:val="24"/>
        </w:rPr>
        <w:t>–</w:t>
      </w:r>
      <w:r>
        <w:rPr>
          <w:rFonts w:ascii="Times New Roman" w:hAnsi="Times New Roman"/>
          <w:i/>
          <w:sz w:val="24"/>
        </w:rPr>
        <w:t xml:space="preserve"> Управление Синтеза, Ипостась Синтеза,  Синтез  Аспекта ИДИВО.)</w:t>
      </w:r>
    </w:p>
    <w:p w:rsidR="00F2237C" w:rsidRDefault="00F2237C">
      <w:pPr>
        <w:ind w:firstLine="567"/>
        <w:jc w:val="both"/>
        <w:rPr>
          <w:rFonts w:ascii="Times New Roman" w:hAnsi="Times New Roman"/>
          <w:sz w:val="24"/>
        </w:rPr>
      </w:pPr>
      <w:r>
        <w:rPr>
          <w:rFonts w:ascii="Times New Roman" w:hAnsi="Times New Roman"/>
          <w:sz w:val="24"/>
        </w:rPr>
        <w:t xml:space="preserve"> (В.С.) – Первое. Раз. От  Кут Хуми мы должны сходить в Ипостась Синтеза. Мы туда не ходили, но вас отправят туда  учиться.  Школа у Владык, я же сегодня говорил об этом, а вы в ИДИВО.  Вас до  Управления не отпустят.  Вы в ИДИВО сегодня.  Понимаете? У вас сегодня учеба в ИДИВО, вас в ДИВО никто не отпустит, даже вашего Проявления. Потому, что если вас туда отпустят, завтра мне и Оле вам опять,  подтягивать вас часа два оттуда.  Не потому, что там плохо, потому, что это разные уровни службы, вы приехали учиться в ИДИВО. Фу.</w:t>
      </w:r>
    </w:p>
    <w:p w:rsidR="00F2237C" w:rsidRDefault="00F2237C">
      <w:pPr>
        <w:ind w:firstLine="540"/>
        <w:jc w:val="both"/>
        <w:rPr>
          <w:rFonts w:ascii="Times New Roman" w:hAnsi="Times New Roman"/>
          <w:sz w:val="24"/>
        </w:rPr>
      </w:pPr>
      <w:r>
        <w:rPr>
          <w:rFonts w:ascii="Times New Roman" w:hAnsi="Times New Roman"/>
          <w:sz w:val="24"/>
        </w:rPr>
        <w:t xml:space="preserve">    Итак, Ипостась Синтеза вот тут у нас (</w:t>
      </w:r>
      <w:r>
        <w:rPr>
          <w:rFonts w:ascii="Times New Roman" w:hAnsi="Times New Roman"/>
          <w:i/>
          <w:sz w:val="24"/>
        </w:rPr>
        <w:t>показывает на схеме</w:t>
      </w:r>
      <w:r>
        <w:rPr>
          <w:rFonts w:ascii="Times New Roman" w:hAnsi="Times New Roman"/>
          <w:sz w:val="24"/>
        </w:rPr>
        <w:t>) Аспекта.  Ночью она будет с вами работать – раз.  Дальше, ну, Кут Хуми Фаинь после них – два. Но вначале Кут Хуми  отправили туда, потом – то есть аспектность Дивная, это вот ваш вариант у Кут Хуми Фаинь – два. Осмысленная – третий. Вот после них Ипостась Основ, только после этих двух пар Владык, и так каждую ночь в будущем, если не понятно, как Аспекту, если будете тренироваться аспекты. Только после них – Ипостась Основы Аспект. И после него Дочь. И в голове у вас стоять должны должно только эти 4 пары, вот всё остальное забыть, чтобы вас не носило ни к каким Аспектам, никуда.  Знаешь сколько у нас Аспектов по присутствиям и проявлениям – не сосчитать, ни счесть, там очень много служащих. Мы у Владыки только в здании несколько тысяч знаем – на первом вышестоящем Метагалактическом присутствии, в  одном  здании Владыки Кут Хуми.  А там у нас их 64, Владык только зданий.  «Ужас» сколько там живущих и служащих. Понятно, да?</w:t>
      </w:r>
    </w:p>
    <w:p w:rsidR="00F2237C" w:rsidRDefault="00F2237C">
      <w:pPr>
        <w:ind w:firstLine="540"/>
        <w:jc w:val="both"/>
        <w:rPr>
          <w:rFonts w:ascii="Times New Roman" w:hAnsi="Times New Roman"/>
          <w:sz w:val="24"/>
        </w:rPr>
      </w:pPr>
      <w:r>
        <w:rPr>
          <w:rFonts w:ascii="Times New Roman" w:hAnsi="Times New Roman"/>
          <w:sz w:val="24"/>
        </w:rPr>
        <w:t xml:space="preserve"> Вот четыре пары – запомните, вот эту схемку запомните себе.  Потому, что если вы выйдете к Дочери вначале, но не подготовитесь у Святослава – вы будете не компетентны, и она не сможет вам передать ту глубину, которая  нужна, аспектность – понимаете? Если вы останетесь у  Кут Хуми, не пойдя к Изначальному Аспекту, понятно – Кут Хуми конечно вам передаст Дивность, обучит вас, но у вас не будет глубины Аспекта. Поэтому нужна жёсткая… у Аспекта есть жёсткая последовательность действий, это последнее, что я хочу вам сказать сегодня.  Это не стяжается, это вы должны знать, потому, что Аспект – это 5-й,  логика – 4-й, он  отстраивает логику правильных действий - что нужно сделать, зачем, почему это нужно сделать </w:t>
      </w:r>
      <w:r>
        <w:rPr>
          <w:rFonts w:ascii="Times New Roman" w:hAnsi="Times New Roman"/>
          <w:b/>
          <w:sz w:val="24"/>
        </w:rPr>
        <w:t>сейчас</w:t>
      </w:r>
      <w:r>
        <w:rPr>
          <w:rFonts w:ascii="Times New Roman" w:hAnsi="Times New Roman"/>
          <w:sz w:val="24"/>
        </w:rPr>
        <w:t>.</w:t>
      </w:r>
    </w:p>
    <w:p w:rsidR="00F2237C" w:rsidRDefault="00F2237C">
      <w:pPr>
        <w:ind w:firstLine="540"/>
        <w:jc w:val="both"/>
        <w:rPr>
          <w:rFonts w:ascii="Times New Roman" w:hAnsi="Times New Roman"/>
          <w:sz w:val="24"/>
        </w:rPr>
      </w:pPr>
      <w:r>
        <w:rPr>
          <w:rFonts w:ascii="Times New Roman" w:hAnsi="Times New Roman"/>
          <w:sz w:val="24"/>
        </w:rPr>
        <w:t xml:space="preserve"> Я вот пошел в ту комнату и  мусор убрал там, старые календари   пошёл выкинул. Мусор уже. Почему?  Я это только после вас аспектно заметил, а до этого висели. Ну,   висят и висят. Ну, календари. Зашел туда – календарь, мне не нравится, вышел сюда – не нравится, унёс на мусорку.  Он мешает, по времени – здесь  быть чисто, ну, тем более, здесь остаются люди, будет старый календарь – не хорошо как-то. Аспектность, понимаете – логика действий, заодно и вас подчистил, ваш мусор вынес.  Тренинг удался. Ну, как я не знаю. Это я за собой просто снёс «нужных вещей» на пакетик. А некоторые: «Что это ты, со своим  пакетом прошёл?». – Я  забрал с собою всё своё, что накопал с вами пять часов, и на тренинге стало легче. Это  надо было вынести отсюда, оно фиксируется на мне и уходит с пакетом. И вы…Там ещё доработка будет, но это уже... Внешний эффект сняли, пошёл тренинг - логика действий. Это можно было и потом сделать – нет, надо сейчас. Чтоб помочь.</w:t>
      </w:r>
    </w:p>
    <w:p w:rsidR="00F2237C" w:rsidRDefault="00F2237C">
      <w:pPr>
        <w:ind w:firstLine="540"/>
        <w:jc w:val="both"/>
        <w:rPr>
          <w:rFonts w:ascii="Times New Roman" w:hAnsi="Times New Roman"/>
          <w:sz w:val="24"/>
        </w:rPr>
      </w:pPr>
      <w:r>
        <w:rPr>
          <w:rFonts w:ascii="Times New Roman" w:hAnsi="Times New Roman"/>
          <w:sz w:val="24"/>
        </w:rPr>
        <w:t>Вот так и у вас – жёсткая последовательность действий. Аспект, который мне не показывает последовательность действий – не правильный Аспект, запомните это. К Владыкам  - то же самое. Если вы будете в будущем, как Аспекты где-то что-то делать – вот здесь должна быть последовательность действий, чёткая.  Это требования к внешней деятельности Аспекта. Это не стяжаемо, это только вы сами себя можете воспитать. Что, зачем, почему, как, для чего, в какое время и как.</w:t>
      </w:r>
    </w:p>
    <w:p w:rsidR="00F2237C" w:rsidRDefault="00F2237C">
      <w:pPr>
        <w:ind w:firstLine="540"/>
        <w:jc w:val="both"/>
        <w:rPr>
          <w:rFonts w:ascii="Times New Roman" w:hAnsi="Times New Roman"/>
          <w:sz w:val="24"/>
        </w:rPr>
      </w:pPr>
      <w:r>
        <w:rPr>
          <w:rFonts w:ascii="Times New Roman" w:hAnsi="Times New Roman"/>
          <w:sz w:val="24"/>
        </w:rPr>
        <w:t xml:space="preserve">Это сложно, для разных ситуаций, не если вы начнёте…У некоторых это есть. Подумайте, как это аспектно  зафиксировать. Если вы это  сделаете – вы Аспекты, внешне. Это будет помогать вам аспектить. Отсутствие чёткости действий – будет мешать вам аспектить. Это – вот это вот эффект  Аспекта. Это называется эффектом Аспекта у Владык – </w:t>
      </w:r>
      <w:r>
        <w:rPr>
          <w:rFonts w:ascii="Times New Roman" w:hAnsi="Times New Roman"/>
          <w:b/>
          <w:sz w:val="24"/>
        </w:rPr>
        <w:t>чёткая последовательность действий</w:t>
      </w:r>
      <w:r>
        <w:rPr>
          <w:rFonts w:ascii="Times New Roman" w:hAnsi="Times New Roman"/>
          <w:sz w:val="24"/>
        </w:rPr>
        <w:t>. Я не говорю – логика  потому, что у кого есть она, у кого нет. Последовательность действий. Вот сложите это, даже сообразите, как сложить.  Может быть не всем нравится, но вы должны сложить так, как вы видите это аспектно.  Мне тоже неудобно было с мусорным пакетом мимо проходить, вернее с пакетом, вы же не знали, что там мусор.  Понятно о чём я?</w:t>
      </w:r>
    </w:p>
    <w:p w:rsidR="00F2237C" w:rsidRDefault="00F2237C">
      <w:pPr>
        <w:ind w:firstLine="540"/>
        <w:jc w:val="both"/>
        <w:rPr>
          <w:rFonts w:ascii="Times New Roman" w:hAnsi="Times New Roman"/>
          <w:sz w:val="24"/>
        </w:rPr>
      </w:pPr>
      <w:r>
        <w:rPr>
          <w:rFonts w:ascii="Times New Roman" w:hAnsi="Times New Roman"/>
          <w:sz w:val="24"/>
        </w:rPr>
        <w:t>Практика.</w:t>
      </w:r>
    </w:p>
    <w:p w:rsidR="00F2237C" w:rsidRDefault="00F2237C">
      <w:pPr>
        <w:ind w:firstLine="540"/>
        <w:jc w:val="both"/>
        <w:rPr>
          <w:rFonts w:ascii="Times New Roman" w:hAnsi="Times New Roman"/>
          <w:sz w:val="24"/>
        </w:rPr>
      </w:pPr>
      <w:r>
        <w:rPr>
          <w:rFonts w:ascii="Times New Roman" w:hAnsi="Times New Roman"/>
          <w:i/>
          <w:sz w:val="24"/>
        </w:rPr>
        <w:t>(Смех).</w:t>
      </w:r>
      <w:r>
        <w:rPr>
          <w:rFonts w:ascii="Times New Roman" w:hAnsi="Times New Roman"/>
          <w:sz w:val="24"/>
        </w:rPr>
        <w:t xml:space="preserve"> Это за то, что так вот. Может это всё быстро, тем более с Совета Отца, свои. Подзатыльник через стенку.</w:t>
      </w:r>
    </w:p>
    <w:p w:rsidR="00F2237C" w:rsidRDefault="00F2237C">
      <w:pPr>
        <w:jc w:val="center"/>
        <w:rPr>
          <w:rFonts w:ascii="Times New Roman" w:hAnsi="Times New Roman"/>
          <w:sz w:val="24"/>
        </w:rPr>
      </w:pPr>
    </w:p>
    <w:p w:rsidR="00F2237C" w:rsidRDefault="00F2237C">
      <w:pPr>
        <w:jc w:val="center"/>
        <w:rPr>
          <w:rFonts w:ascii="Times New Roman" w:hAnsi="Times New Roman"/>
          <w:b/>
          <w:i/>
          <w:sz w:val="24"/>
        </w:rPr>
      </w:pPr>
      <w:r>
        <w:rPr>
          <w:rFonts w:ascii="Times New Roman" w:hAnsi="Times New Roman"/>
          <w:b/>
          <w:i/>
          <w:sz w:val="24"/>
        </w:rPr>
        <w:t>ПРАКТИКА 4.</w:t>
      </w:r>
    </w:p>
    <w:p w:rsidR="00F2237C" w:rsidRDefault="00F2237C">
      <w:pPr>
        <w:jc w:val="center"/>
        <w:rPr>
          <w:rFonts w:ascii="Times New Roman" w:hAnsi="Times New Roman"/>
          <w:sz w:val="24"/>
        </w:rPr>
      </w:pPr>
      <w:r>
        <w:rPr>
          <w:rFonts w:ascii="Times New Roman" w:hAnsi="Times New Roman"/>
          <w:b/>
          <w:i/>
          <w:sz w:val="24"/>
        </w:rPr>
        <w:t xml:space="preserve"> Стяжание  ночной подготовки  Школой  Аспекта  ИДИВО</w:t>
      </w:r>
      <w:r>
        <w:rPr>
          <w:rFonts w:ascii="Times New Roman" w:hAnsi="Times New Roman"/>
          <w:i/>
          <w:sz w:val="24"/>
        </w:rPr>
        <w:t>.</w:t>
      </w:r>
    </w:p>
    <w:p w:rsidR="00F2237C" w:rsidRDefault="00F2237C">
      <w:pPr>
        <w:jc w:val="center"/>
        <w:rPr>
          <w:rFonts w:ascii="Times New Roman" w:hAnsi="Times New Roman"/>
          <w:sz w:val="24"/>
        </w:rPr>
      </w:pPr>
    </w:p>
    <w:p w:rsidR="00F2237C" w:rsidRDefault="00F2237C">
      <w:pPr>
        <w:ind w:firstLine="567"/>
        <w:jc w:val="both"/>
        <w:rPr>
          <w:rFonts w:ascii="Times New Roman" w:hAnsi="Times New Roman"/>
          <w:i/>
          <w:sz w:val="24"/>
        </w:rPr>
      </w:pPr>
      <w:r>
        <w:rPr>
          <w:rFonts w:ascii="Times New Roman" w:hAnsi="Times New Roman"/>
          <w:i/>
          <w:sz w:val="24"/>
        </w:rPr>
        <w:t xml:space="preserve"> Мы возжигаемся всем Синтезом  Изначальных Владык Кут Хуми  Фаинь, переходим в зал Ипостаси Синтеза ИДИВО 192-х  Изначально Проявлено явленно.</w:t>
      </w:r>
    </w:p>
    <w:p w:rsidR="00F2237C" w:rsidRDefault="00F2237C">
      <w:pPr>
        <w:ind w:firstLine="567"/>
        <w:jc w:val="both"/>
        <w:rPr>
          <w:rFonts w:ascii="Times New Roman" w:hAnsi="Times New Roman"/>
          <w:i/>
          <w:sz w:val="24"/>
        </w:rPr>
      </w:pPr>
      <w:r>
        <w:rPr>
          <w:rFonts w:ascii="Times New Roman" w:hAnsi="Times New Roman"/>
          <w:i/>
          <w:sz w:val="24"/>
        </w:rPr>
        <w:t>Развертываемся в форме Ведущих Аспектов.  Возжигаемся всей концентрацией  ИДИВО  в  подготовке  Школы  Аспектов  каждым  из  вас  на  весь  срок  подготовки  между  двумя  днями  Школы – 20.00  сейчас, 10.00 – завтра. Ну,  и  в  целом  на  завтрашнюю  Школу  тоже,  до  16.00.  У  ИДИВО  уже  есть  все эти  условия,  Владыка  их  сделал.  Плюс,  минус  там, что-то  выше,  что-то дойдет, ну, главное – в  целом  есть.  Школа  утверждена.  Возожгитесь  этим.</w:t>
      </w:r>
    </w:p>
    <w:p w:rsidR="00F2237C" w:rsidRDefault="00F2237C">
      <w:pPr>
        <w:ind w:firstLine="540"/>
        <w:jc w:val="both"/>
        <w:rPr>
          <w:rFonts w:ascii="Times New Roman" w:hAnsi="Times New Roman"/>
          <w:i/>
          <w:sz w:val="24"/>
        </w:rPr>
      </w:pPr>
      <w:r>
        <w:rPr>
          <w:rFonts w:ascii="Times New Roman" w:hAnsi="Times New Roman"/>
          <w:i/>
          <w:sz w:val="24"/>
        </w:rPr>
        <w:t xml:space="preserve"> И  мы  снтезируемся  с  Изначальными  Владыками  Кут  Хуми  Фаинь  и  стяжаем  ночную  подготовку  Школой  Аспекта  ИДИВО  в  явлении  Аспекта  каждым  из  нас  и  синтеза  нас.  И  вот  теперь  проживите  фиксацию  Владыки  Кут  Хуми.  Владычица  кому-то  что-то  там говорит,  не  всем,  но  кому-то,  то  же  на  ночную  подготовку.</w:t>
      </w:r>
    </w:p>
    <w:p w:rsidR="00F2237C" w:rsidRDefault="00F2237C">
      <w:pPr>
        <w:ind w:firstLine="540"/>
        <w:jc w:val="both"/>
        <w:rPr>
          <w:rFonts w:ascii="Times New Roman" w:hAnsi="Times New Roman"/>
          <w:i/>
          <w:sz w:val="24"/>
        </w:rPr>
      </w:pPr>
      <w:r>
        <w:rPr>
          <w:rFonts w:ascii="Times New Roman" w:hAnsi="Times New Roman"/>
          <w:i/>
          <w:sz w:val="24"/>
        </w:rPr>
        <w:t xml:space="preserve"> Но  фиксацию  Владыки  проживите,  что  по  этой  фиксации  вы  выйдете  к  Владыке.  Вы,  как  Аспекты  должны  уметь  это  проживать.  Это  проживание  Аспекта,  что  Владыка  на  вас  уже  зафиксировал  Огонь,  Синтез, внимание.  Ночью  будете  вспоминать,  и  выходить  туда.</w:t>
      </w:r>
    </w:p>
    <w:p w:rsidR="00F2237C" w:rsidRDefault="00F2237C">
      <w:pPr>
        <w:ind w:firstLine="540"/>
        <w:jc w:val="both"/>
        <w:rPr>
          <w:rFonts w:ascii="Times New Roman" w:hAnsi="Times New Roman"/>
          <w:i/>
          <w:sz w:val="24"/>
        </w:rPr>
      </w:pPr>
      <w:r>
        <w:rPr>
          <w:rFonts w:ascii="Times New Roman" w:hAnsi="Times New Roman"/>
          <w:i/>
          <w:sz w:val="24"/>
        </w:rPr>
        <w:t xml:space="preserve"> Владыка  мне  напоминает  сказать  вам, что  вначале  вы  должны  будете  выйти  в  служебное  здание,  частное, служебное  частное  здание,  чтобы  внести  туда  полученную  аспектность  за  эту  часть  Школы.  Понятно,  да?  В  личное  служебное  частное  здание,  чтобы  внести  туда  свою  аспектность, так  как  вы  поменялись  и  в  здании  надо  поменять  всё,  то  есть  отъэманировать  на  4  этажа.  Со  мной  это  делать  не  будем  потому,  что  это  частное  здание,  а  потом  к  Владыке – это  сейчас  Владыка  уточнил.</w:t>
      </w:r>
    </w:p>
    <w:p w:rsidR="00F2237C" w:rsidRDefault="00F2237C">
      <w:pPr>
        <w:ind w:firstLine="540"/>
        <w:jc w:val="both"/>
        <w:rPr>
          <w:rFonts w:ascii="Times New Roman" w:hAnsi="Times New Roman"/>
          <w:i/>
          <w:sz w:val="24"/>
        </w:rPr>
      </w:pPr>
      <w:r>
        <w:rPr>
          <w:rFonts w:ascii="Times New Roman" w:hAnsi="Times New Roman"/>
          <w:i/>
          <w:sz w:val="24"/>
        </w:rPr>
        <w:t xml:space="preserve">Благодарим  Владыку  Кут  Хуми Фаинь  за  сегодняшнюю  часть  Школы.  Синтезируемся  с  Изначально  Вышестоящим  Отцом,  переходим  в  зал  Изначально  Вышестоящего  Отца  256-ти  Изначально  проявленно  явленно.  </w:t>
      </w:r>
    </w:p>
    <w:p w:rsidR="00F2237C" w:rsidRDefault="00F2237C">
      <w:pPr>
        <w:ind w:firstLine="540"/>
        <w:jc w:val="both"/>
        <w:rPr>
          <w:rFonts w:ascii="Times New Roman" w:hAnsi="Times New Roman"/>
          <w:i/>
          <w:sz w:val="24"/>
        </w:rPr>
      </w:pPr>
      <w:r>
        <w:rPr>
          <w:rFonts w:ascii="Times New Roman" w:hAnsi="Times New Roman"/>
          <w:i/>
          <w:sz w:val="24"/>
        </w:rPr>
        <w:t xml:space="preserve"> И  синтезируясь  с  Хум  Изначально  Вышестоящего  Отца,  просим  углубления  аспектности  Изначально  Вышестоящему  Отцу  каждому  из  нас  в  ночной  подготовке,  в  любых  вариантах.  Вы  готовы  ко  всему,  вот  прямо  состояние  полной  готовности  ко  всему,  к  любой  аспектности  Отца,  в  углублении  вашей  аспекности,  чтобы  Отец  вам  ни  направлял,  ни  давал.  Ночью,  легче  всего  вас  переформатировать  на  более  высокую  апектность. Объясняю – на  более  высокое  задание.  Чаще  всего  Отец  это  ночью  делает.</w:t>
      </w:r>
    </w:p>
    <w:p w:rsidR="00F2237C" w:rsidRDefault="00F2237C">
      <w:pPr>
        <w:ind w:firstLine="540"/>
        <w:jc w:val="both"/>
        <w:rPr>
          <w:rFonts w:ascii="Times New Roman" w:hAnsi="Times New Roman"/>
          <w:i/>
          <w:sz w:val="24"/>
        </w:rPr>
      </w:pPr>
      <w:r>
        <w:rPr>
          <w:rFonts w:ascii="Times New Roman" w:hAnsi="Times New Roman"/>
          <w:i/>
          <w:sz w:val="24"/>
        </w:rPr>
        <w:t>Благодарим  Изначально  Вышестоящего  Отца  за  эту  часть  Школы.  И  вот в  этом  состоянии  углубляемости  Аспекта,  переходим  к  Ипостаси  Основ  Изначальному  Аспекту  в  зал  на  237-е  Изначальное  Проявление.  Встали  пред  ним.  Просим  поддержать  углубление  Аспекта  явлением  Изначально  Вышестоящего  Отца  в  каждом  из  нас,  помочь  нам  выдержать  это  и  что  бы  у  нас  это  сложилось.  И  просим  принять  нас  на  ночную  подготовку,  после  подготовки  двух  пар  Владык,  как  запланировано.  Это  очень важно  сказать.</w:t>
      </w:r>
    </w:p>
    <w:p w:rsidR="00F2237C" w:rsidRDefault="00F2237C">
      <w:pPr>
        <w:ind w:firstLine="540"/>
        <w:jc w:val="both"/>
        <w:rPr>
          <w:rFonts w:ascii="Times New Roman" w:hAnsi="Times New Roman"/>
          <w:i/>
          <w:sz w:val="24"/>
        </w:rPr>
      </w:pPr>
      <w:r>
        <w:rPr>
          <w:rFonts w:ascii="Times New Roman" w:hAnsi="Times New Roman"/>
          <w:i/>
          <w:sz w:val="24"/>
        </w:rPr>
        <w:t xml:space="preserve"> Благодарим  Изначального  Аспекта.  Возвращаемся  на  физику  и  выходим  из  практики.  Эманировать  не  надо,  на вас  полная  концентрация  для  подготовки.  То  есть это не  эманируем,  это вот для  вас,  чтобы  вы  не  волновались.  Я  шучу,  я  шучу.</w:t>
      </w:r>
    </w:p>
    <w:p w:rsidR="00F2237C" w:rsidRDefault="00F2237C">
      <w:pPr>
        <w:ind w:firstLine="540"/>
        <w:jc w:val="both"/>
        <w:rPr>
          <w:rFonts w:ascii="Times New Roman" w:hAnsi="Times New Roman"/>
          <w:sz w:val="24"/>
        </w:rPr>
      </w:pPr>
      <w:r>
        <w:rPr>
          <w:rFonts w:ascii="Times New Roman" w:hAnsi="Times New Roman"/>
          <w:sz w:val="24"/>
        </w:rPr>
        <w:t xml:space="preserve"> На  сегодня  все.  Всем  спасибо  за  внимание. </w:t>
      </w:r>
    </w:p>
    <w:p w:rsidR="00F2237C" w:rsidRDefault="00F2237C">
      <w:pPr>
        <w:ind w:firstLine="540"/>
        <w:jc w:val="both"/>
        <w:rPr>
          <w:rFonts w:ascii="Times New Roman" w:hAnsi="Times New Roman"/>
          <w:sz w:val="24"/>
        </w:rPr>
      </w:pPr>
      <w:r>
        <w:rPr>
          <w:rFonts w:ascii="Times New Roman" w:hAnsi="Times New Roman"/>
          <w:sz w:val="24"/>
        </w:rPr>
        <w:t xml:space="preserve"> До  свидания.                        </w:t>
      </w: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rsidP="009768B7">
      <w:pPr>
        <w:jc w:val="both"/>
        <w:rPr>
          <w:rFonts w:ascii="Times New Roman" w:hAnsi="Times New Roman"/>
          <w:sz w:val="24"/>
        </w:rPr>
      </w:pPr>
    </w:p>
    <w:p w:rsidR="00F2237C" w:rsidRPr="009768B7" w:rsidRDefault="00F2237C">
      <w:pPr>
        <w:spacing w:after="200" w:line="276" w:lineRule="auto"/>
        <w:ind w:firstLine="567"/>
        <w:jc w:val="both"/>
        <w:rPr>
          <w:rFonts w:ascii="Times New Roman" w:hAnsi="Times New Roman"/>
          <w:b/>
          <w:sz w:val="28"/>
          <w:szCs w:val="28"/>
        </w:rPr>
      </w:pPr>
      <w:r w:rsidRPr="009768B7">
        <w:rPr>
          <w:rFonts w:ascii="Times New Roman" w:hAnsi="Times New Roman"/>
          <w:b/>
          <w:sz w:val="28"/>
          <w:szCs w:val="28"/>
        </w:rPr>
        <w:t>2 день 1часть</w:t>
      </w:r>
    </w:p>
    <w:p w:rsidR="00F2237C" w:rsidRDefault="00F2237C">
      <w:pPr>
        <w:spacing w:after="200" w:line="276" w:lineRule="auto"/>
        <w:ind w:firstLine="567"/>
        <w:jc w:val="center"/>
        <w:rPr>
          <w:rFonts w:ascii="Times New Roman" w:hAnsi="Times New Roman"/>
          <w:b/>
          <w:sz w:val="28"/>
        </w:rPr>
      </w:pPr>
      <w:r>
        <w:rPr>
          <w:rFonts w:ascii="Times New Roman" w:hAnsi="Times New Roman"/>
          <w:b/>
          <w:sz w:val="28"/>
        </w:rPr>
        <w:t>Итоги ночной подготовки</w:t>
      </w:r>
    </w:p>
    <w:p w:rsidR="00F2237C" w:rsidRDefault="00F2237C">
      <w:pPr>
        <w:spacing w:after="200" w:line="276" w:lineRule="auto"/>
        <w:ind w:firstLine="567"/>
        <w:jc w:val="center"/>
        <w:rPr>
          <w:rFonts w:ascii="Times New Roman" w:hAnsi="Times New Roman"/>
          <w:b/>
          <w:sz w:val="24"/>
        </w:rPr>
      </w:pP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Тамара, которая Семёновна, хватит там заниматься посудами.</w:t>
      </w:r>
    </w:p>
    <w:p w:rsidR="00F2237C" w:rsidRDefault="00F2237C">
      <w:pPr>
        <w:spacing w:after="200" w:line="276" w:lineRule="auto"/>
        <w:ind w:firstLine="540"/>
        <w:jc w:val="both"/>
        <w:rPr>
          <w:rFonts w:ascii="Times New Roman" w:hAnsi="Times New Roman"/>
          <w:i/>
          <w:sz w:val="24"/>
        </w:rPr>
      </w:pPr>
      <w:r>
        <w:rPr>
          <w:rFonts w:ascii="Times New Roman" w:hAnsi="Times New Roman"/>
          <w:i/>
          <w:sz w:val="24"/>
        </w:rPr>
        <w:t>(Из зала: – Домоводством?)</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Ставь свою технику.</w:t>
      </w:r>
    </w:p>
    <w:p w:rsidR="00F2237C" w:rsidRDefault="00F2237C">
      <w:pPr>
        <w:spacing w:after="200" w:line="276" w:lineRule="auto"/>
        <w:ind w:firstLine="540"/>
        <w:jc w:val="both"/>
        <w:rPr>
          <w:rFonts w:ascii="Times New Roman" w:hAnsi="Times New Roman"/>
          <w:i/>
          <w:sz w:val="24"/>
        </w:rPr>
      </w:pPr>
      <w:r>
        <w:rPr>
          <w:rFonts w:ascii="Times New Roman" w:hAnsi="Times New Roman"/>
          <w:i/>
          <w:sz w:val="24"/>
        </w:rPr>
        <w:t>(Из зала: – Ой, очки забыла</w:t>
      </w:r>
      <w:r>
        <w:rPr>
          <w:rFonts w:ascii="Times New Roman" w:hAnsi="Times New Roman"/>
          <w:sz w:val="24"/>
        </w:rPr>
        <w:t>.</w:t>
      </w:r>
      <w:r>
        <w:rPr>
          <w:rFonts w:ascii="Times New Roman" w:hAnsi="Times New Roman"/>
          <w:i/>
          <w:sz w:val="24"/>
        </w:rPr>
        <w:t>)</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Да-да, пожалуйста, берите</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Итак, добрый... доброе утро, хотел сказать вечер. Начинаем вторую часть Школы Аспектов, продолжаем наше аспектное восхождение к Отцу и первая тема, как всегда, разбор ночных полётов, на чём летали (</w:t>
      </w:r>
      <w:r>
        <w:rPr>
          <w:rFonts w:ascii="Times New Roman" w:hAnsi="Times New Roman"/>
          <w:i/>
          <w:sz w:val="24"/>
        </w:rPr>
        <w:t>смех в зале</w:t>
      </w:r>
      <w:r>
        <w:rPr>
          <w:rFonts w:ascii="Times New Roman" w:hAnsi="Times New Roman"/>
          <w:sz w:val="24"/>
        </w:rPr>
        <w:t>), к кому (</w:t>
      </w:r>
      <w:r>
        <w:rPr>
          <w:rFonts w:ascii="Times New Roman" w:hAnsi="Times New Roman"/>
          <w:i/>
          <w:sz w:val="24"/>
        </w:rPr>
        <w:t>смех в зале</w:t>
      </w:r>
      <w:r>
        <w:rPr>
          <w:rFonts w:ascii="Times New Roman" w:hAnsi="Times New Roman"/>
          <w:sz w:val="24"/>
        </w:rPr>
        <w:t>). Как карта.... а Подмосковье. Ладно. Понятно, что вас приглашали на учёбу, понятно, что было какое-то действие.</w:t>
      </w:r>
    </w:p>
    <w:p w:rsidR="00F2237C" w:rsidRDefault="00F2237C">
      <w:pPr>
        <w:spacing w:after="200" w:line="276" w:lineRule="auto"/>
        <w:ind w:firstLine="567"/>
        <w:jc w:val="both"/>
        <w:rPr>
          <w:rFonts w:ascii="Times New Roman" w:hAnsi="Times New Roman"/>
          <w:sz w:val="24"/>
        </w:rPr>
      </w:pPr>
    </w:p>
    <w:p w:rsidR="00F2237C" w:rsidRDefault="00F2237C">
      <w:pPr>
        <w:spacing w:after="200" w:line="276" w:lineRule="auto"/>
        <w:ind w:firstLine="567"/>
        <w:jc w:val="center"/>
        <w:rPr>
          <w:rFonts w:ascii="Times New Roman" w:hAnsi="Times New Roman"/>
          <w:b/>
          <w:sz w:val="24"/>
        </w:rPr>
      </w:pPr>
      <w:r>
        <w:rPr>
          <w:rFonts w:ascii="Times New Roman" w:hAnsi="Times New Roman"/>
          <w:b/>
          <w:sz w:val="24"/>
        </w:rPr>
        <w:t>Кадровый вопрос.</w:t>
      </w:r>
    </w:p>
    <w:p w:rsidR="00F2237C" w:rsidRDefault="00F2237C">
      <w:pPr>
        <w:spacing w:after="200" w:line="276" w:lineRule="auto"/>
        <w:ind w:firstLine="567"/>
        <w:jc w:val="center"/>
        <w:rPr>
          <w:rFonts w:ascii="Times New Roman" w:hAnsi="Times New Roman"/>
          <w:b/>
          <w:sz w:val="24"/>
        </w:rPr>
      </w:pP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Простой вопрос. Кто что помнит? (</w:t>
      </w:r>
      <w:r>
        <w:rPr>
          <w:rFonts w:ascii="Times New Roman" w:hAnsi="Times New Roman"/>
          <w:i/>
          <w:sz w:val="24"/>
        </w:rPr>
        <w:t>смех в зале</w:t>
      </w:r>
      <w:r>
        <w:rPr>
          <w:rFonts w:ascii="Times New Roman" w:hAnsi="Times New Roman"/>
          <w:sz w:val="24"/>
        </w:rPr>
        <w:t>). Не вспоминает, а помнит? Не, не это, это специальный вопрос. Сейчас, сейчас объясню почему, просто попробуйте настроиться, как мы просыпаемся. Я такой же в принципе и ничего не помнишь, а потом ты настраиваешься на особое состояние и оно включается. Мы сейчас попробуем настроиться на это состояние, но вначале, попробуйте сами вспомнить. У Аспектов это особое состояние должно развиваться. Мы вот сейчас пошутили: ОК - это отдел кадров, поэтому Окский Огонь, это кадровый огонь. Ну, в принципе это правильно, у Владыки там "Личные дела", кадры, там "Книга Жизни" у Мории или сейчас у Ипостаси Основ – это кадры человеческие, которые потом станут кадрами служения, то есть в принципе на кадрах, кадры решают всё и в Иерархии тоже. Поэтому у нас даже есть в Ипостаси Основ, это в принципе, это высокое явление выражает Мать – кадровый огонь. Мы как-то забываем о нём говорить, но фактически в Ипостаси Основ есть кадровый огонь, кстати сказать. И никто это не отменяет. А это личные дела, это ваша личная компетенция "в веках" называется, неважно в каком воплощении, на те или иные возможности и растём, растём, растём, растём, пока не реализуемся на что-то важное, высокое для Отца.</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Ну, там мы с Олей когда-то видели назначение новых Отца и Мать на Планету. Планета пустая, чистая. Вот там у Кут Хуми училась пара, ну мы как-то с ними были знакомы по учёбе на тех присутствиях. Они не физически воплощены на тех присутствия. И вот там... А нас попросили поучаствовать, чтобы они сканировали с физических тел, какую перспективу жизни они должны создать на планете. Планета не Солнечной системы. Ну, вот мы стоим, друзья. Они приходят, входят в воплощение, там в свои, на планету, а с нас сканируют, чего они должны достичь, то есть, какую биологию они должны доразвивать. Это не обязательно будет такая же, как у нас биология, такая же, как у нас природа, но принцип биологического тела в более-менее таком варианте, которое должно появиться по итогам, матрично, они вот брали, как некий вариант физики Образа Отца и как это всё от Отца, а нас просто вот как, как проект, вот как, как тел</w:t>
      </w:r>
      <w:r>
        <w:rPr>
          <w:rFonts w:ascii="Times New Roman" w:hAnsi="Times New Roman"/>
          <w:b/>
          <w:sz w:val="24"/>
        </w:rPr>
        <w:t>а</w:t>
      </w:r>
      <w:r>
        <w:rPr>
          <w:rFonts w:ascii="Times New Roman" w:hAnsi="Times New Roman"/>
          <w:sz w:val="24"/>
        </w:rPr>
        <w:t>, созданные на нашей планете. Мы даже подумали, может когда-нибудь, в будущем наши тут, наша Цивилизация, там колонию организуют, под это должна быть организована природа, ну, как вариант. Ну, Отец нам ничего не сказал, они, естественно тоже, уже запрещено, когда они входят в полномочия, так вот говорить к чему они развивают планету.</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Вот это тоже кадры, вот они росли, росли, были Учениками у Владыки, раз Отец их вызвал, назначил (</w:t>
      </w:r>
      <w:r>
        <w:rPr>
          <w:rFonts w:ascii="Times New Roman" w:hAnsi="Times New Roman"/>
          <w:i/>
          <w:sz w:val="24"/>
        </w:rPr>
        <w:t>щелчок</w:t>
      </w:r>
      <w:r>
        <w:rPr>
          <w:rFonts w:ascii="Times New Roman" w:hAnsi="Times New Roman"/>
          <w:sz w:val="24"/>
        </w:rPr>
        <w:t>), пошли работать. Я не знаю там их Статуса, подготовку, в принципе для начала развития, там планета пустенькая была, ну что-то вот... ну у нас в земной группе нет, просто там была хорошая атмосфера, ну планета пустая, базальтовые эти вот основы вулканические, ну с атмосферой. У нас нет в Солнечной системе такого. Ну, как бы так это, любопытно смотреть было, ну вот работают. Всё.</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Поэтому, кадры на перспективу имеют значение, и не надо думать, что нужно обязательно дорасти до сверх высот, что бы быть куда-то назначенным на службу. И если они не воплощены физически, я не знаю, где они там до этого воплощались, на какой планете жили, ну как бы, я не могу сказать, что у них сверхвысокая компетенция по подготовке. Так вот. Отцу надо, на планету назначаются, та компетенция, которая есть. Я просто хотел бы сказать – лучшее поручение даётся самому подготовленному, да самому подготовленному для </w:t>
      </w:r>
      <w:r>
        <w:rPr>
          <w:rFonts w:ascii="Times New Roman" w:hAnsi="Times New Roman"/>
          <w:b/>
          <w:sz w:val="24"/>
        </w:rPr>
        <w:t>этого</w:t>
      </w:r>
      <w:r>
        <w:rPr>
          <w:rFonts w:ascii="Times New Roman" w:hAnsi="Times New Roman"/>
          <w:sz w:val="24"/>
        </w:rPr>
        <w:t xml:space="preserve"> поручения, вот это забываем добавить и там не важен ни Статус, ни Посвящение. Для этого поручения подходит, даже качествами, свойствами человеческими. Вот, человечность, вчера, включали, да? Качествами, свойствами, посвящениями. И вот даются тому, кто подходит, а не кто лучше всех имеет посвящение и статус. Понятно, да? Потому что для того или иного поручения нужно вот сложить вот эту неповторимость, какого-то набора возможностей и вот, если человек имеет этот набор возможностей, подготовился, его назначают. Ему дают поручение это. Вот это называется – кадры решают всё.</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Вот, естественно, у вас ночью были кадровые вопросы вашей аспектности и перспектив деятельности, так что, проходя Школу Аспектов, в ИДИВО вас ставят на контроль уже, в ИДИВО, как Аспектов и смотрят ваш неповторимый набор свойств, а мы вчера включали Самостоятельный Огонь Аспекта, то есть индивидуальный, так попроще. Ну, он так называется, Самостоятельный Огонь, Самостоятельный Аспектный Огонь, он так был или не Самостоятельный?</w:t>
      </w:r>
    </w:p>
    <w:p w:rsidR="00F2237C" w:rsidRDefault="00F2237C">
      <w:pPr>
        <w:spacing w:after="200" w:line="276" w:lineRule="auto"/>
        <w:ind w:firstLine="567"/>
        <w:jc w:val="both"/>
        <w:rPr>
          <w:rFonts w:ascii="Times New Roman" w:hAnsi="Times New Roman"/>
          <w:sz w:val="24"/>
        </w:rPr>
      </w:pPr>
      <w:r>
        <w:rPr>
          <w:rFonts w:ascii="Times New Roman" w:hAnsi="Times New Roman"/>
          <w:i/>
          <w:sz w:val="24"/>
        </w:rPr>
        <w:t>(Из зала: – Личный</w:t>
      </w:r>
      <w:r>
        <w:rPr>
          <w:rFonts w:ascii="Times New Roman" w:hAnsi="Times New Roman"/>
          <w:sz w:val="24"/>
        </w:rPr>
        <w:t>.</w:t>
      </w:r>
      <w:r>
        <w:rPr>
          <w:rFonts w:ascii="Times New Roman" w:hAnsi="Times New Roman"/>
          <w:i/>
          <w:sz w:val="24"/>
        </w:rPr>
        <w:t>)</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Нет, нет. Было на С, я точно помню, самостоятельный, что-то такое, так вот ночью была одна из ваших работ – это разработка ваших вот аспектных каких-то вариантов, исходя из ваших любых компетенций, подчёркиваю, и человеческих тоже, то есть вопрос не только в посвящениях, вопрос не только в статусах, понятно, что там смотрится и накопление частей и накопление посвящений и накопление статусов, и вас, грубо говоря, вы общались кадровым Огнём. Что не нашли? Нет. Ну, по записям посмотрите, там была такая фраза... ну не приходит в голову, ну не самостоятельный, на С. Я ещё расшифровал абревиатуру, поэтому у меня абревиатура запомнилась.</w:t>
      </w:r>
    </w:p>
    <w:p w:rsidR="00F2237C" w:rsidRDefault="00F2237C">
      <w:pPr>
        <w:spacing w:after="200" w:line="276" w:lineRule="auto"/>
        <w:ind w:firstLine="567"/>
        <w:jc w:val="both"/>
        <w:rPr>
          <w:rFonts w:ascii="Times New Roman" w:hAnsi="Times New Roman"/>
          <w:sz w:val="24"/>
        </w:rPr>
      </w:pPr>
      <w:r>
        <w:rPr>
          <w:rFonts w:ascii="Times New Roman" w:hAnsi="Times New Roman"/>
          <w:i/>
          <w:sz w:val="24"/>
        </w:rPr>
        <w:t>(Из зала: –</w:t>
      </w:r>
      <w:r>
        <w:rPr>
          <w:rFonts w:ascii="Times New Roman" w:hAnsi="Times New Roman"/>
          <w:sz w:val="24"/>
        </w:rPr>
        <w:t xml:space="preserve"> </w:t>
      </w:r>
      <w:r>
        <w:rPr>
          <w:rFonts w:ascii="Times New Roman" w:hAnsi="Times New Roman"/>
          <w:i/>
          <w:sz w:val="24"/>
        </w:rPr>
        <w:t>По служению?)</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А?</w:t>
      </w:r>
    </w:p>
    <w:p w:rsidR="00F2237C" w:rsidRDefault="00F2237C">
      <w:pPr>
        <w:spacing w:after="200" w:line="276" w:lineRule="auto"/>
        <w:ind w:firstLine="567"/>
        <w:jc w:val="both"/>
        <w:rPr>
          <w:rFonts w:ascii="Times New Roman" w:hAnsi="Times New Roman"/>
          <w:sz w:val="24"/>
        </w:rPr>
      </w:pPr>
      <w:r>
        <w:rPr>
          <w:rFonts w:ascii="Times New Roman" w:hAnsi="Times New Roman"/>
          <w:i/>
          <w:sz w:val="24"/>
        </w:rPr>
        <w:t>(Из зала: –</w:t>
      </w:r>
      <w:r>
        <w:rPr>
          <w:rFonts w:ascii="Times New Roman" w:hAnsi="Times New Roman"/>
          <w:sz w:val="24"/>
        </w:rPr>
        <w:t xml:space="preserve"> </w:t>
      </w:r>
      <w:r>
        <w:rPr>
          <w:rFonts w:ascii="Times New Roman" w:hAnsi="Times New Roman"/>
          <w:i/>
          <w:sz w:val="24"/>
        </w:rPr>
        <w:t>По служению?)</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Нет.</w:t>
      </w:r>
    </w:p>
    <w:p w:rsidR="00F2237C" w:rsidRDefault="00F2237C">
      <w:pPr>
        <w:spacing w:after="200" w:line="276" w:lineRule="auto"/>
        <w:ind w:firstLine="567"/>
        <w:jc w:val="both"/>
        <w:rPr>
          <w:rFonts w:ascii="Times New Roman" w:hAnsi="Times New Roman"/>
          <w:sz w:val="24"/>
        </w:rPr>
      </w:pPr>
      <w:r>
        <w:rPr>
          <w:rFonts w:ascii="Times New Roman" w:hAnsi="Times New Roman"/>
          <w:i/>
          <w:sz w:val="24"/>
        </w:rPr>
        <w:t>(Из зала: – Нет?)</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Там что-то было с самостоятельностью, есть Личный Аспектный Огонь, да. Личный служебный аспектный огонь... .</w:t>
      </w:r>
    </w:p>
    <w:p w:rsidR="00F2237C" w:rsidRDefault="00F2237C">
      <w:pPr>
        <w:spacing w:after="200" w:line="276" w:lineRule="auto"/>
        <w:ind w:firstLine="567"/>
        <w:jc w:val="both"/>
        <w:rPr>
          <w:rFonts w:ascii="Times New Roman" w:hAnsi="Times New Roman"/>
          <w:sz w:val="24"/>
        </w:rPr>
      </w:pPr>
      <w:r>
        <w:rPr>
          <w:rFonts w:ascii="Times New Roman" w:hAnsi="Times New Roman"/>
          <w:i/>
          <w:sz w:val="24"/>
        </w:rPr>
        <w:t>(Из зала: – Идивный, Дивный?)</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И есть, что-то самостоятельным аспектным огнём или вот…</w:t>
      </w:r>
    </w:p>
    <w:p w:rsidR="00F2237C" w:rsidRDefault="00F2237C">
      <w:pPr>
        <w:spacing w:after="200" w:line="276" w:lineRule="auto"/>
        <w:ind w:firstLine="567"/>
        <w:jc w:val="both"/>
        <w:rPr>
          <w:rFonts w:ascii="Times New Roman" w:hAnsi="Times New Roman"/>
          <w:sz w:val="24"/>
        </w:rPr>
      </w:pPr>
      <w:r>
        <w:rPr>
          <w:rFonts w:ascii="Times New Roman" w:hAnsi="Times New Roman"/>
          <w:i/>
          <w:sz w:val="24"/>
        </w:rPr>
        <w:t>(Из зала: –</w:t>
      </w:r>
      <w:r>
        <w:rPr>
          <w:rFonts w:ascii="Times New Roman" w:hAnsi="Times New Roman"/>
          <w:sz w:val="24"/>
        </w:rPr>
        <w:t xml:space="preserve"> </w:t>
      </w:r>
      <w:r>
        <w:rPr>
          <w:rFonts w:ascii="Times New Roman" w:hAnsi="Times New Roman"/>
          <w:i/>
          <w:sz w:val="24"/>
        </w:rPr>
        <w:t>Это прозвучало в практике?)</w:t>
      </w:r>
    </w:p>
    <w:p w:rsidR="00F2237C" w:rsidRDefault="00F2237C">
      <w:pPr>
        <w:spacing w:after="200" w:line="276" w:lineRule="auto"/>
        <w:ind w:firstLine="567"/>
        <w:jc w:val="both"/>
        <w:rPr>
          <w:rFonts w:ascii="Times New Roman" w:hAnsi="Times New Roman"/>
          <w:color w:val="000000"/>
          <w:sz w:val="24"/>
        </w:rPr>
      </w:pPr>
      <w:r>
        <w:rPr>
          <w:rFonts w:ascii="Times New Roman" w:hAnsi="Times New Roman"/>
          <w:color w:val="000000"/>
          <w:sz w:val="24"/>
        </w:rPr>
        <w:t>Да, да может в практике прозвучала, у меня откладывается от всего контекста, а иногда понять сложно, потому что, в принципе больше вам отдаётся. У меня потом вспомнит, </w:t>
      </w:r>
      <w:r>
        <w:rPr>
          <w:rFonts w:ascii="Times New Roman" w:hAnsi="Times New Roman"/>
          <w:color w:val="000000"/>
          <w:sz w:val="24"/>
        </w:rPr>
        <w:br/>
        <w:t xml:space="preserve">через несколько дней. Ладно. Это такой архив Синтеза. Увидели? </w:t>
      </w:r>
    </w:p>
    <w:p w:rsidR="00F2237C" w:rsidRDefault="00F2237C">
      <w:pPr>
        <w:spacing w:after="200" w:line="276" w:lineRule="auto"/>
        <w:ind w:firstLine="567"/>
        <w:jc w:val="both"/>
        <w:rPr>
          <w:rFonts w:ascii="Times New Roman" w:hAnsi="Times New Roman"/>
          <w:color w:val="000000"/>
          <w:sz w:val="24"/>
        </w:rPr>
      </w:pPr>
      <w:r>
        <w:rPr>
          <w:rFonts w:ascii="Times New Roman" w:hAnsi="Times New Roman"/>
          <w:color w:val="000000"/>
          <w:sz w:val="24"/>
        </w:rPr>
        <w:t>Поэтому ночью у вас была работа ещё, можно сказать, что кадровая, это не оценивали вас, а смотрели перспективы аспектного развития, то есть вы, как Аспект, когда должны углубиться стать Аспектом в полноте более широких полномочий, то есть расширить свою аспектность, и какая перспектива вашей деятельности служения, вообще, есть или просто жизнь для Аспекта. Вот смотрите, для Аспекта важна и просто жизнь. Понятно. То есть, это может быть и просто в жизни, и просто в служении, тут уже...  У Логоса тоже бывает просто жизнь, потому что Логосы иногда, чаще всего отвечают за обычную жизнь, потом уже за </w:t>
      </w:r>
      <w:r>
        <w:rPr>
          <w:rFonts w:ascii="Times New Roman" w:hAnsi="Times New Roman"/>
          <w:color w:val="000000"/>
          <w:sz w:val="24"/>
        </w:rPr>
        <w:br/>
        <w:t>служащих, а вот у Учителей и Владычиц уже идёт больше, чисто служение, потому что они обучают служением и требуют служение, если взять Владычиц. Вот в таком варианте. </w:t>
      </w:r>
      <w:r>
        <w:rPr>
          <w:rFonts w:ascii="Times New Roman" w:hAnsi="Times New Roman"/>
          <w:color w:val="000000"/>
          <w:sz w:val="24"/>
        </w:rPr>
        <w:br/>
        <w:t xml:space="preserve">Ну, это перспективы. </w:t>
      </w:r>
    </w:p>
    <w:p w:rsidR="00F2237C" w:rsidRDefault="00F2237C">
      <w:pPr>
        <w:spacing w:after="200" w:line="276" w:lineRule="auto"/>
        <w:ind w:firstLine="567"/>
        <w:jc w:val="center"/>
        <w:rPr>
          <w:rFonts w:ascii="Times New Roman" w:hAnsi="Times New Roman"/>
          <w:b/>
          <w:color w:val="000000"/>
          <w:sz w:val="24"/>
        </w:rPr>
      </w:pPr>
      <w:r>
        <w:rPr>
          <w:rFonts w:ascii="Times New Roman" w:hAnsi="Times New Roman"/>
          <w:b/>
          <w:color w:val="000000"/>
          <w:sz w:val="24"/>
        </w:rPr>
        <w:t>Мини практика-миракля, по поводу </w:t>
      </w:r>
      <w:r>
        <w:rPr>
          <w:rFonts w:ascii="Times New Roman" w:hAnsi="Times New Roman"/>
          <w:b/>
          <w:color w:val="000000"/>
          <w:sz w:val="24"/>
        </w:rPr>
        <w:br/>
        <w:t>ночной подготовки.</w:t>
      </w:r>
    </w:p>
    <w:p w:rsidR="00F2237C" w:rsidRDefault="00F2237C">
      <w:pPr>
        <w:spacing w:after="200" w:line="276" w:lineRule="auto"/>
        <w:ind w:firstLine="567"/>
        <w:jc w:val="both"/>
        <w:rPr>
          <w:rFonts w:ascii="Times New Roman" w:hAnsi="Times New Roman"/>
          <w:color w:val="000000"/>
          <w:sz w:val="24"/>
        </w:rPr>
      </w:pPr>
    </w:p>
    <w:p w:rsidR="00F2237C" w:rsidRDefault="00F2237C">
      <w:pPr>
        <w:spacing w:after="200" w:line="276" w:lineRule="auto"/>
        <w:ind w:firstLine="567"/>
        <w:jc w:val="both"/>
        <w:rPr>
          <w:rFonts w:ascii="Times New Roman" w:hAnsi="Times New Roman"/>
          <w:color w:val="000000"/>
          <w:sz w:val="24"/>
        </w:rPr>
      </w:pPr>
      <w:r>
        <w:rPr>
          <w:rFonts w:ascii="Times New Roman" w:hAnsi="Times New Roman"/>
          <w:color w:val="000000"/>
          <w:sz w:val="24"/>
        </w:rPr>
        <w:t>Ну, а теперь вот, вообразите, что у вас внутри есть фрагмент Аспектного Огня, вы сейчас им возжигаетесь, возжигайтесь с точки зрения Синтеза ночной подготовки. Это я вас чуть </w:t>
      </w:r>
      <w:r>
        <w:rPr>
          <w:rFonts w:ascii="Times New Roman" w:hAnsi="Times New Roman"/>
          <w:color w:val="000000"/>
          <w:sz w:val="24"/>
        </w:rPr>
        <w:br/>
        <w:t xml:space="preserve">понастраиваю, ввёл  в Школу. Вот фрагмент возжигается, но вы возжигаетесь физическим телом, а включаетесь на ваше Огненное, потому что сам фрагмент – это Огонь, причём Огонь Отца, естественно, когда возжигается фрагмент Огня, у вас в физическом теле срабатывает минимум Огненное. Тонко, физическое тело по-боку, ну, физическое само по себе вот оно остаётся, но реакции не будет. Вы при этом остаётесь здесь. Мы никуда не выходим, мы ничего не стяжаем. Вы уходите вглубь себя, выявляя наружу, наружу – на кожу, на взгляд, называется... Владыка называет: "Выявляя на взгляд". На взгляд, это на глаза. Да? Глаза – зеркало Души, там Душа стоит. </w:t>
      </w:r>
    </w:p>
    <w:p w:rsidR="00F2237C" w:rsidRDefault="00F2237C">
      <w:pPr>
        <w:spacing w:after="200" w:line="276" w:lineRule="auto"/>
        <w:ind w:firstLine="567"/>
        <w:jc w:val="both"/>
        <w:rPr>
          <w:rFonts w:ascii="Times New Roman" w:hAnsi="Times New Roman"/>
          <w:color w:val="000000"/>
          <w:sz w:val="24"/>
        </w:rPr>
      </w:pPr>
      <w:r>
        <w:rPr>
          <w:rFonts w:ascii="Times New Roman" w:hAnsi="Times New Roman"/>
          <w:color w:val="000000"/>
          <w:sz w:val="24"/>
        </w:rPr>
        <w:t>Теперь представьте в ваших глазах должно стоять Огненное тело, не внутри глаз стоять, а во всём теле стоять, и выражаться глазами – Огненное тело. Это очень своеобразный взгляд, это не значит, что глаза сияют Огнём или Светом, нет. Это внутренняя эманация глаз от Огненного тела, не от физического тела, не от Тонкого тела, а от Огненного тела, внутренняя эманация глаз. Вот настройтесь на эту эманацию, коррекция, это именно, глаза. Неважно, там в очках, не в очках, для Огненного тела не имеет значение физиологии глаз. Я, я специально, </w:t>
      </w:r>
      <w:r>
        <w:rPr>
          <w:rFonts w:ascii="Times New Roman" w:hAnsi="Times New Roman"/>
          <w:color w:val="000000"/>
          <w:sz w:val="24"/>
        </w:rPr>
        <w:br/>
        <w:t>потому что у некоторых такой замочек, вот я в очках, значит не всё корректно. Не имеет, вообще, значение. Не всё корректно – это чисто для физики. То есть Физический мир, </w:t>
      </w:r>
      <w:r>
        <w:rPr>
          <w:rFonts w:ascii="Times New Roman" w:hAnsi="Times New Roman"/>
          <w:color w:val="000000"/>
          <w:sz w:val="24"/>
        </w:rPr>
        <w:br/>
        <w:t>запомните, это только Физический мир, и в Тонком, и в Огненном ни очки, ни линзы – ничего  не имеют значение. То есть, это физиология, чисто физическая, это ваша, вот здесь</w:t>
      </w:r>
      <w:r>
        <w:rPr>
          <w:rFonts w:ascii="Times New Roman" w:hAnsi="Times New Roman"/>
          <w:color w:val="000000"/>
          <w:sz w:val="24"/>
        </w:rPr>
        <w:br/>
        <w:t xml:space="preserve">местная вариация. </w:t>
      </w:r>
    </w:p>
    <w:p w:rsidR="00F2237C" w:rsidRDefault="00F2237C">
      <w:pPr>
        <w:spacing w:after="200" w:line="276" w:lineRule="auto"/>
        <w:ind w:firstLine="567"/>
        <w:jc w:val="both"/>
        <w:rPr>
          <w:rFonts w:ascii="Times New Roman" w:hAnsi="Times New Roman"/>
          <w:color w:val="000000"/>
          <w:sz w:val="24"/>
        </w:rPr>
      </w:pPr>
      <w:r>
        <w:rPr>
          <w:rFonts w:ascii="Times New Roman" w:hAnsi="Times New Roman"/>
          <w:color w:val="000000"/>
          <w:sz w:val="24"/>
        </w:rPr>
        <w:t>Поэтому, переключайтесь сейчас внутри физического тела, не выходя никуда, в Огненное тело, переключаемся. И ощущение, что из глаз идут другие эманации, по чуть-чуть, они знаете, так, нарастают, нарастающий фон плотности из глаз. Такое ощущение, что глаза становятся плотненькими – это Огненное тело. Вот разные виды плотности в глазах – это Огненное тело. И вот входя в это Огненное тело, вы включаетесь в сканирование информации или в выражение информации для себя в головной мозг, где оно было ночью? Что оно делало ночью? То есть, Огненное тело продолжает сейчас доживать ночную подготовку. Как бы мы утром не возжигались, ночная подготовка у Владык, у Основ сильнее, чем все наши включения и практики. Поэтому для Огненного тела это впечатление, вы когда-нибудь помните впечатление, вышли куда-то, сказали: «Ах! Какое красивое здание!» Впечатление. Вот у Огненного тела сейчас впечатление от Основ, от Владык, у него полное состояние: «Ах!» (</w:t>
      </w:r>
      <w:r>
        <w:rPr>
          <w:rFonts w:ascii="Times New Roman" w:hAnsi="Times New Roman"/>
          <w:i/>
          <w:color w:val="000000"/>
          <w:sz w:val="24"/>
        </w:rPr>
        <w:t>пауза</w:t>
      </w:r>
      <w:r>
        <w:rPr>
          <w:rFonts w:ascii="Times New Roman" w:hAnsi="Times New Roman"/>
          <w:color w:val="000000"/>
          <w:sz w:val="24"/>
        </w:rPr>
        <w:t xml:space="preserve">). Ну, возожгитесь этим "ахом"! (пауза). </w:t>
      </w:r>
    </w:p>
    <w:p w:rsidR="00F2237C" w:rsidRDefault="00F2237C">
      <w:pPr>
        <w:spacing w:after="200" w:line="276" w:lineRule="auto"/>
        <w:ind w:firstLine="567"/>
        <w:jc w:val="both"/>
        <w:rPr>
          <w:rFonts w:ascii="Times New Roman" w:hAnsi="Times New Roman"/>
          <w:color w:val="000000"/>
          <w:sz w:val="24"/>
        </w:rPr>
      </w:pPr>
      <w:r>
        <w:rPr>
          <w:rFonts w:ascii="Times New Roman" w:hAnsi="Times New Roman"/>
          <w:color w:val="000000"/>
          <w:sz w:val="24"/>
        </w:rPr>
        <w:t>Вот когда вы возжигаетесь Огненным телом и "ах" каким-то впечатлением, вы не обязательно будете гореть.  У вас в голове или внутри по состоянию возникает что-то там: </w:t>
      </w:r>
      <w:r>
        <w:rPr>
          <w:rFonts w:ascii="Times New Roman" w:hAnsi="Times New Roman"/>
          <w:color w:val="000000"/>
          <w:sz w:val="24"/>
        </w:rPr>
        <w:br/>
        <w:t>какие-то мысли, какие-то вариации, какие-то воспоминания. У меня, допустим, я тут же начинаю фрагментально видеть, как я в кабинете у Владыки стоял ночью. Не обязательно общался, я не знаю, я вот стоял. Первое обычно, у меня с этого начинается, это не обязательно с этого может начаться. И вот я начинаю, в голове у меня вдруг </w:t>
      </w:r>
      <w:r>
        <w:rPr>
          <w:rFonts w:ascii="Times New Roman" w:hAnsi="Times New Roman"/>
          <w:color w:val="000000"/>
          <w:sz w:val="24"/>
        </w:rPr>
        <w:br/>
        <w:t>возникает картинка: я стою у Владыки. Потом я настраиваюсь на эту картинку, кроме того, что я стоял, что я ещё делаю: где ты находился? – в Доме своём находился. Я </w:t>
      </w:r>
      <w:r>
        <w:rPr>
          <w:rFonts w:ascii="Times New Roman" w:hAnsi="Times New Roman"/>
          <w:color w:val="000000"/>
          <w:sz w:val="24"/>
        </w:rPr>
        <w:br/>
        <w:t>настраиваюсь на картинку, что первое в голове возникло, я сразу на неё настраиваюсь, это самое важное впечатление, которое Огненное тело получило. Ну, мне </w:t>
      </w:r>
      <w:r>
        <w:rPr>
          <w:rFonts w:ascii="Times New Roman" w:hAnsi="Times New Roman"/>
          <w:color w:val="000000"/>
          <w:sz w:val="24"/>
        </w:rPr>
        <w:br/>
        <w:t>наставление Владыки на второй день Школы, всё самое важное и Огненное тело на это больше велось, чем на всё остальное для меня, допустим. В этом для меня кабинет Владыки, допустим...</w:t>
      </w:r>
    </w:p>
    <w:p w:rsidR="00F2237C" w:rsidRDefault="00F2237C">
      <w:pPr>
        <w:spacing w:after="200" w:line="276" w:lineRule="auto"/>
        <w:ind w:firstLine="567"/>
        <w:jc w:val="both"/>
        <w:rPr>
          <w:rFonts w:ascii="Times New Roman" w:hAnsi="Times New Roman"/>
          <w:color w:val="000000"/>
          <w:sz w:val="24"/>
        </w:rPr>
      </w:pPr>
      <w:r>
        <w:rPr>
          <w:rFonts w:ascii="Times New Roman" w:hAnsi="Times New Roman"/>
          <w:color w:val="000000"/>
          <w:sz w:val="24"/>
        </w:rPr>
        <w:t>Вот, если вы правильно настроились на Огненное тело, у вас в голове возникает картинка, у меня возникла, значит, у вас возникла. Вопрос: «Ваши Части расшифровали это?» Мне не надо. Это выше личное. Я вас пытаюсь просто научить сонастройке. И вы вот погружаетесь в эту картину, знаете, как в погружении, вы не уходите в погружение, а вы включаетесь в картину видения: «Чего там?». И у вас начинают мелькать фрагменты, как кино: был там, был там, и как листаете картины, это голограммы, где вы были, их можно листать, одна голограмма, другая голограмма, что вы делали, ощущение, что это реально даже возникает. На самом деле, это запись голограммы ночной вариации. Для нас </w:t>
      </w:r>
      <w:r>
        <w:rPr>
          <w:rFonts w:ascii="Times New Roman" w:hAnsi="Times New Roman"/>
          <w:color w:val="000000"/>
          <w:sz w:val="24"/>
        </w:rPr>
        <w:br/>
        <w:t>это реально. Почему? Голограмма – это более высокая мерность, более высокая скорость времени и для нашего физического тела, то, как бы продолжается, хотя на самом деле, это закончилось. Поэтому, ощущение, что вы как бы сейчас стоите, а на самом деле, эта ночная подготовка уже закончилась. (</w:t>
      </w:r>
      <w:r>
        <w:rPr>
          <w:rFonts w:ascii="Times New Roman" w:hAnsi="Times New Roman"/>
          <w:i/>
          <w:color w:val="000000"/>
          <w:sz w:val="24"/>
        </w:rPr>
        <w:t>Пауза</w:t>
      </w:r>
      <w:r>
        <w:rPr>
          <w:rFonts w:ascii="Times New Roman" w:hAnsi="Times New Roman"/>
          <w:color w:val="000000"/>
          <w:sz w:val="24"/>
        </w:rPr>
        <w:t>).</w:t>
      </w:r>
    </w:p>
    <w:p w:rsidR="00F2237C" w:rsidRDefault="00F2237C">
      <w:pPr>
        <w:spacing w:after="200" w:line="276" w:lineRule="auto"/>
        <w:ind w:firstLine="567"/>
        <w:jc w:val="both"/>
        <w:rPr>
          <w:rFonts w:ascii="Times New Roman" w:hAnsi="Times New Roman"/>
          <w:color w:val="000000"/>
          <w:sz w:val="24"/>
        </w:rPr>
      </w:pPr>
      <w:r>
        <w:rPr>
          <w:rFonts w:ascii="Times New Roman" w:hAnsi="Times New Roman"/>
          <w:color w:val="000000"/>
          <w:sz w:val="24"/>
        </w:rPr>
        <w:t>Я ничего не могу сказать, вы просто настройтесь, попытайтесь. Вам сейчас Владыка фиксирует специальный Огонь на это Огненное тело, через фрагмент Аспектного Огня. Получится, значит, молодцы, не получится, тоже молодцы, вы всё равно все настроились, будете тренироваться, и рано или поздно научитесь. То есть, это сложное умение, и для нас это сложное умение то есть, это Огненным телом управлять физически, в пятой расе никто не учил. Это достигали только Будды, там Учителя, поэтому это сложно. Нам надо просто этому учиться. (</w:t>
      </w:r>
      <w:r>
        <w:rPr>
          <w:rFonts w:ascii="Times New Roman" w:hAnsi="Times New Roman"/>
          <w:i/>
          <w:color w:val="000000"/>
          <w:sz w:val="24"/>
        </w:rPr>
        <w:t>Пауза</w:t>
      </w:r>
      <w:r>
        <w:rPr>
          <w:rFonts w:ascii="Times New Roman" w:hAnsi="Times New Roman"/>
          <w:color w:val="000000"/>
          <w:sz w:val="24"/>
        </w:rPr>
        <w:t xml:space="preserve">) </w:t>
      </w:r>
    </w:p>
    <w:p w:rsidR="00F2237C" w:rsidRDefault="00F2237C">
      <w:pPr>
        <w:spacing w:after="200" w:line="276" w:lineRule="auto"/>
        <w:ind w:firstLine="567"/>
        <w:jc w:val="both"/>
        <w:rPr>
          <w:rFonts w:ascii="Times New Roman" w:hAnsi="Times New Roman"/>
          <w:color w:val="000000"/>
          <w:sz w:val="24"/>
        </w:rPr>
      </w:pPr>
      <w:r>
        <w:rPr>
          <w:rFonts w:ascii="Times New Roman" w:hAnsi="Times New Roman"/>
          <w:color w:val="000000"/>
          <w:sz w:val="24"/>
        </w:rPr>
        <w:t>Ну, вот сейчас вы состояние поймали. Вот в это состояние надо входить, можете прожить только внутри, вот где-то по центру головы, горла, в Хум идёт некий маленький такой поток, грубо говоря, из центра головы до Хум. Вот этот поток, вот этого состояния, если проживёте, такие маленькие огненные точечки, вверх и вниз ходят, если посмотреть на </w:t>
      </w:r>
      <w:r>
        <w:rPr>
          <w:rFonts w:ascii="Times New Roman" w:hAnsi="Times New Roman"/>
          <w:color w:val="000000"/>
          <w:sz w:val="24"/>
        </w:rPr>
        <w:br/>
        <w:t>это. Из центра головы в Хум, из Хум в центр головы – это вот соорганизация разных частей, которые позволяют видеть, что происходило ночью, ну и соответствующим </w:t>
      </w:r>
      <w:r>
        <w:rPr>
          <w:rFonts w:ascii="Times New Roman" w:hAnsi="Times New Roman"/>
          <w:color w:val="000000"/>
          <w:sz w:val="24"/>
        </w:rPr>
        <w:br/>
        <w:t>образом иметь соорганизованность Огненного тела. (</w:t>
      </w:r>
      <w:r>
        <w:rPr>
          <w:rFonts w:ascii="Times New Roman" w:hAnsi="Times New Roman"/>
          <w:i/>
          <w:color w:val="000000"/>
          <w:sz w:val="24"/>
        </w:rPr>
        <w:t>Длительная пауза</w:t>
      </w:r>
      <w:r>
        <w:rPr>
          <w:rFonts w:ascii="Times New Roman" w:hAnsi="Times New Roman"/>
          <w:color w:val="000000"/>
          <w:sz w:val="24"/>
        </w:rPr>
        <w:t>).</w:t>
      </w:r>
    </w:p>
    <w:p w:rsidR="00F2237C" w:rsidRDefault="00F2237C">
      <w:pPr>
        <w:spacing w:after="200" w:line="276" w:lineRule="auto"/>
        <w:ind w:firstLine="567"/>
        <w:jc w:val="both"/>
        <w:rPr>
          <w:rFonts w:ascii="Times New Roman" w:hAnsi="Times New Roman"/>
          <w:color w:val="000000"/>
          <w:sz w:val="24"/>
        </w:rPr>
      </w:pPr>
      <w:r>
        <w:rPr>
          <w:rFonts w:ascii="Times New Roman" w:hAnsi="Times New Roman"/>
          <w:color w:val="000000"/>
          <w:sz w:val="24"/>
        </w:rPr>
        <w:t>Ну, вот Владыка говорит – достаточно. Я не знаю, что произошло. Вот зафиксировалось это состояние у вас. Теперь просто утвердите в голове состояние Огненного тела, позволяющее видеть вам ночную подготовку – зафиксировано. Будете вспоминать, не обязательно состояние, просто вот мысль, Огненное тело, фиксация состояния Владыки Кут Хуми, вот как сейчас, даже если вы не помните состояние, не поняли, просто вот – вспомнили, настраиваетесь на это воспоминание и учитесь вспоминать ночную подготовку.</w:t>
      </w:r>
    </w:p>
    <w:p w:rsidR="00F2237C" w:rsidRDefault="00F2237C">
      <w:pPr>
        <w:spacing w:after="200" w:line="276" w:lineRule="auto"/>
        <w:ind w:firstLine="567"/>
        <w:jc w:val="both"/>
        <w:rPr>
          <w:rFonts w:ascii="Times New Roman" w:hAnsi="Times New Roman"/>
          <w:color w:val="000000"/>
          <w:sz w:val="24"/>
        </w:rPr>
      </w:pPr>
      <w:r>
        <w:rPr>
          <w:rFonts w:ascii="Times New Roman" w:hAnsi="Times New Roman"/>
          <w:sz w:val="24"/>
        </w:rPr>
        <w:t>Владыка говорит: это один из видов аспектных работ, которыми вы должны овладеть, как Аспекты и научить этому других. Понятно. То есть это обучение Аспектов и Аспекты </w:t>
      </w:r>
      <w:r>
        <w:rPr>
          <w:rFonts w:ascii="Times New Roman" w:hAnsi="Times New Roman"/>
          <w:sz w:val="24"/>
        </w:rPr>
        <w:br/>
        <w:t>этому обучают других. Увидели? Увидели. Завершаем. Это первый шаг ночной подготовки. Всё. Я не знаю, как это</w:t>
      </w:r>
      <w:r>
        <w:rPr>
          <w:rFonts w:ascii="Times New Roman" w:hAnsi="Times New Roman"/>
          <w:color w:val="000000"/>
          <w:sz w:val="24"/>
        </w:rPr>
        <w:t xml:space="preserve"> назвать, что-то типа практики-миракля маленькой, по поводу ночной подготовки. Есть. </w:t>
      </w:r>
    </w:p>
    <w:p w:rsidR="00F2237C" w:rsidRDefault="00F2237C">
      <w:pPr>
        <w:spacing w:after="200" w:line="276" w:lineRule="auto"/>
        <w:ind w:firstLine="567"/>
        <w:jc w:val="both"/>
        <w:rPr>
          <w:rFonts w:ascii="Times New Roman" w:hAnsi="Times New Roman"/>
          <w:color w:val="000000"/>
          <w:sz w:val="24"/>
        </w:rPr>
      </w:pPr>
      <w:r>
        <w:rPr>
          <w:rFonts w:ascii="Times New Roman" w:hAnsi="Times New Roman"/>
          <w:color w:val="000000"/>
          <w:sz w:val="24"/>
        </w:rPr>
        <w:t>Теперь о самой ночной подготовке. Кроме вот кадровых вопросов и роста аспектности, есть два фрагмента, на которые вам надо обратить внимание.</w:t>
      </w:r>
    </w:p>
    <w:p w:rsidR="00F2237C" w:rsidRDefault="00F2237C">
      <w:pPr>
        <w:spacing w:after="200" w:line="276" w:lineRule="auto"/>
        <w:ind w:firstLine="567"/>
        <w:jc w:val="both"/>
        <w:rPr>
          <w:rFonts w:ascii="Times New Roman" w:hAnsi="Times New Roman"/>
          <w:color w:val="000000"/>
          <w:sz w:val="24"/>
        </w:rPr>
      </w:pPr>
    </w:p>
    <w:p w:rsidR="00F2237C" w:rsidRDefault="00F2237C">
      <w:pPr>
        <w:spacing w:after="200" w:line="276" w:lineRule="auto"/>
        <w:ind w:firstLine="567"/>
        <w:jc w:val="center"/>
        <w:rPr>
          <w:rFonts w:ascii="Times New Roman" w:hAnsi="Times New Roman"/>
          <w:color w:val="000000"/>
          <w:sz w:val="24"/>
        </w:rPr>
      </w:pPr>
      <w:r>
        <w:rPr>
          <w:rFonts w:ascii="Times New Roman" w:hAnsi="Times New Roman"/>
          <w:b/>
          <w:color w:val="000000"/>
          <w:sz w:val="24"/>
        </w:rPr>
        <w:t>Итог деятельности настоящего Аспекта – смена Образа Отца</w:t>
      </w:r>
      <w:r>
        <w:rPr>
          <w:rFonts w:ascii="Times New Roman" w:hAnsi="Times New Roman"/>
          <w:color w:val="000000"/>
          <w:sz w:val="24"/>
        </w:rPr>
        <w:t>.</w:t>
      </w:r>
    </w:p>
    <w:p w:rsidR="00F2237C" w:rsidRDefault="00F2237C">
      <w:pPr>
        <w:spacing w:after="200" w:line="276" w:lineRule="auto"/>
        <w:ind w:firstLine="567"/>
        <w:jc w:val="center"/>
        <w:rPr>
          <w:rFonts w:ascii="Times New Roman" w:hAnsi="Times New Roman"/>
          <w:color w:val="000000"/>
          <w:sz w:val="24"/>
        </w:rPr>
      </w:pPr>
    </w:p>
    <w:p w:rsidR="00F2237C" w:rsidRDefault="00F2237C">
      <w:pPr>
        <w:spacing w:after="200" w:line="276" w:lineRule="auto"/>
        <w:ind w:firstLine="567"/>
        <w:jc w:val="both"/>
        <w:rPr>
          <w:rFonts w:ascii="Times New Roman" w:hAnsi="Times New Roman"/>
          <w:color w:val="000000"/>
          <w:sz w:val="24"/>
        </w:rPr>
      </w:pPr>
      <w:r>
        <w:rPr>
          <w:rFonts w:ascii="Times New Roman" w:hAnsi="Times New Roman"/>
          <w:color w:val="000000"/>
          <w:sz w:val="24"/>
        </w:rPr>
        <w:t>Первое. Аспектность всегда предполагает, что вы выражаете Отца, чем? Ну, обычно, говорят – всем собою, своими качествами, своими посвящениями и ещё чем? Обязательно </w:t>
      </w:r>
      <w:r>
        <w:rPr>
          <w:rFonts w:ascii="Times New Roman" w:hAnsi="Times New Roman"/>
          <w:color w:val="000000"/>
          <w:sz w:val="24"/>
        </w:rPr>
        <w:br/>
        <w:t>своими поручениями, обязательно своим служением, то есть, кем вы служите, своими действиями. Потом всё вот это объединяется и ночью у нас возник замок, когда всё </w:t>
      </w:r>
      <w:r>
        <w:rPr>
          <w:rFonts w:ascii="Times New Roman" w:hAnsi="Times New Roman"/>
          <w:color w:val="000000"/>
          <w:sz w:val="24"/>
        </w:rPr>
        <w:br/>
        <w:t>объединяется в виде нашего служения, наших качеств, наших подготовок. Мы ж целое, человек, нас нельзя отделить на посвящение, на служение, на наше качество, вот </w:t>
      </w:r>
      <w:r>
        <w:rPr>
          <w:rFonts w:ascii="Times New Roman" w:hAnsi="Times New Roman"/>
          <w:color w:val="000000"/>
          <w:sz w:val="24"/>
        </w:rPr>
        <w:br/>
        <w:t>всё у нас объединилось из всего, что у нас есть. Всё – и высокое, и низкое, неважно, вот оно, сложилось. Как это назвать?</w:t>
      </w:r>
    </w:p>
    <w:p w:rsidR="00F2237C" w:rsidRDefault="00F2237C">
      <w:pPr>
        <w:spacing w:after="200" w:line="276" w:lineRule="auto"/>
        <w:ind w:firstLine="567"/>
        <w:jc w:val="both"/>
        <w:rPr>
          <w:rFonts w:ascii="Times New Roman" w:hAnsi="Times New Roman"/>
          <w:sz w:val="24"/>
        </w:rPr>
      </w:pPr>
      <w:r>
        <w:rPr>
          <w:rFonts w:ascii="Times New Roman" w:hAnsi="Times New Roman"/>
          <w:i/>
          <w:sz w:val="24"/>
        </w:rPr>
        <w:t xml:space="preserve">(Из зала: – </w:t>
      </w:r>
      <w:r>
        <w:rPr>
          <w:rFonts w:ascii="Times New Roman" w:hAnsi="Times New Roman"/>
          <w:i/>
          <w:color w:val="000000"/>
          <w:sz w:val="24"/>
        </w:rPr>
        <w:t>Синтез; Жива</w:t>
      </w:r>
      <w:r>
        <w:rPr>
          <w:rFonts w:ascii="Times New Roman" w:hAnsi="Times New Roman"/>
          <w:i/>
          <w:sz w:val="24"/>
        </w:rPr>
        <w:t>)</w:t>
      </w:r>
    </w:p>
    <w:p w:rsidR="00F2237C" w:rsidRDefault="00F2237C">
      <w:pPr>
        <w:spacing w:after="200" w:line="276" w:lineRule="auto"/>
        <w:ind w:firstLine="567"/>
        <w:jc w:val="both"/>
        <w:rPr>
          <w:rFonts w:ascii="Times New Roman" w:hAnsi="Times New Roman"/>
          <w:color w:val="000000"/>
          <w:sz w:val="24"/>
        </w:rPr>
      </w:pPr>
      <w:r>
        <w:rPr>
          <w:rFonts w:ascii="Times New Roman" w:hAnsi="Times New Roman"/>
          <w:color w:val="000000"/>
          <w:sz w:val="24"/>
        </w:rPr>
        <w:t xml:space="preserve">Это понятно, это Синтез, который рождает некое целое, это Жива – как ментальность нашей жизни. Но, это не Жива. Ну, Жива –это четыре, мы – пять. Легче сказать – любовь, но тоже не пойдёт. Понятно, почему. И Синтез не пойдёт, потому что… Да, это всё синтезируется, а теперь синтезировавшись – это? </w:t>
      </w:r>
    </w:p>
    <w:p w:rsidR="00F2237C" w:rsidRDefault="00F2237C">
      <w:pPr>
        <w:spacing w:after="200" w:line="276" w:lineRule="auto"/>
        <w:ind w:firstLine="567"/>
        <w:jc w:val="both"/>
        <w:rPr>
          <w:rFonts w:ascii="Times New Roman" w:hAnsi="Times New Roman"/>
          <w:sz w:val="24"/>
        </w:rPr>
      </w:pPr>
      <w:r>
        <w:rPr>
          <w:rFonts w:ascii="Times New Roman" w:hAnsi="Times New Roman"/>
          <w:i/>
          <w:sz w:val="24"/>
        </w:rPr>
        <w:t xml:space="preserve">(Из зала: – </w:t>
      </w:r>
      <w:r>
        <w:rPr>
          <w:rFonts w:ascii="Times New Roman" w:hAnsi="Times New Roman"/>
          <w:i/>
          <w:color w:val="000000"/>
          <w:sz w:val="24"/>
        </w:rPr>
        <w:t>Концентрируется, наверно</w:t>
      </w:r>
      <w:r>
        <w:rPr>
          <w:rFonts w:ascii="Times New Roman" w:hAnsi="Times New Roman"/>
          <w:i/>
          <w:sz w:val="24"/>
        </w:rPr>
        <w:t>?)</w:t>
      </w:r>
    </w:p>
    <w:p w:rsidR="00F2237C" w:rsidRDefault="00F2237C">
      <w:pPr>
        <w:spacing w:after="200" w:line="276" w:lineRule="auto"/>
        <w:ind w:firstLine="567"/>
        <w:rPr>
          <w:rFonts w:ascii="Times New Roman" w:hAnsi="Times New Roman"/>
          <w:color w:val="000000"/>
          <w:sz w:val="24"/>
        </w:rPr>
      </w:pPr>
      <w:r>
        <w:rPr>
          <w:rFonts w:ascii="Times New Roman" w:hAnsi="Times New Roman"/>
          <w:color w:val="000000"/>
          <w:sz w:val="24"/>
        </w:rPr>
        <w:t>Сконцентрировалось. Это?</w:t>
      </w:r>
    </w:p>
    <w:p w:rsidR="00F2237C" w:rsidRDefault="00F2237C">
      <w:pPr>
        <w:spacing w:after="200" w:line="276" w:lineRule="auto"/>
        <w:ind w:firstLine="567"/>
        <w:jc w:val="both"/>
        <w:rPr>
          <w:rFonts w:ascii="Times New Roman" w:hAnsi="Times New Roman"/>
          <w:sz w:val="24"/>
        </w:rPr>
      </w:pPr>
      <w:r>
        <w:rPr>
          <w:rFonts w:ascii="Times New Roman" w:hAnsi="Times New Roman"/>
          <w:i/>
          <w:sz w:val="24"/>
        </w:rPr>
        <w:t xml:space="preserve">(Из зала: – </w:t>
      </w:r>
      <w:r>
        <w:rPr>
          <w:rFonts w:ascii="Times New Roman" w:hAnsi="Times New Roman"/>
          <w:i/>
          <w:color w:val="000000"/>
          <w:sz w:val="24"/>
        </w:rPr>
        <w:t>Цельность</w:t>
      </w:r>
      <w:r>
        <w:rPr>
          <w:rFonts w:ascii="Times New Roman" w:hAnsi="Times New Roman"/>
          <w:i/>
          <w:sz w:val="24"/>
        </w:rPr>
        <w:t>?)</w:t>
      </w:r>
    </w:p>
    <w:p w:rsidR="00F2237C" w:rsidRDefault="00F2237C">
      <w:pPr>
        <w:spacing w:after="200" w:line="276" w:lineRule="auto"/>
        <w:ind w:firstLine="567"/>
        <w:rPr>
          <w:rFonts w:ascii="Times New Roman" w:hAnsi="Times New Roman"/>
          <w:color w:val="000000"/>
          <w:sz w:val="24"/>
        </w:rPr>
      </w:pPr>
      <w:r>
        <w:rPr>
          <w:rFonts w:ascii="Times New Roman" w:hAnsi="Times New Roman"/>
          <w:color w:val="000000"/>
          <w:sz w:val="24"/>
        </w:rPr>
        <w:t>Цельность.  Это?</w:t>
      </w:r>
    </w:p>
    <w:p w:rsidR="00F2237C" w:rsidRDefault="00F2237C">
      <w:pPr>
        <w:spacing w:after="200" w:line="276" w:lineRule="auto"/>
        <w:ind w:firstLine="567"/>
        <w:jc w:val="both"/>
        <w:rPr>
          <w:rFonts w:ascii="Times New Roman" w:hAnsi="Times New Roman"/>
          <w:sz w:val="24"/>
        </w:rPr>
      </w:pPr>
      <w:r>
        <w:rPr>
          <w:rFonts w:ascii="Times New Roman" w:hAnsi="Times New Roman"/>
          <w:i/>
          <w:sz w:val="24"/>
        </w:rPr>
        <w:t xml:space="preserve">(Из зала: – </w:t>
      </w:r>
      <w:r>
        <w:rPr>
          <w:rFonts w:ascii="Times New Roman" w:hAnsi="Times New Roman"/>
          <w:i/>
          <w:color w:val="000000"/>
          <w:sz w:val="24"/>
        </w:rPr>
        <w:t>Слиянность</w:t>
      </w:r>
      <w:r>
        <w:rPr>
          <w:rFonts w:ascii="Times New Roman" w:hAnsi="Times New Roman"/>
          <w:i/>
          <w:sz w:val="24"/>
        </w:rPr>
        <w:t>?)</w:t>
      </w:r>
    </w:p>
    <w:p w:rsidR="00F2237C" w:rsidRDefault="00F2237C">
      <w:pPr>
        <w:spacing w:after="200" w:line="276" w:lineRule="auto"/>
        <w:ind w:firstLine="567"/>
        <w:rPr>
          <w:rFonts w:ascii="Times New Roman" w:hAnsi="Times New Roman"/>
          <w:color w:val="000000"/>
          <w:sz w:val="24"/>
        </w:rPr>
      </w:pPr>
      <w:r>
        <w:rPr>
          <w:rFonts w:ascii="Times New Roman" w:hAnsi="Times New Roman"/>
          <w:color w:val="000000"/>
          <w:sz w:val="24"/>
        </w:rPr>
        <w:t>Слиянность. Это?</w:t>
      </w:r>
    </w:p>
    <w:p w:rsidR="00F2237C" w:rsidRDefault="00F2237C">
      <w:pPr>
        <w:spacing w:after="200" w:line="276" w:lineRule="auto"/>
        <w:ind w:firstLine="567"/>
        <w:jc w:val="both"/>
        <w:rPr>
          <w:rFonts w:ascii="Times New Roman" w:hAnsi="Times New Roman"/>
          <w:sz w:val="24"/>
        </w:rPr>
      </w:pPr>
      <w:r>
        <w:rPr>
          <w:rFonts w:ascii="Times New Roman" w:hAnsi="Times New Roman"/>
          <w:i/>
          <w:sz w:val="24"/>
        </w:rPr>
        <w:t xml:space="preserve">(Из зала: – </w:t>
      </w:r>
      <w:r>
        <w:rPr>
          <w:rFonts w:ascii="Times New Roman" w:hAnsi="Times New Roman"/>
          <w:i/>
          <w:color w:val="000000"/>
          <w:sz w:val="24"/>
        </w:rPr>
        <w:t>Человек</w:t>
      </w:r>
      <w:r>
        <w:rPr>
          <w:rFonts w:ascii="Times New Roman" w:hAnsi="Times New Roman"/>
          <w:i/>
          <w:sz w:val="24"/>
        </w:rPr>
        <w:t>).</w:t>
      </w:r>
    </w:p>
    <w:p w:rsidR="00F2237C" w:rsidRDefault="00F2237C">
      <w:pPr>
        <w:spacing w:after="200" w:line="276" w:lineRule="auto"/>
        <w:ind w:firstLine="567"/>
        <w:jc w:val="both"/>
        <w:rPr>
          <w:rFonts w:ascii="Times New Roman" w:hAnsi="Times New Roman"/>
          <w:color w:val="000000"/>
          <w:sz w:val="24"/>
        </w:rPr>
      </w:pPr>
      <w:r>
        <w:rPr>
          <w:rFonts w:ascii="Times New Roman" w:hAnsi="Times New Roman"/>
          <w:color w:val="000000"/>
          <w:sz w:val="24"/>
        </w:rPr>
        <w:t>Человек. Это? Нельзя сказать, что это только человек, потому что, это виды жизни и Ученика (Посвящения) и Ведущего (Статусы). И всё это вместе – это?</w:t>
      </w:r>
    </w:p>
    <w:p w:rsidR="00F2237C" w:rsidRDefault="00F2237C">
      <w:pPr>
        <w:spacing w:after="200" w:line="276" w:lineRule="auto"/>
        <w:ind w:firstLine="567"/>
        <w:jc w:val="both"/>
        <w:rPr>
          <w:rFonts w:ascii="Times New Roman" w:hAnsi="Times New Roman"/>
          <w:color w:val="000000"/>
          <w:sz w:val="24"/>
        </w:rPr>
      </w:pPr>
      <w:r>
        <w:rPr>
          <w:rFonts w:ascii="Times New Roman" w:hAnsi="Times New Roman"/>
          <w:i/>
          <w:sz w:val="24"/>
        </w:rPr>
        <w:t xml:space="preserve">(Из зала: – </w:t>
      </w:r>
      <w:r>
        <w:rPr>
          <w:rFonts w:ascii="Times New Roman" w:hAnsi="Times New Roman"/>
          <w:i/>
          <w:color w:val="000000"/>
          <w:sz w:val="24"/>
        </w:rPr>
        <w:t>Аспект</w:t>
      </w:r>
      <w:r>
        <w:rPr>
          <w:rFonts w:ascii="Times New Roman" w:hAnsi="Times New Roman"/>
          <w:color w:val="000000"/>
          <w:sz w:val="24"/>
        </w:rPr>
        <w:t xml:space="preserve">; </w:t>
      </w:r>
      <w:r>
        <w:rPr>
          <w:rFonts w:ascii="Times New Roman" w:hAnsi="Times New Roman"/>
          <w:i/>
          <w:color w:val="000000"/>
          <w:sz w:val="24"/>
        </w:rPr>
        <w:t>Пассионарность</w:t>
      </w:r>
      <w:r>
        <w:rPr>
          <w:rFonts w:ascii="Times New Roman" w:hAnsi="Times New Roman"/>
          <w:i/>
          <w:sz w:val="24"/>
        </w:rPr>
        <w:t>).</w:t>
      </w:r>
    </w:p>
    <w:p w:rsidR="00F2237C" w:rsidRDefault="00F2237C">
      <w:pPr>
        <w:spacing w:after="200" w:line="276" w:lineRule="auto"/>
        <w:ind w:firstLine="567"/>
        <w:jc w:val="both"/>
        <w:rPr>
          <w:rFonts w:ascii="Times New Roman" w:hAnsi="Times New Roman"/>
          <w:color w:val="000000"/>
          <w:sz w:val="24"/>
        </w:rPr>
      </w:pPr>
      <w:r>
        <w:rPr>
          <w:rFonts w:ascii="Times New Roman" w:hAnsi="Times New Roman"/>
          <w:color w:val="000000"/>
          <w:sz w:val="24"/>
        </w:rPr>
        <w:t>Было бы легко, если сказать – Аспект. Пассионарность – это один из видов аспектной деятельности. Вчера – восемь видов аспектной деятельности.</w:t>
      </w:r>
    </w:p>
    <w:p w:rsidR="00F2237C" w:rsidRDefault="00F2237C">
      <w:pPr>
        <w:spacing w:after="200" w:line="276" w:lineRule="auto"/>
        <w:ind w:firstLine="567"/>
        <w:jc w:val="both"/>
        <w:rPr>
          <w:rFonts w:ascii="Times New Roman" w:hAnsi="Times New Roman"/>
          <w:color w:val="000000"/>
          <w:sz w:val="24"/>
        </w:rPr>
      </w:pPr>
      <w:r>
        <w:rPr>
          <w:rFonts w:ascii="Times New Roman" w:hAnsi="Times New Roman"/>
          <w:i/>
          <w:sz w:val="24"/>
        </w:rPr>
        <w:t xml:space="preserve">(Из зала: – </w:t>
      </w:r>
      <w:r>
        <w:rPr>
          <w:rFonts w:ascii="Times New Roman" w:hAnsi="Times New Roman"/>
          <w:i/>
          <w:color w:val="000000"/>
          <w:sz w:val="24"/>
        </w:rPr>
        <w:t>Пекло</w:t>
      </w:r>
      <w:r>
        <w:rPr>
          <w:rFonts w:ascii="Times New Roman" w:hAnsi="Times New Roman"/>
          <w:i/>
          <w:sz w:val="24"/>
        </w:rPr>
        <w:t>).</w:t>
      </w:r>
    </w:p>
    <w:p w:rsidR="00F2237C" w:rsidRDefault="00F2237C">
      <w:pPr>
        <w:spacing w:after="200" w:line="276" w:lineRule="auto"/>
        <w:ind w:firstLine="567"/>
        <w:jc w:val="both"/>
        <w:rPr>
          <w:rFonts w:ascii="Times New Roman" w:hAnsi="Times New Roman"/>
          <w:color w:val="000000"/>
          <w:sz w:val="24"/>
        </w:rPr>
      </w:pPr>
      <w:r>
        <w:rPr>
          <w:rFonts w:ascii="Times New Roman" w:hAnsi="Times New Roman"/>
          <w:color w:val="000000"/>
          <w:sz w:val="24"/>
        </w:rPr>
        <w:t>А? Пекло? Нет. Пекло, это когда всё это спекается, а потом, что? Рождается, какой колобок рождается после спекания, если взять смысл той школы?</w:t>
      </w:r>
    </w:p>
    <w:p w:rsidR="00F2237C" w:rsidRDefault="00F2237C">
      <w:pPr>
        <w:spacing w:after="200" w:line="276" w:lineRule="auto"/>
        <w:ind w:firstLine="567"/>
        <w:jc w:val="both"/>
        <w:rPr>
          <w:rFonts w:ascii="Times New Roman" w:hAnsi="Times New Roman"/>
          <w:color w:val="000000"/>
          <w:sz w:val="24"/>
        </w:rPr>
      </w:pPr>
      <w:r>
        <w:rPr>
          <w:rFonts w:ascii="Times New Roman" w:hAnsi="Times New Roman"/>
          <w:i/>
          <w:sz w:val="24"/>
        </w:rPr>
        <w:t xml:space="preserve">(Из зала: – </w:t>
      </w:r>
      <w:r>
        <w:rPr>
          <w:rFonts w:ascii="Times New Roman" w:hAnsi="Times New Roman"/>
          <w:i/>
          <w:color w:val="000000"/>
          <w:sz w:val="24"/>
        </w:rPr>
        <w:t>Цельность возникает</w:t>
      </w:r>
      <w:r>
        <w:rPr>
          <w:rFonts w:ascii="Times New Roman" w:hAnsi="Times New Roman"/>
          <w:i/>
          <w:sz w:val="24"/>
        </w:rPr>
        <w:t>).</w:t>
      </w:r>
    </w:p>
    <w:p w:rsidR="00F2237C" w:rsidRDefault="00F2237C">
      <w:pPr>
        <w:spacing w:after="200" w:line="276" w:lineRule="auto"/>
        <w:ind w:firstLine="567"/>
        <w:jc w:val="both"/>
        <w:rPr>
          <w:rFonts w:ascii="Times New Roman" w:hAnsi="Times New Roman"/>
          <w:color w:val="000000"/>
          <w:sz w:val="24"/>
        </w:rPr>
      </w:pPr>
      <w:r>
        <w:rPr>
          <w:rFonts w:ascii="Times New Roman" w:hAnsi="Times New Roman"/>
          <w:color w:val="000000"/>
          <w:sz w:val="24"/>
        </w:rPr>
        <w:t>Уже отвечали. Это? Назовите эту цельность. Понимаете, цельность, этого здания, там прямоугольник, параллелепипед там и так далее...</w:t>
      </w:r>
    </w:p>
    <w:p w:rsidR="00F2237C" w:rsidRDefault="00F2237C">
      <w:pPr>
        <w:spacing w:after="200" w:line="276" w:lineRule="auto"/>
        <w:ind w:firstLine="567"/>
        <w:jc w:val="both"/>
        <w:rPr>
          <w:rFonts w:ascii="Times New Roman" w:hAnsi="Times New Roman"/>
          <w:color w:val="000000"/>
          <w:sz w:val="24"/>
        </w:rPr>
      </w:pPr>
      <w:r>
        <w:rPr>
          <w:rFonts w:ascii="Times New Roman" w:hAnsi="Times New Roman"/>
          <w:i/>
          <w:sz w:val="24"/>
        </w:rPr>
        <w:t xml:space="preserve">(Из зала: – </w:t>
      </w:r>
      <w:r>
        <w:rPr>
          <w:rFonts w:ascii="Times New Roman" w:hAnsi="Times New Roman"/>
          <w:i/>
          <w:color w:val="000000"/>
          <w:sz w:val="24"/>
        </w:rPr>
        <w:t>Ядро</w:t>
      </w:r>
      <w:r>
        <w:rPr>
          <w:rFonts w:ascii="Times New Roman" w:hAnsi="Times New Roman"/>
          <w:i/>
          <w:sz w:val="24"/>
        </w:rPr>
        <w:t>).</w:t>
      </w:r>
    </w:p>
    <w:p w:rsidR="00F2237C" w:rsidRDefault="00F2237C">
      <w:pPr>
        <w:spacing w:after="200" w:line="276" w:lineRule="auto"/>
        <w:ind w:firstLine="567"/>
        <w:jc w:val="both"/>
        <w:rPr>
          <w:rFonts w:ascii="Times New Roman" w:hAnsi="Times New Roman"/>
          <w:color w:val="000000"/>
          <w:sz w:val="24"/>
        </w:rPr>
      </w:pPr>
      <w:r>
        <w:rPr>
          <w:rFonts w:ascii="Times New Roman" w:hAnsi="Times New Roman"/>
          <w:color w:val="000000"/>
          <w:sz w:val="24"/>
        </w:rPr>
        <w:t xml:space="preserve">Ядро, тоже легче всего, вы так и отвечали – ядро. Не-а. Вы так и отвечали. Если б было ядро – это было бы самое простое. Это? </w:t>
      </w:r>
    </w:p>
    <w:p w:rsidR="00F2237C" w:rsidRDefault="00F2237C">
      <w:pPr>
        <w:spacing w:after="200" w:line="276" w:lineRule="auto"/>
        <w:ind w:firstLine="567"/>
        <w:jc w:val="both"/>
        <w:rPr>
          <w:rFonts w:ascii="Times New Roman" w:hAnsi="Times New Roman"/>
          <w:color w:val="000000"/>
          <w:sz w:val="24"/>
        </w:rPr>
      </w:pPr>
      <w:r>
        <w:rPr>
          <w:rFonts w:ascii="Times New Roman" w:hAnsi="Times New Roman"/>
          <w:color w:val="000000"/>
          <w:sz w:val="24"/>
        </w:rPr>
        <w:t>Вы знаете, это простейшая вещь, которую вы знаете, но не подозреваете, что это то самое. Причём, я сейчас скажу, это намного ниже, чем вы думаете, но намного важнее, чем вы о нём не думаете. Сейчас будете смеяться. Ну, это? Вы знаете это слово.</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(Из зала: – </w:t>
      </w:r>
      <w:r>
        <w:rPr>
          <w:rFonts w:ascii="Times New Roman" w:hAnsi="Times New Roman"/>
          <w:i/>
          <w:color w:val="000000"/>
          <w:sz w:val="24"/>
        </w:rPr>
        <w:t>Деятельность</w:t>
      </w:r>
      <w:r>
        <w:rPr>
          <w:rFonts w:ascii="Times New Roman" w:hAnsi="Times New Roman"/>
          <w:i/>
          <w:sz w:val="24"/>
        </w:rPr>
        <w:t>).</w:t>
      </w:r>
    </w:p>
    <w:p w:rsidR="00F2237C" w:rsidRDefault="00F2237C">
      <w:pPr>
        <w:spacing w:after="200" w:line="276" w:lineRule="auto"/>
        <w:ind w:firstLine="567"/>
        <w:jc w:val="both"/>
        <w:rPr>
          <w:rFonts w:ascii="Times New Roman" w:hAnsi="Times New Roman"/>
          <w:color w:val="000000"/>
          <w:sz w:val="24"/>
        </w:rPr>
      </w:pPr>
      <w:r>
        <w:rPr>
          <w:rFonts w:ascii="Times New Roman" w:hAnsi="Times New Roman"/>
          <w:color w:val="000000"/>
          <w:sz w:val="24"/>
        </w:rPr>
        <w:t>Деятельность туда тоже входит.</w:t>
      </w:r>
    </w:p>
    <w:p w:rsidR="00F2237C" w:rsidRDefault="00F2237C">
      <w:pPr>
        <w:spacing w:after="200" w:line="276" w:lineRule="auto"/>
        <w:ind w:firstLine="567"/>
        <w:jc w:val="both"/>
        <w:rPr>
          <w:rFonts w:ascii="Times New Roman" w:hAnsi="Times New Roman"/>
          <w:i/>
          <w:color w:val="000000"/>
          <w:sz w:val="24"/>
        </w:rPr>
      </w:pPr>
      <w:r>
        <w:rPr>
          <w:rFonts w:ascii="Times New Roman" w:hAnsi="Times New Roman"/>
          <w:i/>
          <w:sz w:val="24"/>
        </w:rPr>
        <w:t xml:space="preserve">(Из зала: – </w:t>
      </w:r>
      <w:r>
        <w:rPr>
          <w:rFonts w:ascii="Times New Roman" w:hAnsi="Times New Roman"/>
          <w:i/>
          <w:color w:val="000000"/>
          <w:sz w:val="24"/>
        </w:rPr>
        <w:t>Явление Отца собою</w:t>
      </w:r>
      <w:r>
        <w:rPr>
          <w:rFonts w:ascii="Times New Roman" w:hAnsi="Times New Roman"/>
          <w:i/>
          <w:sz w:val="24"/>
        </w:rPr>
        <w:t>).</w:t>
      </w:r>
    </w:p>
    <w:p w:rsidR="00F2237C" w:rsidRDefault="00F2237C">
      <w:pPr>
        <w:spacing w:after="200" w:line="276" w:lineRule="auto"/>
        <w:ind w:firstLine="567"/>
        <w:jc w:val="both"/>
        <w:rPr>
          <w:rFonts w:ascii="Times New Roman" w:hAnsi="Times New Roman"/>
          <w:color w:val="000000"/>
          <w:sz w:val="24"/>
        </w:rPr>
      </w:pPr>
      <w:r>
        <w:rPr>
          <w:rFonts w:ascii="Times New Roman" w:hAnsi="Times New Roman"/>
          <w:color w:val="000000"/>
          <w:sz w:val="24"/>
        </w:rPr>
        <w:t>Явление Отца собою туда тоже входит. Давай так, чем ты являешь Отца, и явление Отца идёт всем тем и в синтезе явления есть и как бы в синтезе явления, это?</w:t>
      </w:r>
    </w:p>
    <w:p w:rsidR="00F2237C" w:rsidRDefault="00F2237C">
      <w:pPr>
        <w:spacing w:after="200" w:line="276" w:lineRule="auto"/>
        <w:ind w:firstLine="567"/>
        <w:jc w:val="both"/>
        <w:rPr>
          <w:rFonts w:ascii="Times New Roman" w:hAnsi="Times New Roman"/>
          <w:color w:val="000000"/>
          <w:sz w:val="24"/>
        </w:rPr>
      </w:pPr>
      <w:r>
        <w:rPr>
          <w:rFonts w:ascii="Times New Roman" w:hAnsi="Times New Roman"/>
          <w:i/>
          <w:sz w:val="24"/>
        </w:rPr>
        <w:t xml:space="preserve">(Из зала: – </w:t>
      </w:r>
      <w:r>
        <w:rPr>
          <w:rFonts w:ascii="Times New Roman" w:hAnsi="Times New Roman"/>
          <w:color w:val="000000"/>
          <w:sz w:val="24"/>
        </w:rPr>
        <w:t>Некая субстанция, что ли?</w:t>
      </w:r>
      <w:r>
        <w:rPr>
          <w:rFonts w:ascii="Times New Roman" w:hAnsi="Times New Roman"/>
          <w:i/>
          <w:sz w:val="24"/>
        </w:rPr>
        <w:t>)</w:t>
      </w:r>
    </w:p>
    <w:p w:rsidR="00F2237C" w:rsidRDefault="00F2237C">
      <w:pPr>
        <w:spacing w:after="200" w:line="276" w:lineRule="auto"/>
        <w:ind w:firstLine="567"/>
        <w:jc w:val="both"/>
        <w:rPr>
          <w:rFonts w:ascii="Times New Roman" w:hAnsi="Times New Roman"/>
          <w:color w:val="000000"/>
          <w:sz w:val="24"/>
        </w:rPr>
      </w:pPr>
      <w:r>
        <w:rPr>
          <w:rFonts w:ascii="Times New Roman" w:hAnsi="Times New Roman"/>
          <w:color w:val="000000"/>
          <w:sz w:val="24"/>
        </w:rPr>
        <w:t>И субстанция там рождается, выявляя, это?</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(Из зала: – </w:t>
      </w:r>
      <w:r>
        <w:rPr>
          <w:rFonts w:ascii="Times New Roman" w:hAnsi="Times New Roman"/>
          <w:color w:val="000000"/>
          <w:sz w:val="24"/>
        </w:rPr>
        <w:t>Служение</w:t>
      </w:r>
      <w:r>
        <w:rPr>
          <w:rFonts w:ascii="Times New Roman" w:hAnsi="Times New Roman"/>
          <w:i/>
          <w:sz w:val="24"/>
        </w:rPr>
        <w:t>).</w:t>
      </w:r>
    </w:p>
    <w:p w:rsidR="00F2237C" w:rsidRDefault="00F2237C">
      <w:pPr>
        <w:spacing w:after="200" w:line="276" w:lineRule="auto"/>
        <w:ind w:firstLine="567"/>
        <w:jc w:val="both"/>
        <w:rPr>
          <w:rFonts w:ascii="Times New Roman" w:hAnsi="Times New Roman"/>
          <w:color w:val="000000"/>
          <w:sz w:val="24"/>
        </w:rPr>
      </w:pPr>
      <w:r>
        <w:rPr>
          <w:rFonts w:ascii="Times New Roman" w:hAnsi="Times New Roman"/>
          <w:color w:val="000000"/>
          <w:sz w:val="24"/>
        </w:rPr>
        <w:t>И служение туда входит, являя вас. Это?</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(Из зала: – </w:t>
      </w:r>
      <w:r>
        <w:rPr>
          <w:rFonts w:ascii="Times New Roman" w:hAnsi="Times New Roman"/>
          <w:i/>
          <w:color w:val="000000"/>
          <w:sz w:val="24"/>
        </w:rPr>
        <w:t>Являя вас?</w:t>
      </w:r>
      <w:r>
        <w:rPr>
          <w:rFonts w:ascii="Times New Roman" w:hAnsi="Times New Roman"/>
          <w:i/>
          <w:sz w:val="24"/>
        </w:rPr>
        <w:t>)</w:t>
      </w:r>
    </w:p>
    <w:p w:rsidR="00F2237C" w:rsidRDefault="00F2237C">
      <w:pPr>
        <w:spacing w:after="200" w:line="276" w:lineRule="auto"/>
        <w:ind w:firstLine="567"/>
        <w:jc w:val="both"/>
        <w:rPr>
          <w:rFonts w:ascii="Times New Roman" w:hAnsi="Times New Roman"/>
          <w:color w:val="000000"/>
          <w:sz w:val="24"/>
        </w:rPr>
      </w:pPr>
      <w:r>
        <w:rPr>
          <w:rFonts w:ascii="Times New Roman" w:hAnsi="Times New Roman"/>
          <w:color w:val="000000"/>
          <w:sz w:val="24"/>
        </w:rPr>
        <w:t>Являя вас этим.</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(Из зала: – </w:t>
      </w:r>
      <w:r>
        <w:rPr>
          <w:rFonts w:ascii="Times New Roman" w:hAnsi="Times New Roman"/>
          <w:i/>
          <w:color w:val="000000"/>
          <w:sz w:val="24"/>
        </w:rPr>
        <w:t>Аспектностью</w:t>
      </w:r>
      <w:r>
        <w:rPr>
          <w:rFonts w:ascii="Times New Roman" w:hAnsi="Times New Roman"/>
          <w:i/>
          <w:sz w:val="24"/>
        </w:rPr>
        <w:t>).</w:t>
      </w:r>
    </w:p>
    <w:p w:rsidR="00F2237C" w:rsidRDefault="00F2237C">
      <w:pPr>
        <w:spacing w:after="200" w:line="276" w:lineRule="auto"/>
        <w:ind w:firstLine="567"/>
        <w:jc w:val="both"/>
        <w:rPr>
          <w:rFonts w:ascii="Times New Roman" w:hAnsi="Times New Roman"/>
          <w:color w:val="000000"/>
          <w:sz w:val="24"/>
        </w:rPr>
      </w:pPr>
      <w:r>
        <w:rPr>
          <w:rFonts w:ascii="Times New Roman" w:hAnsi="Times New Roman"/>
          <w:color w:val="000000"/>
          <w:sz w:val="24"/>
        </w:rPr>
        <w:t>Аспект туда входит, являя вас этим, жизнь туда очень близко, но в жизни вы являетесь этим. Вы в жизни кем являетесь, только не надо говорить – человеком или учеником. </w:t>
      </w:r>
      <w:r>
        <w:rPr>
          <w:rFonts w:ascii="Times New Roman" w:hAnsi="Times New Roman"/>
          <w:color w:val="000000"/>
          <w:sz w:val="24"/>
        </w:rPr>
        <w:br/>
        <w:t>Вы в жизни являетесь…</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(Из зала: –</w:t>
      </w:r>
      <w:r>
        <w:rPr>
          <w:rFonts w:ascii="Times New Roman" w:hAnsi="Times New Roman"/>
          <w:i/>
          <w:color w:val="000000"/>
          <w:sz w:val="24"/>
        </w:rPr>
        <w:t>Служащим?</w:t>
      </w:r>
      <w:r>
        <w:rPr>
          <w:rFonts w:ascii="Times New Roman" w:hAnsi="Times New Roman"/>
          <w:i/>
          <w:sz w:val="24"/>
        </w:rPr>
        <w:t>)</w:t>
      </w:r>
    </w:p>
    <w:p w:rsidR="00F2237C" w:rsidRDefault="00F2237C">
      <w:pPr>
        <w:spacing w:after="200" w:line="276" w:lineRule="auto"/>
        <w:ind w:firstLine="567"/>
        <w:jc w:val="both"/>
        <w:rPr>
          <w:rFonts w:ascii="Times New Roman" w:hAnsi="Times New Roman"/>
          <w:color w:val="000000"/>
          <w:sz w:val="24"/>
        </w:rPr>
      </w:pPr>
      <w:r>
        <w:rPr>
          <w:rFonts w:ascii="Times New Roman" w:hAnsi="Times New Roman"/>
          <w:color w:val="000000"/>
          <w:sz w:val="24"/>
        </w:rPr>
        <w:t xml:space="preserve"> Служащим, и в жизни служащим вы являетесь этим. Ваше служение, как служащий выявляет это.</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(Из зала: – </w:t>
      </w:r>
      <w:r>
        <w:rPr>
          <w:rFonts w:ascii="Times New Roman" w:hAnsi="Times New Roman"/>
          <w:i/>
          <w:color w:val="000000"/>
          <w:sz w:val="24"/>
        </w:rPr>
        <w:t>Тело;</w:t>
      </w:r>
      <w:r>
        <w:rPr>
          <w:rFonts w:ascii="Times New Roman" w:hAnsi="Times New Roman"/>
          <w:color w:val="000000"/>
          <w:sz w:val="24"/>
        </w:rPr>
        <w:t xml:space="preserve"> </w:t>
      </w:r>
      <w:r>
        <w:rPr>
          <w:rFonts w:ascii="Times New Roman" w:hAnsi="Times New Roman"/>
          <w:i/>
          <w:color w:val="000000"/>
          <w:sz w:val="24"/>
        </w:rPr>
        <w:t>Как клеточка?</w:t>
      </w:r>
      <w:r>
        <w:rPr>
          <w:rFonts w:ascii="Times New Roman" w:hAnsi="Times New Roman"/>
          <w:i/>
          <w:sz w:val="24"/>
        </w:rPr>
        <w:t>)</w:t>
      </w:r>
    </w:p>
    <w:p w:rsidR="00F2237C" w:rsidRDefault="00F2237C">
      <w:pPr>
        <w:spacing w:after="200" w:line="276" w:lineRule="auto"/>
        <w:ind w:firstLine="567"/>
        <w:jc w:val="both"/>
        <w:rPr>
          <w:rFonts w:ascii="Times New Roman" w:hAnsi="Times New Roman"/>
          <w:color w:val="000000"/>
          <w:sz w:val="24"/>
        </w:rPr>
      </w:pPr>
      <w:r>
        <w:rPr>
          <w:rFonts w:ascii="Times New Roman" w:hAnsi="Times New Roman"/>
          <w:color w:val="000000"/>
          <w:sz w:val="24"/>
        </w:rPr>
        <w:t>Тело ваше, обязательно, являет это...</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(Из зала: – </w:t>
      </w:r>
      <w:r>
        <w:rPr>
          <w:rFonts w:ascii="Times New Roman" w:hAnsi="Times New Roman"/>
          <w:i/>
          <w:color w:val="000000"/>
          <w:sz w:val="24"/>
        </w:rPr>
        <w:t>Образ какой-то?</w:t>
      </w:r>
      <w:r>
        <w:rPr>
          <w:rFonts w:ascii="Times New Roman" w:hAnsi="Times New Roman"/>
          <w:i/>
          <w:sz w:val="24"/>
        </w:rPr>
        <w:t>)</w:t>
      </w:r>
    </w:p>
    <w:p w:rsidR="00F2237C" w:rsidRDefault="00F2237C">
      <w:pPr>
        <w:spacing w:after="200" w:line="276" w:lineRule="auto"/>
        <w:ind w:firstLine="567"/>
        <w:jc w:val="both"/>
        <w:rPr>
          <w:rFonts w:ascii="Times New Roman" w:hAnsi="Times New Roman"/>
          <w:color w:val="000000"/>
          <w:sz w:val="24"/>
        </w:rPr>
      </w:pPr>
      <w:r>
        <w:rPr>
          <w:rFonts w:ascii="Times New Roman" w:hAnsi="Times New Roman"/>
          <w:color w:val="000000"/>
          <w:sz w:val="24"/>
        </w:rPr>
        <w:t xml:space="preserve">Во! Наконец-то, </w:t>
      </w:r>
      <w:r>
        <w:rPr>
          <w:rFonts w:ascii="Times New Roman" w:hAnsi="Times New Roman"/>
          <w:b/>
          <w:color w:val="000000"/>
          <w:sz w:val="24"/>
        </w:rPr>
        <w:t>и в синтезе вы носите Образ Отца</w:t>
      </w:r>
      <w:r>
        <w:rPr>
          <w:rFonts w:ascii="Times New Roman" w:hAnsi="Times New Roman"/>
          <w:color w:val="000000"/>
          <w:sz w:val="24"/>
        </w:rPr>
        <w:t>, рождая образ жизни, образ служения, образ явления Отца собою. Ночью вы не смогли ответить.</w:t>
      </w:r>
      <w:r>
        <w:rPr>
          <w:rFonts w:ascii="Times New Roman" w:hAnsi="Times New Roman"/>
          <w:color w:val="000000"/>
          <w:sz w:val="24"/>
        </w:rPr>
        <w:br/>
      </w:r>
      <w:r>
        <w:rPr>
          <w:rFonts w:ascii="Times New Roman" w:hAnsi="Times New Roman"/>
          <w:b/>
          <w:color w:val="000000"/>
          <w:sz w:val="24"/>
        </w:rPr>
        <w:t>Образ – это суть всего</w:t>
      </w:r>
      <w:r>
        <w:rPr>
          <w:rFonts w:ascii="Times New Roman" w:hAnsi="Times New Roman"/>
          <w:color w:val="000000"/>
          <w:sz w:val="24"/>
        </w:rPr>
        <w:t xml:space="preserve"> и когда Слово Отца записало все ваши накопления и как Служащего, все ваши накопления Посвящения, как Ученика, в Слово Отца записывается, все ваши накопления Статуса, как там базу Статусов, разных, там Ведущий, все ваши виды служения, явления Отца, человеческого явления, ваших ядер, всех ваших иных, Слово Отца пишет, пишет, пишет, пишет, пишет... Записало. Потом это всё складывает, сплавляет, спекает и рождается ваш новый Образ Отца – физический. И мы вспоминая друг друга, вспоминаем образ, который мы несём собою, образ меня, как служащего, образ меня, как человека, образ меня, как ученика, образ меня с моими вариациями личных свойств, </w:t>
      </w:r>
      <w:r>
        <w:rPr>
          <w:rFonts w:ascii="Times New Roman" w:hAnsi="Times New Roman"/>
          <w:color w:val="000000"/>
          <w:sz w:val="24"/>
        </w:rPr>
        <w:br/>
        <w:t>индивидуальных возможностей, служебных полномочий, профессиональных навыков, что могу, что не могу. Ну, понятно, что-то могу, что-то не могу. И вот всё это вместе называется – мой образ. Можно сказать, образ человека, но это один вид жизни, можно сказать образ Служащего – другой вид жизни. Можно сказать образ жизни – третий вид вариации, а всё вместе – это Образ Отца. Увидели? И мы привыкли, что Образ Отца только стяжается сверху. Ну мы ж привыкли – Рождение Свыше, Образ Отца, а он ещё развивается, строя нашу настоящую физичность. И вам, вас, как Аспекта, учили: какой Образ Отца, такая и настоящая физичность. Всё, что не вошло в Образ Отца из ваших Частей, а такие вещи есть, некоторые качества остаются в Частях, в Образ Отца не переходят. Вы не можете применить физичность. Знаете, как вот внутри, вы думать можете, в голове, что-то правильное, но как только доходит до выражения, оно не идёт.</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(Из зала: – </w:t>
      </w:r>
      <w:r>
        <w:rPr>
          <w:rFonts w:ascii="Times New Roman" w:hAnsi="Times New Roman"/>
          <w:i/>
          <w:color w:val="000000"/>
          <w:sz w:val="24"/>
        </w:rPr>
        <w:t>Высказать не может</w:t>
      </w:r>
      <w:r>
        <w:rPr>
          <w:rFonts w:ascii="Times New Roman" w:hAnsi="Times New Roman"/>
          <w:i/>
          <w:sz w:val="24"/>
        </w:rPr>
        <w:t>).</w:t>
      </w:r>
    </w:p>
    <w:p w:rsidR="00F2237C" w:rsidRDefault="00F2237C">
      <w:pPr>
        <w:spacing w:after="200" w:line="276" w:lineRule="auto"/>
        <w:ind w:firstLine="567"/>
        <w:jc w:val="both"/>
        <w:rPr>
          <w:rFonts w:ascii="Times New Roman" w:hAnsi="Times New Roman"/>
          <w:color w:val="000000"/>
          <w:sz w:val="24"/>
        </w:rPr>
      </w:pPr>
      <w:r>
        <w:rPr>
          <w:rFonts w:ascii="Times New Roman" w:hAnsi="Times New Roman"/>
          <w:color w:val="000000"/>
          <w:sz w:val="24"/>
        </w:rPr>
        <w:t xml:space="preserve">Высказать не может, это в Образе Отца, этого нет. Вас ночью очень сильно, буквально до трети, в разных вариациях ночной подготовки было посвящено Образу Отца. Почему? Потому, что результат деятельности Аспекта – Образ Отца. Результат, </w:t>
      </w:r>
      <w:r>
        <w:rPr>
          <w:rFonts w:ascii="Times New Roman" w:hAnsi="Times New Roman"/>
          <w:b/>
          <w:color w:val="000000"/>
          <w:sz w:val="24"/>
        </w:rPr>
        <w:t>итог деятельности настоящего Аспекта – смена Образа Отца</w:t>
      </w:r>
      <w:r>
        <w:rPr>
          <w:rFonts w:ascii="Times New Roman" w:hAnsi="Times New Roman"/>
          <w:color w:val="000000"/>
          <w:sz w:val="24"/>
        </w:rPr>
        <w:t>. Ну, чтоб было легче, единица входит в пятёрку, как часть. Самая первая единица у нас, самая первая единица – Образ Отца. Если взять Альфа и Омега, для вас Альфа – Аспект, у кого? У Дочери, Око, кадровость. Око, ну, то есть там все ваши вариации, а Омега, вот кто-то сказал, об Омеге,  правильно вы сказали (</w:t>
      </w:r>
      <w:r>
        <w:rPr>
          <w:rFonts w:ascii="Times New Roman" w:hAnsi="Times New Roman"/>
          <w:i/>
          <w:color w:val="000000"/>
          <w:sz w:val="24"/>
        </w:rPr>
        <w:t>чихнули</w:t>
      </w:r>
      <w:r>
        <w:rPr>
          <w:rFonts w:ascii="Times New Roman" w:hAnsi="Times New Roman"/>
          <w:color w:val="000000"/>
          <w:sz w:val="24"/>
        </w:rPr>
        <w:t>). Спасибо, точно. А Омега для вас – Образ Отца, Омега для разных Статусов разная. Если для Логоса это будет Слово Отца, то для вас – Образ Отца, ну, как вариация. Поняли? Увидели? Ну, даже Логос, работая со Словом Отца, </w:t>
      </w:r>
      <w:r>
        <w:rPr>
          <w:rFonts w:ascii="Times New Roman" w:hAnsi="Times New Roman"/>
          <w:color w:val="000000"/>
          <w:sz w:val="24"/>
        </w:rPr>
        <w:br/>
        <w:t>результат тоже смотрит на физике, на Образе Отца, ну, он там смотрит и влиять не может, а Аспекты влияют на Образ Отца, могут его корректировать и  варьировать, чтоб Образ Отца физический стал другим.</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И Логос, чтобы варьировать Образ Отца, переходит в статус Аспекта. Ну, возвращается в нижестоящий и корректирует Образ Отца. Но, в отличие от нас с вами, Аспектов, он еще может корректировать Слово Отца, ну как Логос (</w:t>
      </w:r>
      <w:r>
        <w:rPr>
          <w:rFonts w:ascii="Times New Roman" w:hAnsi="Times New Roman"/>
          <w:i/>
          <w:sz w:val="24"/>
        </w:rPr>
        <w:t>звук пылесоса</w:t>
      </w:r>
      <w:r>
        <w:rPr>
          <w:rFonts w:ascii="Times New Roman" w:hAnsi="Times New Roman"/>
          <w:sz w:val="24"/>
        </w:rPr>
        <w:t xml:space="preserve">). Это вам внушают. И пылесосят ваш старый Образ Отца, внушая новый Образ Отца. Чем хорош жилой дом? Там включаются все нужные инструментарии в самый нужный момент. Выбелить Образ Отца из пыли окружающих пространств. Вы увидели?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Ну, а теперь, такое легкое заданьице, с учётом предыдущего эффекта, ну-ка зафиксируйте свою аспектность, вчера полученную у Дочери. Поэтому Дочь фактически завершала наше занятие. Я имею в виду работу Дочери с Главой ИДИВО, да? Ну, у нас так, что мной Владыка завершал занятие, что Олей – Дочь завершала занятие. Она установила на вас специальную Аспектность, которая всю ночь, потом, треть ночи, работала на Образ Отца. Это вы проходили сквозь Шуньяту и фактически преображали Образ Отца. Понятно, что Дочь нам это не досказала, чтобы вас не, заранее не настроить. Вас переподготавливали. И теперь, ваш Аспект фиксируется на вашем Образе Отца, физическом. Вы Есмь Образ Отца. Только вы  должны сейчас ощутить не себя, как человека, не себя, как Ученика, а вы должны ощутить себя Аспектом Образа Отца. Но Аспект, влияющий на Образ Отца.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Только не думайте об Образе Отца, как о первой части. Образ Отца, вот, я – Виталий. Из меня Образ Отца идет. Так всё, что я могу, не могу, всё, что знаю и не знаю, в том числе и не знаю, некоторые воплощения, компетенции Духа или компетенции Огня, я не знаю. Компетенции некоторых вышестоящих тел, мы с вами и не узнаем, нам не скажут. Ну, знаем там чего-то, но реально представляем ли мы это, это ещё вопрос. Ну, грубо говоря, не все физические смогут исполнить, чему Дзей обучил на практике Стражника. Там такие вещи иногда видишь, исполняешь, думаешь: я это умею? У нас был Рождественский бал, ко мне подошли три дамы из новеньких служащих и говорят: «Мы там, Виталик, танцевали». Я говорю: «И что, нормально». «Виталик, мы там </w:t>
      </w:r>
      <w:r>
        <w:rPr>
          <w:rFonts w:ascii="Times New Roman" w:hAnsi="Times New Roman"/>
          <w:i/>
          <w:sz w:val="24"/>
        </w:rPr>
        <w:t>так</w:t>
      </w:r>
      <w:r>
        <w:rPr>
          <w:rFonts w:ascii="Times New Roman" w:hAnsi="Times New Roman"/>
          <w:sz w:val="24"/>
        </w:rPr>
        <w:t xml:space="preserve"> танцевали!» Для них это было открытие, я понял, что на физике они это  не умеют. А их тела там танцевали. И они это увидели, и у них был шок, не то, что даже они были на балу, а что они там смогли танцевать. Вот Образ Отца, который получил навыки вышестоящего тела. При этом, они не смогли понять, что в предыдущих воплощениях, они вполне могли танцевать. А могли и не танцевать. И учеба была или из духа предыдущих воплощений или там их обучили элегантности поведения на балу. Понятно, о чем я, да? Вот, самая простая вещь вроде бы, но это их так впечатлило, что из них физически шёл Образ Отца. «Мы там так танцевали!» Вот это Образ жизни, Образ Отца курирующий, фиксирующий, развивающий образ Жизни. Ага? Ваше выражение Образа Отца? А теперь попробуйте, не просто фиксироваться на Образе Отца, а попробовать, чтобы он вокруг вашего тела эманировал, развертывался, раскручивался. Ну, вот, ваше тело есмь Образ Отца. Тогда ваше тело от Отца. Не вы, я – человек Виталик, а есмь Образ Отца -я. Тело не человека, а Образа Отца. Пробуйте, пробуйте, пробуйте. Тело, не человека, а Образа Отца. (</w:t>
      </w:r>
      <w:r>
        <w:rPr>
          <w:rFonts w:ascii="Times New Roman" w:hAnsi="Times New Roman"/>
          <w:i/>
          <w:sz w:val="24"/>
        </w:rPr>
        <w:t>Длительная пауза</w:t>
      </w:r>
      <w:r>
        <w:rPr>
          <w:rFonts w:ascii="Times New Roman" w:hAnsi="Times New Roman"/>
          <w:sz w:val="24"/>
        </w:rPr>
        <w:t xml:space="preserve">).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Образ Отца создаст вам в физическом теле лёгкость, некую такую вот лёгкость, состояние лёгкости в теле. И через эту лёгкость тела, выявите Аспекта. Вас Владыки ночью обучали, что войдя в полноту Образа Отца физично, вы сможете выражать физически собою Аспекта. Именно Образом Отца. То есть сквозь Образ Отца, вот идёт слияние Аспекта и Образ Отца сейчас, и сквозь Образ Отца вы физически ходите Аспектом. Потому что, если вы не возьмёте Образ Отца, ваше тело будет немного зажато, сориентировано на другие посвящения, статусы. Понятно о чём, да? То есть на какие-то иные частности ваши. А вот сквозь Образ Отца, который развернулся вокруг тела, развёртывается ваша Аспектность. И вы тогда на физике действительно ходите Аспектом, внимание, через Образ Отца вокруг вас. И дальше, через,  сквозь, вокруг уже Образа Отца, эманирует ваша Аспектность. То есть, вначале из тела эманирует Образ Отца, потом на него настраивается Аспектность, а потом сквозь физическое тело, на Образ Отца и сквозь Образ Отца, эманирует ваша настоящая Аспектность. И тогда  в физической жизни, появляется не Образ жизни, а Аспект жизни. Появляется аспектная жизнь. Появляется аспектность жизни. Понятно о чём. Ищите это состояние. Это состояние, тут ничего тут нельзя пояснить. У каждого свой вид аспектной жизни, поэтому…. И как только вы отдаёте Аспекта своего, в свою аспектную жизнь, через Образ Отца вокруг, ваш Аспект может расшириться на новые объёмы жизни. То есть стать шире, грубо говоря, ваш Аспект на континент, станет на планету. Ваш аспект на Московию, станет на Россию или континент. Расширит границы. Поэтому, сейчас эманируя Аспекта сквозь Образ Отца, почувствуйте границы жизни Аспекта, аспектной жизнью. Вот куда доходит эманация Аспекта, только не надо фантазировать, интеллект может усилить и вообразить всё чего угодно. Именно Образом Отца проживите, тогда не будет ошибок. Потому что интеллект, разум, сердце надумают всё, чего угодно. Вот, сквозь Образ Отца, просто Образом Отца аспектные эманации куда доходят? Они могут не идти дальше этой комнаты. Тогда ваш Аспект – это ваше тело. Ну, может быть за границы этого дома, всё равно это тело. Потому что, нужен, как минимум, Чехов, весь город. Но вы его не знаете, ну, прожить-то можно. Проживайте. Вы в Чехове находитесь сейчас. Поэтому, всё начинается из Чехова, и пошли дальше.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Ну, всё. Вот ваша аспектная жизнь. Я не знаю, вы границы почувствовали или нет, мне оттуда говорят всё, значит всё. Знаете, предел мы сделали какой-то, не важно, почувствовали вы границы жизни или нет, главное, что мы вам объяснили этот принцип. Это вторая ваша ночная подготовка, ну после каждого. Есть? Ну, или первая такая база. Ну, понятно, что тренироваться, думать, осмыслять, распознавать, что же такое с этим Образом Отца. Есть. Выходим из этого состояния. И на самом деле, эта тема вообще неизвестная, что вот результат всех наших развитий – это Образ Отца. И переплавление, или спекание Образа Отца, есть новая физичность каждого из нас. А мы новую физичность видим, как новое воплощение. А очень часто есть состояние, что мы умираем, но умираем не мы физически или наш дух, а умирает старый Образ Отца. Потом, спекается новый и есть полное ощущение, что мы живем по-новому. Правильно, новым Образом Отца. Я без шуток. Прямое физическое ощущение, что мы умираем. Но чувствуем, что мы не умираем, но полное ощущение, что мы умираем. Иногда люди годами мучаются, что они умерают, умереть не могут, а умирают не они, а их Образ Отца. Ну, фактически, можно сказать, и часть их, но как их Образ Отца. Физическое умирание. Поэтому, надо очень жёстко распознать, когда умирает дух, с реальным выходом из тела. Ну, понятно, с реальным выходим из тела. Но не дух умирает, но хотя для нас и дух умирает, в Огонь выходим. Когда выходит из тела и ты ждёшь телом, что, будет ли новая жизнь. И, когда умирает Образ Отца. Старый. А при восхождении, при преображении, при активном служении, Образ Отца может умирать достаточно часто. Слово часто у каждого по-своему, месяцы, годы, но это очень часто. У некоторых в пятой расе, Образ Отца за несколько воплощений не мог умереть и вообще что-то накопить, а у нас буквально, несколько месяцев, несколько лет и нет Образа Отца. Полное ощущение опустошённости и смерти. Образ Отца, растворился старый и начинает созидаться новый. Понятно, легче всего практику Рождения Свыше провести. Но, даже когда Отец даст Образ Отца, его надо развернуть как? Физическим телом. То, что вы сейчас пытались сделать, вот прожить офизиченность Нового Образа Жизни Образом Отца. Тогда ощущение полноты жизни восстанавливается и ощущение, что вы живёте. Это очень часто происходит с Образом Отца. Потому что он отвечает за физику. Понятно да, о чем я? И вот, вы как Аспекты должны овладеть процессами Образа Отца. Я корректно скажу, это настоятельная рекомендация вышестоящих начальников. Т.е., вы в своей Аспектной работе, должны посвятить очень многое, на перспективу, ближайших там месяцев, лет, Образу Отца. Чтобы ваша Аспектность, через Образ Отца, разрабатывалась. И вы видели результат Аспектности, ну итог, результат Аспектности в Образе Отца. У меня всё с этим. </w:t>
      </w:r>
    </w:p>
    <w:p w:rsidR="00F2237C" w:rsidRDefault="00F2237C">
      <w:pPr>
        <w:spacing w:after="200" w:line="276" w:lineRule="auto"/>
        <w:ind w:firstLine="567"/>
        <w:jc w:val="both"/>
        <w:rPr>
          <w:rFonts w:ascii="Times New Roman" w:hAnsi="Times New Roman"/>
          <w:sz w:val="24"/>
        </w:rPr>
      </w:pPr>
    </w:p>
    <w:p w:rsidR="00F2237C" w:rsidRDefault="00F2237C">
      <w:pPr>
        <w:spacing w:after="200" w:line="276" w:lineRule="auto"/>
        <w:ind w:firstLine="567"/>
        <w:jc w:val="center"/>
        <w:rPr>
          <w:rFonts w:ascii="Times New Roman" w:hAnsi="Times New Roman"/>
          <w:b/>
          <w:sz w:val="24"/>
        </w:rPr>
      </w:pPr>
      <w:r>
        <w:rPr>
          <w:rFonts w:ascii="Times New Roman" w:hAnsi="Times New Roman"/>
          <w:b/>
          <w:sz w:val="24"/>
        </w:rPr>
        <w:t>Какой аспектностью вас наделял Ипостась Основ Изначальный Аспект ИВО?</w:t>
      </w:r>
    </w:p>
    <w:p w:rsidR="00F2237C" w:rsidRDefault="00F2237C">
      <w:pPr>
        <w:spacing w:after="200" w:line="276" w:lineRule="auto"/>
        <w:ind w:firstLine="567"/>
        <w:jc w:val="center"/>
        <w:rPr>
          <w:rFonts w:ascii="Times New Roman" w:hAnsi="Times New Roman"/>
          <w:b/>
          <w:sz w:val="24"/>
        </w:rPr>
      </w:pP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И третье, последнее, то, что в ночной подготовке было у вас, тоже важное для вас. Вы выходили к Ипостаси Аспекта, вчера мы сливались в Дао, там получали цельность Ипостаси Аспекта, потом вышли к Ипостаси Основ в этой цельности он вас наделял какой-то Аспектностью. В принципе вчера частично было, но ночью особенно. Вопрос, какой аспектностью он вас наделял? Не-не, вы не обязательно это сейчас вспомните. Это не обязательно поручение, что вы должны делать, как Аспект. Потому что у многих после этого сложилось впечатление, что это поручение Аспекту, на выражение аспектности. Не. Это даёт Отец, это он тоже может дать, но это не то. Это наделение, какой вы как Аспект </w:t>
      </w:r>
      <w:r>
        <w:rPr>
          <w:rFonts w:ascii="Times New Roman" w:hAnsi="Times New Roman"/>
          <w:i/>
          <w:sz w:val="24"/>
        </w:rPr>
        <w:t>должны быть</w:t>
      </w:r>
      <w:r>
        <w:rPr>
          <w:rFonts w:ascii="Times New Roman" w:hAnsi="Times New Roman"/>
          <w:sz w:val="24"/>
        </w:rPr>
        <w:t xml:space="preserve">. Вот знаете, если взять из Образа Отца, что Ипостась Аспекта хочет от вас как от Аспекта. Ну, допустим, большей скорости мысли. Мы это относим только к качествам человека, а некоторым из вас как Аспекту нужна вот это. Необходимое качество, которого у вас нет, как у Аспекту. Вот он вас наделял, можно сказать Образом, но я бы сказал, прообразом, каким вы должны быть, как Аспект. Чтобы потом получить и исполнить то поручение, ту задачу Аспектности, которую Отец пред вами видит. А мы ночью никак не могли отделить это, мы считали, что раз он нам что-то даёт, это поручение. Что я, как Аспект буду выполнять поручение, нарабатывая это качество. Нет. Поручение у вас будет другое или уже есть. Вам Ипостась Аспекта давала прообраз, ты должен стать вот таким Аспектом. Грубо говоря, ты должен стать и научиться в институте вот таким профессионалом. А потом посмотрим, как ты будешь применяться в профессиональной работе. Понятно о чём, да? И вот он вам давал прообраз, ты должен стать вот таким Аспектом. А потом, когда будешь работать  таким Аспектом, посмотрим, как ты будешь исполнять поручение, и какие тебе дадут. Смысл понятен? Мы к такой работе не привыкали. Надо ж в голове то, к сожалению, оказывается нет. Поэтому, на ваше внимание обращают на это внимание, что вам дали прообраз. Вы каким Аспектом должны стать. А мы не привыкли, мы считаем, наша свобода воли сама доведёт нас до нужного Аспекта. Иногда, не доведёт. Почему? Потому что свобода воли – это Воля. А Аспект – это ещё, в первую очередь, Огонь. Выражая Отца, мы есмь Огонь. А там нужна свобода Синтеза. А Синтез предполагает ещё и некое, целеполагание – чего синтезируем. Вот почему вы каждый год сдаете мыслеобраз, цель, задачу, устремление на служение. Что вы будите синтезировать в течение года сквозь все ваши служебные действия. Т.е. это называется свобода синтеза. И вот вам Аспект, Ипостась Аспекта давал сегодня ночью свободу синтеза. Вы каким Аспектом должны быть, и что вы в себе должны насинтезировать, понятно,  выразить аспектно, чтобы быть полезным аспектно Отцу, Владыкам, ну по Иерархии. Смысл понятен? И вот это, вот этому наделяет Ипостась Аспект. Этим наделяет и Ипостась Сотрудника, кстати, для сотрудников. Какими вы должны быть Сотрудником ну, там Цивилизации, допустим или Дома Отца. Этим наделяет Ипостась, ну допустим, Изначальности для Ипостасей. А какой вы Ипостасью должны быть. Понятно. То есть все Ипостаси Основ могут наделить, вы каким должны быть. Но тема эта, самая главная, вот эта тема -Аспектная. Потому что, каким вы должны быть, это само понятие Аспектное, это не человеческое понятие, не ведущего, не ученика. Только Аспект, и на уровне статуса Аспекта, ты начинаешь понимать, каким ты должен быть по требованию Отца. Потому, что это даже человеку и ученику не особо даже удобно, что значит, каким я должен быть? А вот то и значит. Отец тебя сотворяет, значит, есть прообраз или проект твоего сотворения. И песня: «Каким ты был, таким ты и остался», у Аспектов не работает. Разве что печаль прошлых лет. Вот у Аспектов все начинается с четкого прообраза – ты, каким должен стать. Чтобы быть правильным…Ну, согласитесь, что даже Владыки, работая с вами над посвящениями, идут по какому-то плану. Это фактически выражение плана Отца, по вашему творению. Прообраз, ты каким Аспектом должен стать. И вот эта тема есть вторая после Образа жизни или Аспектной жизни. Главная тема Аспекта. Т.е. </w:t>
      </w:r>
      <w:r>
        <w:rPr>
          <w:rFonts w:ascii="Times New Roman" w:hAnsi="Times New Roman"/>
          <w:b/>
          <w:sz w:val="24"/>
        </w:rPr>
        <w:t>Аспекты помогают выявить другим людям, план их творения смыслом, ты каким должен стать</w:t>
      </w:r>
      <w:r>
        <w:rPr>
          <w:rFonts w:ascii="Times New Roman" w:hAnsi="Times New Roman"/>
          <w:sz w:val="24"/>
        </w:rPr>
        <w:t xml:space="preserve">. Ты можешь считать, что тебе это не надо делать. Отец считает по-другому. Ты можешь считать, что тебе не хочется это делать. Ну, вы знаете по жизни, когда не хочется, а жизнь, мягко говоря, принуждает. А это значит, что ты должен поменяться, внешним принуждением, ты не принял Образ Отца внутренний. А вы, как Аспекты должны принимать Образ Отца, внутренний, чтобы не доводить до внешнего принуждения. Помните вот это, внутренний и внешний баланс, вчера гармония. И вот вам дают прообраз внутренний и вы должны и сами уметь его расшифровывать, ты каким должен стать, как Аспект. И ваша профессиональная аспектная задача, научить расшифровывать других, ты каким должен стать. Какой не Образ, а именно Прообраз, план, ну ближайший, который можно осознать, Творения, Отец любому человеку, любому Служащему, Ипостаси Сотруднику, как статусу, они этим не владеют, им не дано будет. Только Аспект может расшифровать, ну и выше Аспекта, Логос, ну и опять же переходя в статус Аспекта. Учитель, переходя в статус Аспекта. Могут расшифровать, какой прообраз, план творения даёт тебе Отец. Почему вторая тема – это Образ Отца? Зная прообраз, вы будите стремиться к лучшему выражению физичности Образа Отца. План творения. И вот ночью, каждому из вас, Ипостась Аспекта давала План вашего Творения Аспектного. Когда вы овладеете, вы сможете из Аспектного перейти в Ипостасный План, Сотрудника План, Ведущего План, Ученика План и Человека План. То есть вам давали аж шестой план творения. Пять нижестоящих включаются как часть, напоминаю, статусная жизнь – это шестой вид жизни, кто не понял. Да? Но их надо расшифровывать, в том числе и отдельно, внизу. Понятно о чём я, да? Это немного сложная позиция, я вам расширяю взгляд. Поэтому вам давали прообраз аж шестого вида жизни. Но не выше, Служащий – седьмой вид жизни – это еще сложнее. Но вы сможете осознать, прообраз и План Служащего, только овладев прообразом и Планом Аспекта. То есть став компетентным вот в статусной выразимости. Всё остальные – то же самое, если служащий будет иметь статус Ипостаси или Сотрудника, вы ему эту тему даже можете не поднимать. Чтобы вы ему не объясняли, он скажет: понял, но у него даже Огня нет, чтобы это сделать. Я ясно излагаю мысль? То есть, Ведущим, Ученикам и Человекам, вообще не дано. Ипостаси и Сотрудники, хотя бы сообразить могут, вы о чём. Не, человек интеллектуально сообразит. Скажет, хочу план, папа дай план. Я взял, чего ты мне тут несёшь. Совершенно согласен, я уже тебе ничего не несу. Сам неси. Понятно о чём.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Понимаете, есть такие изысканные, на уровне особой культуры, отношения, которые есть в тех или иных статусах. Есть музыкальная культура, там особые отношения между музыкантами. Это не имеются в виду какие-то некорректности, это именно состояние музыкальности, которое между ними возникает, когда они обсуждают что-то профессиональное. Не музыкант, входя в их среду, тупеет, говорит: «Я понимаю, о чём они». Но он не ловит среду и не может в это войти. Вот то же самое, Аспекты могут это обсуждать, этой средой, этим прообразом, этим планом Отца жить. Ипостась войдёт в это, она будет понимать, соображать, но не будет маять. Не возьмёт. Разница понятна? Это я не пытаюсь Ипостасей унизить. Я пытаюсь выявить ваш профессиональный срез. </w:t>
      </w:r>
    </w:p>
    <w:p w:rsidR="00F2237C" w:rsidRDefault="00F2237C">
      <w:pPr>
        <w:spacing w:after="200" w:line="276" w:lineRule="auto"/>
        <w:ind w:firstLine="567"/>
        <w:jc w:val="both"/>
        <w:rPr>
          <w:rFonts w:ascii="Times New Roman" w:hAnsi="Times New Roman"/>
          <w:sz w:val="24"/>
        </w:rPr>
      </w:pPr>
    </w:p>
    <w:p w:rsidR="00F2237C" w:rsidRDefault="00F2237C">
      <w:pPr>
        <w:spacing w:after="200" w:line="276" w:lineRule="auto"/>
        <w:ind w:firstLine="567"/>
        <w:jc w:val="center"/>
        <w:rPr>
          <w:rFonts w:ascii="Times New Roman" w:hAnsi="Times New Roman"/>
          <w:b/>
          <w:sz w:val="24"/>
        </w:rPr>
      </w:pPr>
      <w:r>
        <w:rPr>
          <w:rFonts w:ascii="Times New Roman" w:hAnsi="Times New Roman"/>
          <w:b/>
          <w:sz w:val="24"/>
        </w:rPr>
        <w:t>Прообраз и План творения Аспекта.</w:t>
      </w:r>
    </w:p>
    <w:p w:rsidR="00F2237C" w:rsidRDefault="00F2237C">
      <w:pPr>
        <w:spacing w:after="200" w:line="276" w:lineRule="auto"/>
        <w:ind w:firstLine="567"/>
        <w:jc w:val="center"/>
        <w:rPr>
          <w:rFonts w:ascii="Times New Roman" w:hAnsi="Times New Roman"/>
          <w:b/>
          <w:sz w:val="24"/>
        </w:rPr>
      </w:pPr>
    </w:p>
    <w:p w:rsidR="00F2237C" w:rsidRDefault="00F2237C">
      <w:pPr>
        <w:spacing w:after="200" w:line="276" w:lineRule="auto"/>
        <w:ind w:firstLine="567"/>
        <w:rPr>
          <w:rFonts w:ascii="Times New Roman" w:hAnsi="Times New Roman"/>
          <w:sz w:val="24"/>
        </w:rPr>
      </w:pPr>
      <w:r>
        <w:rPr>
          <w:rFonts w:ascii="Times New Roman" w:hAnsi="Times New Roman"/>
          <w:sz w:val="24"/>
        </w:rPr>
        <w:t xml:space="preserve">И вы, как Аспекты, должны заниматься прообразом Человека, Ученика, Ведущего, Сотрудника, Ипостаси, Аспектом вашим и Планом Творения. Это ваша профессиональная обязанность. И как всегда, начни с себя. И вас сегодня ночью обучали этому. Смысл понятен? Это вторая ваша большая подготовка. Это на самом деле очень сложное профессиональное задание, хотя слушать это простенько, но когда начнём выполнять, это полный головняк. Я имею поручение там по некоторым сотрудникам, подтянуть их до нужного профессионального служения в ИДИВО. Сколько бы я там не обучался у Владыки их прообразу, плану, даже как Аспект. Начинаешь выявлять на физике, внутри ты видишь человека совсем по-другому по плану, чем на физике. Ну, полная несовместимость. Буквально вот месяцами, иногда годом вот эта соорганизация прообраза и плана, иногда несколько лет, идёт, чтоб вот получилось то, что нужно Владыке и Отцу. И он смог, как там профессионал чего-то, исполнять это. Ну, у нас там Сотрудники Синтеза Школу открывают и начинают действовать. Вот есть, кто входит несколько месяцев, Школа пошла. А есть, несколько месяцев Школа включилась, но не пошла. И он годами потом дорабатывает тематику Школы, чтобы она у него она состоялась и он есмь эта Школа.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Сотрудник Синтеза, это не тот, кто там другим объясняет, а сам </w:t>
      </w:r>
      <w:r>
        <w:rPr>
          <w:rFonts w:ascii="Times New Roman" w:hAnsi="Times New Roman"/>
          <w:i/>
          <w:sz w:val="24"/>
        </w:rPr>
        <w:t>есмь это</w:t>
      </w:r>
      <w:r>
        <w:rPr>
          <w:rFonts w:ascii="Times New Roman" w:hAnsi="Times New Roman"/>
          <w:sz w:val="24"/>
        </w:rPr>
        <w:t>. И вот есмь это – это прообраз и план творения этим служащим от Владыки, от Отца. Очень сложно довести до этого есмь. А это в принципе работа Аспекта. То есть в этом контексте, я работаю с ними как Аспект, как один из моих статусов. И это тоже правильно, потому что и  Аспект у меня должен развиваться. А иногда, ты просто наделяешь своей аспектностью их, то есть при общении, чтобы они быстрее дошли до нужной кондиции. Я говорю, что вы должны делать. Учиться этому. Но в рамках своей деятельности в ДИВО, хотя бы. Понятно, о чём я? Чтобы вы не думали, что это только лично для вас, и вы на этом закрылись. Не-е-е. Начиная над этим работать, вас будут подводить к разным Служащим, к Ипостасям и Сотрудникам. И вы будите мучиться, что вам нужно что-то от этого человека, но не знаете, зачем подошли. Также как мне на Синтезе говорят: « Вон, иди сюда». Я думаю, чего мне от него надо? Но Владыка сказал: «Иди сюда». И вот потом начинается, по чуть-чуть, по чуть-чуть, встраивание чего ж Владыке и Отцу надо. Но если ты знаешь эту тему, сразу понимаешь, что Владыке нужен какой-то новый прообраз, новый план творения, от этого человека. Его надо туда встроить. В буквальном смысле ты ему объяснить не можешь, его надо встроить туда, потому что он видит только то, на что он готов сам. Ну, я вижу то, что знаю. И ты должен стоять в плане творения, который он не знает. Включить, помочь включиться в прообраз, который он сам не берёт. Он живет своим прообразом, по мере своей подготовки. Это Аспектная работа. Эта та самая работа там Духа, Огня, ещё чего-то, которая в вас есть. Увидели? Сложная работа. Ну а теперь ваш план творения. Вы всё поняли. Настраиваетесь на Ипостась Аспекта. Не выходите туда, иначе план творения останется в вашем вышестоящем теле. Сидите физически здесь и вот как вы здесь физически-вот План Творения на себя стягивайте. Вот просто, прообраз вначале, не план творения вначале, вначале прообраз – каким вы должны быть.</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Знаете вот, Оля однажды задала нашим профессионалам, собралась команда и они там обсуждают, обсуждают, обсуждают и все думают, чего надо сделать. Оля выдала: «А вы у Отца спрашивали, чего </w:t>
      </w:r>
      <w:r>
        <w:rPr>
          <w:rFonts w:ascii="Times New Roman" w:hAnsi="Times New Roman"/>
          <w:i/>
          <w:sz w:val="24"/>
        </w:rPr>
        <w:t>ему</w:t>
      </w:r>
      <w:r>
        <w:rPr>
          <w:rFonts w:ascii="Times New Roman" w:hAnsi="Times New Roman"/>
          <w:sz w:val="24"/>
        </w:rPr>
        <w:t xml:space="preserve"> нужно от вас?» Это была очень подготовленная команда. У всех был тихий шок. Они обсуждали, чего сделать, но у Отца, что ему нужно от них, ну это на съезде было, сделать они даже так не видели. Хотя это очень компетентные в Синтезе люди. Понятно, да?</w:t>
      </w:r>
    </w:p>
    <w:p w:rsidR="00F2237C" w:rsidRDefault="00F2237C">
      <w:pPr>
        <w:spacing w:after="200" w:line="276" w:lineRule="auto"/>
        <w:ind w:firstLine="567"/>
        <w:jc w:val="both"/>
        <w:rPr>
          <w:rFonts w:ascii="Times New Roman" w:hAnsi="Times New Roman"/>
          <w:sz w:val="24"/>
        </w:rPr>
      </w:pPr>
      <w:r>
        <w:rPr>
          <w:rFonts w:ascii="Times New Roman" w:hAnsi="Times New Roman"/>
          <w:b/>
          <w:sz w:val="24"/>
        </w:rPr>
        <w:t>Прообраз – это что Отцу нужно от вас</w:t>
      </w:r>
      <w:r>
        <w:rPr>
          <w:rFonts w:ascii="Times New Roman" w:hAnsi="Times New Roman"/>
          <w:sz w:val="24"/>
        </w:rPr>
        <w:t>. Ну, сейчас вы это берете от Ипостаси Аспекта. Ипостась Аспекта уже знает, что Отцу нужно от вас и он вам давал Прообраз. Вот сейчас на физику стягивайте Прообраз, что от вас нужно Отцу, но даёт вам это Ипостась Аспекта вот этим Прообразом. И впитывайте прообраз нужности. Нужного. Именно Прообраз. Каким вы должны стать, каким вы должны быть, что у вас сложится в перспективе. (</w:t>
      </w:r>
      <w:r>
        <w:rPr>
          <w:rFonts w:ascii="Times New Roman" w:hAnsi="Times New Roman"/>
          <w:i/>
          <w:sz w:val="24"/>
        </w:rPr>
        <w:t>Длительная пауза</w:t>
      </w:r>
      <w:r>
        <w:rPr>
          <w:rFonts w:ascii="Times New Roman" w:hAnsi="Times New Roman"/>
          <w:sz w:val="24"/>
        </w:rPr>
        <w:t xml:space="preserve">). Если вы Прообраз впитали от Ипостаси Аспекта, вы могли впитать и ничего не почувствовать. Просите План вашего Творения. План Творения, План Реализации Аспекта. То есть тот план, который есть на вас, как на Аспекта. Я здесь не требую никаких состояний, никаких проживаний. Это всё настолько своеобразно, что и сказать нечего. Здесь нужна только вера. Вот вы попросили Прообраз и верите, что он вам дан. Вы можете его почувствовать, некая насыщенность в теле наступила. А можете и не почувствовать. Это слишком, очень специфично. Мы не имеем права, даже требовать ощущение его.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Прообразы бывают разные. Почему? Прообраз – это обычно та перспектива, которой у вас нет. А раз у вас нет этой перспективы, то и ощущать, в общем-то, нечего. Поэтому требовать ощущения этого –ну, не логично. Поэтому здесь нужна вера, вы стяжали и верите, что он к вам вошел. Состояние прообраза здесь у меня есть. В кого вошёл, в кого нет и сколько, я не знаю, мне не покажут. Это ваше личное, потому что если мне покажут, я вмешаюсь в прообраз Отца, это не корректно. Поэтому, вот здесь только этот закон: вы и Отец. Но в данном случае с вами работает Ипостась Аспекта. Понятно. От Отца, потому, что так вам легче взять это. Вы Аспекты. И вот он Прообраз и План Творения Аспекта. Я перевожу его из внутренних тел, на внешнее. Зачем мы это делаем? Вы получили его ночью в тех телах. И, к сожалению, он в это не мог дойти, без чёткого действия с этим. Но если и мог, то месяцами, годами, а это нам не подходит. Ну, как у обычных людей, там месяцами, годами входит, а то и воплощениями. То есть, мы сейчас переводим то ночью, на что вас обучали и фиксировали, в том теле уже есть. На физику. И мы сейчас  у Изначального Аспекта стяжали образ, вернее Прообраз, извините. Вошёл. А теперь также сознательно просим развернуть физически, План Творения Аспекта, План Созидания Аспекта. Только не надо говорить слово «перспектив». В любом плане разные перспективы, это мелко. Именно План Творения. И не надо говорить проект творения, проект  – это не план. Проект – это на будущее, план – это на сейчас. Разница в этом. То есть, план уже действует, а проект это когда-нибудь в будущем начнёт. И ещё вопрос, начнет ли. Знаете, так не все проекты воплощаются в жизнь. А план – это что уже сейчас начинает происходить. Отсюда смысл Планеты. Это планы Отца, реализуемые физически человеками.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И вот вы сейчас получаете План Творения каждого из вас соответствующий. И развертываетесь им. Ну, и всё. Сейчас идём к Отцу, стяжаем Синтез всего вот этого, троичного, что мы сейчас развёртывали здесь на физике, чтобы закрепить это физически. И ночная подготовка переведена в физику. Думаю тут все понятно, пояснять нечего. Ну, тут это знаменитое: дальше этому только учиться, учиться и учиться. Сколько бы мы это не обсуждали, вначале вам самим надо повникать, пообучаться у Владык, посоображать на эту тему. Междусобойчиком посоображать: что там, как там? На самом деле кажется, а что тут соображать? Ну, стяжал и всё. А на самом деле, надо учиться видеть этот прообраз, не только у себя, ещё для других. Аспекты ж. Осмыслить, что не носит этот Прообраз. Что может делать План Творения. Ну, понятно, что он может всё, но там есть структура обязательная, то есть базовые, какие-то основы.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Мы не будем сейчас этому обучать. Это, ну, пока, ну не корректно, называется, вы должны сами в это войти вначале. То есть накрутить эту тему в ИДИВО, как Аспект. Обучать вас этому будут Владыки и Ипостась Аспекта. Смысл понятен? Ну и всё, ну, то же самое, что вчера с Аспектным Синтезом. О! А что такое Аспектный Синтез? Да не знаю. Раз и четыре темы вышли, начали действовать. Так и здесь. Ну, что такое Прообраз? Да не знаю. Начнёте концентрироваться и нужные темы выйдут, сложатся, и вы их увидите. Но вы их должны увидеть сами, потому что это ваше аспектное профессиональное задание. И вас будут обучать, как Аспектов – профессионалов этому. Я вас обучаю, как Аспектов. А потом вы у Владык будите становиться Аспектами – профессионалами. Разница понятна? Вот ваша профессионализация будет начинаться с Прообраза и Плана Отца, но и с Образа Жизни физического, само собой. Иначе Прообраз не явится.</w:t>
      </w:r>
    </w:p>
    <w:p w:rsidR="00F2237C" w:rsidRDefault="00F2237C">
      <w:pPr>
        <w:spacing w:after="200" w:line="276" w:lineRule="auto"/>
        <w:ind w:firstLine="567"/>
        <w:jc w:val="both"/>
        <w:rPr>
          <w:rFonts w:ascii="Times New Roman" w:hAnsi="Times New Roman"/>
          <w:b/>
          <w:i/>
          <w:sz w:val="24"/>
        </w:rPr>
      </w:pPr>
      <w:r>
        <w:rPr>
          <w:rFonts w:ascii="Times New Roman" w:hAnsi="Times New Roman"/>
          <w:sz w:val="24"/>
        </w:rPr>
        <w:t xml:space="preserve"> </w:t>
      </w:r>
    </w:p>
    <w:p w:rsidR="00F2237C" w:rsidRDefault="00F2237C">
      <w:pPr>
        <w:spacing w:after="200" w:line="276" w:lineRule="auto"/>
        <w:ind w:firstLine="567"/>
        <w:jc w:val="center"/>
        <w:rPr>
          <w:rFonts w:ascii="Times New Roman" w:hAnsi="Times New Roman"/>
          <w:b/>
          <w:i/>
          <w:sz w:val="28"/>
        </w:rPr>
      </w:pPr>
      <w:r>
        <w:rPr>
          <w:rFonts w:ascii="Times New Roman" w:hAnsi="Times New Roman"/>
          <w:b/>
          <w:i/>
          <w:sz w:val="28"/>
        </w:rPr>
        <w:t xml:space="preserve">  Практика 5.</w:t>
      </w:r>
    </w:p>
    <w:p w:rsidR="00F2237C" w:rsidRDefault="00F2237C">
      <w:pPr>
        <w:spacing w:after="200" w:line="276" w:lineRule="auto"/>
        <w:ind w:firstLine="567"/>
        <w:jc w:val="center"/>
        <w:rPr>
          <w:rFonts w:ascii="Times New Roman" w:hAnsi="Times New Roman"/>
          <w:b/>
          <w:i/>
          <w:sz w:val="28"/>
        </w:rPr>
      </w:pPr>
      <w:r>
        <w:rPr>
          <w:rFonts w:ascii="Times New Roman" w:hAnsi="Times New Roman"/>
          <w:b/>
          <w:i/>
          <w:sz w:val="28"/>
        </w:rPr>
        <w:t>Стяжание развёртывания Прообраза Аспекта и Нового Плана Творения Аспекта физически.</w:t>
      </w:r>
    </w:p>
    <w:p w:rsidR="00F2237C" w:rsidRDefault="00F2237C">
      <w:pPr>
        <w:spacing w:after="200" w:line="276" w:lineRule="auto"/>
        <w:ind w:firstLine="567"/>
        <w:jc w:val="center"/>
        <w:rPr>
          <w:rFonts w:ascii="Times New Roman" w:hAnsi="Times New Roman"/>
          <w:b/>
          <w:sz w:val="28"/>
        </w:rPr>
      </w:pP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Возжигаемся всем Синтезом каждого из нас. Синтезируемся с Изначальными Владыками Кут Хуми Фаинь. Переходим в зал в Ипостась Синтеза ИДИВО 192-х Изначально Проявленый явленный. Становимся в форме Ведущих Аспектов пред Изначальными Владыками Кут Хуми Фаинь.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Вы там сейчас собирались долго, после стяжания Прообраза. Некоторые удивляются, чего я так долго собираю. Прообраз, на самом деле, очень сильная вещь. И когда он на физику встраивается, вы немного, ну как раньше говорили, расхристанные становитесь, не собранные. Но именно не собранные внутренне. Поэтому мы сейчас становились пред Владыками не собирались. Удивляться нечему. Мы получали Новый План Творения. Вы собирались уже с Новым Планом Творения. А вы привыкли по-старому собираться, поэтому удивление, чего так, чего ты молчишь? Извините, ваши тела там собираются в Новом Плане Творения. Синтезируются вот этим вот, хотя этот план только начинает действовать для нас.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И мы синтезируемся с Хум Изначальных Владык, стяжаем Изначальный Синтез Изначально Вышестоящего Отца, </w:t>
      </w:r>
      <w:r>
        <w:rPr>
          <w:rFonts w:ascii="Times New Roman" w:hAnsi="Times New Roman"/>
          <w:b/>
          <w:i/>
          <w:sz w:val="24"/>
        </w:rPr>
        <w:t>прося преобразить каждого из нас и синтез нас на новое явление Изначально Вышестоящего Отца собою</w:t>
      </w:r>
      <w:r>
        <w:rPr>
          <w:rFonts w:ascii="Times New Roman" w:hAnsi="Times New Roman"/>
          <w:i/>
          <w:sz w:val="24"/>
        </w:rPr>
        <w:t xml:space="preserve"> в новом явлении Аспекта каждым из нас, и развернуть второй этап явления Школы Аспектов ДИВО Московии в ИДИВО и ИДИВО, каждым из нас и синтезом нас. (Длительная пауза).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И в этом Огне мы синтезируемся с Ипостасью Аспекта, Изначальным Аспектом, Ипостасью Основ Изначально Вышестоящего Отца. Переходим в зал 237-ми Изначально Проявленно явленно. Развертываясь в форме ведущего Аспекта пред Изначальным Аспектом, Ипостась Основы Изначально Вышестоящего Отца. Синтезируемся с Хум Ипостаси Аспекта и стяжаем Синтез Аспекта Прообразом и Планом Творения Изначально Вышестоящего Отца каждым из нас. И возжигаясь, преображаемся этим, прося физически окончательно развернуть Прообраз Изначально Вышестоящего Отца Аспектный каждым из нас и План Творения Изначально Вышестоящего Отца Аспектный каждым из нас. И возжигаясь окончательно Синтезом Аспекта Изначально Вышестоящего Отца, развертываем физически Прообраз Аспекта Изначально Вышестоящего Отца и План Творения Аспекта Изначально Вышестоящего Отца каждым из нас.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Далее, синтезируемся с Изначально Вышестоящим Отцом, переходим в зал Изначально Вышестоящего Отца, 256-ти Изначально Проявлено явленно. Развёртываемся перед Изначально Вышестоящим Отцом в форме Ведущего Аспекта Прообразом и Планом Творения своим. Синтезируемся с Хум Изначально Вышестоящего Отца и стяжаем Синтез Изначально Вышестоящего Отца в развёртывании каждого из нас Аспектом этим.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 возжигаясь этим, преображаясь этим, мы благодарим Изначально Вышестоящего Отца, Ипостась Основ Изначального Аспекта, Изначальных Владык Кут Хуми Фаинь. Возвращаемся в физическое присутствие. Развёртываемся всем стяжённым и возожжённым собою и в синтезе нас. И эманируем всё стяжённое возожжённое в Изначальный Дом Изначально Вышестоящего Отца и в Изначальный Дом Изначально Вышестоящего Отца каждого из вас. И выходим из практики. Аминь.</w:t>
      </w:r>
    </w:p>
    <w:p w:rsidR="00F2237C" w:rsidRDefault="00F2237C">
      <w:pPr>
        <w:spacing w:after="200" w:line="276" w:lineRule="auto"/>
        <w:ind w:firstLine="567"/>
        <w:jc w:val="both"/>
        <w:rPr>
          <w:rFonts w:ascii="Times New Roman" w:hAnsi="Times New Roman"/>
          <w:i/>
          <w:sz w:val="24"/>
        </w:rPr>
      </w:pP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Ночная подготовка закончилась. По этому есть вопросы какие-то? Ну, мало ли, вспомните. Нет. Будете над этим работать.</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 У нас следующим запланирован тренинг, второй. Не такой сложный, как вчера с Шуньятой. Хотя по состоянию было любопытное. Но тоже напряженное. Оля, тебе слово.  </w:t>
      </w:r>
    </w:p>
    <w:p w:rsidR="00F2237C" w:rsidRDefault="00F2237C">
      <w:pPr>
        <w:spacing w:after="200" w:line="276" w:lineRule="auto"/>
        <w:ind w:firstLine="567"/>
        <w:jc w:val="both"/>
        <w:rPr>
          <w:rFonts w:ascii="Times New Roman" w:hAnsi="Times New Roman"/>
          <w:i/>
          <w:sz w:val="24"/>
        </w:rPr>
      </w:pPr>
    </w:p>
    <w:p w:rsidR="00F2237C" w:rsidRDefault="00F2237C">
      <w:pPr>
        <w:spacing w:after="200" w:line="276" w:lineRule="auto"/>
        <w:ind w:firstLine="567"/>
        <w:jc w:val="center"/>
        <w:rPr>
          <w:rFonts w:ascii="Times New Roman" w:hAnsi="Times New Roman"/>
          <w:b/>
          <w:i/>
          <w:sz w:val="28"/>
        </w:rPr>
      </w:pPr>
      <w:r>
        <w:rPr>
          <w:rFonts w:ascii="Times New Roman" w:hAnsi="Times New Roman"/>
          <w:b/>
          <w:i/>
          <w:sz w:val="28"/>
        </w:rPr>
        <w:t>Тренинг с Главой ИДИВО Ольгой Сердюк.</w:t>
      </w:r>
    </w:p>
    <w:p w:rsidR="00F2237C" w:rsidRDefault="00F2237C">
      <w:pPr>
        <w:spacing w:after="200" w:line="276" w:lineRule="auto"/>
        <w:ind w:firstLine="567"/>
        <w:jc w:val="center"/>
        <w:rPr>
          <w:rFonts w:ascii="Times New Roman" w:hAnsi="Times New Roman"/>
          <w:b/>
          <w:i/>
          <w:sz w:val="28"/>
        </w:rPr>
      </w:pPr>
      <w:r>
        <w:rPr>
          <w:rFonts w:ascii="Times New Roman" w:hAnsi="Times New Roman"/>
          <w:b/>
          <w:i/>
          <w:sz w:val="28"/>
        </w:rPr>
        <w:t>Перевод Планеты Земля на аспектность Изначально Вышестоящему Отцу.</w:t>
      </w:r>
    </w:p>
    <w:p w:rsidR="00F2237C" w:rsidRDefault="00F2237C">
      <w:pPr>
        <w:spacing w:after="200" w:line="276" w:lineRule="auto"/>
        <w:ind w:firstLine="567"/>
        <w:jc w:val="both"/>
        <w:rPr>
          <w:rFonts w:ascii="Times New Roman" w:hAnsi="Times New Roman"/>
          <w:sz w:val="24"/>
        </w:rPr>
      </w:pP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Возжигаемся всем накопленным Огнём, преображённой аспектностью в каждом из нас. Активируя многоприсутственную, многопроявленную реализацию Аспектного Огня нами физически, входя в углубление проживания этого явления каждым, вникая, устремляемся на проникновение глубиной проживания внутреннего явления аспектности в каждом из нас. И погружаясь в это состояние, прям почувствуйте, как вы входите, оно вас окутывает, охватывает, вы это вмещаете, в этом растворяетесь, вы этим насыщаетесь.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Только соберитесь и вот не полностью растворяйтесь, а держите телесную концентрацию, с внутренним вхождением в вышесказанное.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И проникаясь внутренним вхождением в потенциал Аспекта, в каждом из нас, мы </w:t>
      </w:r>
      <w:r>
        <w:rPr>
          <w:rFonts w:ascii="Times New Roman" w:hAnsi="Times New Roman"/>
          <w:b/>
          <w:i/>
          <w:sz w:val="24"/>
        </w:rPr>
        <w:t>устремляемся на аспектное слияние с Изначальной Дочерью Изначально Вышестоящего Отца</w:t>
      </w:r>
      <w:r>
        <w:rPr>
          <w:rFonts w:ascii="Times New Roman" w:hAnsi="Times New Roman"/>
          <w:i/>
          <w:sz w:val="24"/>
        </w:rPr>
        <w:t xml:space="preserve">. И всей силой Аспектности в физических телах наших, мы, индивидуально каждый, и в целом группой, устремляемся на выход в её зал, в 253-ье Изначальное Проявление. Проявляясь, выявляясь, являясь, становясь и развертываясь телами и цельностью Аспектности в форме Аспектов пред нею. Возжигаясь прямым явлением Любви Изначально Вышестоящего Отца. Вспыхивая ею, углубляем слиянность с Изначальной Дочерью. Возжигаясь Изначально Вышестоящим Отцом, в слиянии с Изначальной Дочерью в каждом из нас. И включаемся, устремляясь аспектным действием, на осознанное проживание телесной разработанности Аспектов нами. И отдавайтесь этому проживанию. Помимо проживания включайте осознанность и столпность Аспектности пред Дочерью. И вживайтесь в то рабочее состояние, действие, в которое вы вошли. Входим.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Параллельно с осознанностью действия, отследите ваше явление, насколько глубоко вы проявлены там телом, как вы видите Изначальную Дочь – близко, далеко, какой зал, какое действие у вас тело являет собой, то есть, чем откликаетесь на Изначальную Дочь, что у вас возжигается, какие мысли у вас включаются на слияние с ней, какая аспектность у вас вспыхивает – тут прообраз и образ Аспектности: какой у вас рож-дает-ся, уси-ля-ется, становится, развёртывается. То есть, ваши осмысления, состояния в работе с Дочерью сейчас в её зале, в синтезе физического телесного проживания и в развёртывании внутреннего мира и Огненным телом, как вы сегодня с утра активировали, и Изначальным Мировым телом и с возжиганием разноплановости вашей эволюционности, с углублением её пред Дочерью. То есть, любые аспекты, как элементы вашего явления пред нею, важны для вас (пауза). Вот то, что мы вчера с вами не завершили в работе, это выявление из тел аспектности Изначальной Дочери. Вот вы сейчас максимально, ну, как можете или как там смогли, развернулись пред нею, активировались.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А теперь с максимальной долей вероятности вашей осознанности работы с Изначальной Дочерью, вы пр</w:t>
      </w:r>
      <w:r>
        <w:rPr>
          <w:rFonts w:ascii="Times New Roman" w:hAnsi="Times New Roman"/>
          <w:b/>
          <w:i/>
          <w:sz w:val="24"/>
        </w:rPr>
        <w:t>о</w:t>
      </w:r>
      <w:r>
        <w:rPr>
          <w:rFonts w:ascii="Times New Roman" w:hAnsi="Times New Roman"/>
          <w:i/>
          <w:sz w:val="24"/>
        </w:rPr>
        <w:t>сите и сами устремляетесь развернуть собою телом тот уровень аспектности, соизмеримый с явлением в вас аспектности по отношению к Изначальной Дочери Изначально Вышестоящего Отца, в той грани Любви, доступной, р</w:t>
      </w:r>
      <w:r>
        <w:rPr>
          <w:rFonts w:ascii="Times New Roman" w:hAnsi="Times New Roman"/>
          <w:b/>
          <w:i/>
          <w:sz w:val="24"/>
        </w:rPr>
        <w:t>а</w:t>
      </w:r>
      <w:r>
        <w:rPr>
          <w:rFonts w:ascii="Times New Roman" w:hAnsi="Times New Roman"/>
          <w:i/>
          <w:sz w:val="24"/>
        </w:rPr>
        <w:t xml:space="preserve">звитой, совершенной для вас на данном этапе развития, на сейчас, пред нею. Эта аспектность у вас может вспыхнуть как Пламя, как объём Огня, развернуться, как некая сфера, внутри имеющая объём содержания Огня Аспектного. Это может развернуться по телу Образ Аспекта, который сияет, эманируя собою суть Образа Отца, это может быть возжигание в головном мозге, концентрация явления эталонности прообраза Человека всей силой аспектности в вас. То есть, ищите любые элементы, не характерные, незнакомые для вас сейчас, отходя от старых принципов проживания – то, что для вас знакомо, свойственно, привычно. Бойтесь привязок и привычек – это ваш лозунг, ваш принцип ещё с 5-й расы, его нёс Гаутама Будда, без этого в пробуждение, в просветление не войдёшь. Вот найдите собою, в себе, то состояние, которое родилось, по отношению к Дочери всей вашей аспектностью. И зазвучите иньской единицей аспектности Изначально Вышестоящего Отца явлением Изначальной Дочери. Это вершина иньской Иерархии и вы, как принадлежащие к этому принципу, являете собой данное достоинство несением иньской аспектности, статусной аспектности, аспектности служением в ДИВО, в ИДИВО. То есть, разновариативная аспектность. Зафиксировали достоинство?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Теперь, держа собою глубину проживания, как можете,  мы углубляемся Синтезом с Хум Изначальной Дочери, возжигаясь Любовью Изначально Вышестоящего Отца. Смотр</w:t>
      </w:r>
      <w:r>
        <w:rPr>
          <w:rFonts w:ascii="Times New Roman" w:hAnsi="Times New Roman"/>
          <w:b/>
          <w:i/>
          <w:sz w:val="24"/>
        </w:rPr>
        <w:t>и</w:t>
      </w:r>
      <w:r>
        <w:rPr>
          <w:rFonts w:ascii="Times New Roman" w:hAnsi="Times New Roman"/>
          <w:i/>
          <w:sz w:val="24"/>
        </w:rPr>
        <w:t xml:space="preserve">те на процесс, даже слияние практики слов, творения Огнём и, углубляясь, возжигаясь, </w:t>
      </w:r>
      <w:r>
        <w:rPr>
          <w:rFonts w:ascii="Times New Roman" w:hAnsi="Times New Roman"/>
          <w:b/>
          <w:i/>
          <w:sz w:val="24"/>
        </w:rPr>
        <w:t>стяжаем Стандарт Аспекта Изначальной Дочери Изначально Вышестоящего Отца</w:t>
      </w:r>
      <w:r>
        <w:rPr>
          <w:rFonts w:ascii="Times New Roman" w:hAnsi="Times New Roman"/>
          <w:i/>
          <w:sz w:val="24"/>
        </w:rPr>
        <w:t xml:space="preserve"> в каждом из нас и в синтезе нас, возжигаемся Стандартом Аспекта, преображаясь Образом и Подобием, стяжённым ранее у Изначально Вышестоящего Отца каждым из нас, возжигаемся им и развёртываем собою, рассматривая, всматриваясь, проживая, углубляясь, что есмь для вас Стандарт Аспекта Образом Подобием Отца пред Изначальной Дочерью в её выражении Любви. То есть, телесное состояние, реакции, чувств, формы тела, одежды Аспекта, ваши там, силы Посвящения, силы вашего Статуса, что включается, как тело меняется, как реагируют там какие-то ваши Части, ваше должностное звучание Огня. Вот лов</w:t>
      </w:r>
      <w:r>
        <w:rPr>
          <w:rFonts w:ascii="Times New Roman" w:hAnsi="Times New Roman"/>
          <w:b/>
          <w:i/>
          <w:sz w:val="24"/>
        </w:rPr>
        <w:t>и</w:t>
      </w:r>
      <w:r>
        <w:rPr>
          <w:rFonts w:ascii="Times New Roman" w:hAnsi="Times New Roman"/>
          <w:i/>
          <w:sz w:val="24"/>
        </w:rPr>
        <w:t>те эти элементы, чтобы насытиться по подобию возжигаемого Огня от Изначальной Дочери, её состоянием. Почувствуйте, что эффект наступил физически. Кивок головой, идём далее в стяжание (пауза).</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У всех наступил? Открывайтесь, ищ</w:t>
      </w:r>
      <w:r>
        <w:rPr>
          <w:rFonts w:ascii="Times New Roman" w:hAnsi="Times New Roman"/>
          <w:b/>
          <w:i/>
          <w:sz w:val="24"/>
        </w:rPr>
        <w:t>и</w:t>
      </w:r>
      <w:r>
        <w:rPr>
          <w:rFonts w:ascii="Times New Roman" w:hAnsi="Times New Roman"/>
          <w:i/>
          <w:sz w:val="24"/>
        </w:rPr>
        <w:t xml:space="preserve">те чувственное проживание телом, чтобы тело среагировало – вот любое там, щемление, щекотание тепло. Тело, вот зов тела идёт, не идёт, вот это тоже проживание. Что ж ты говоришь? Ну, вот тогда есть.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Далее. Вот теперь концентрируя Стандарт Изначальной Дочери Аспектный внутри, как в сферу вот или в Хум, в центре тела. Посмотрите, как объём вместился в вас и зафиксировался объёмом.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Мы продолжаем стяжание,  в устремлении с Изначальной Дочерью </w:t>
      </w:r>
      <w:r>
        <w:rPr>
          <w:rFonts w:ascii="Times New Roman" w:hAnsi="Times New Roman"/>
          <w:b/>
          <w:i/>
          <w:sz w:val="24"/>
        </w:rPr>
        <w:t>стяжаем Законы Аспекта Огнём Любви Изначально Вышестоящего Отца, в усилении Образа Отца и Подобия</w:t>
      </w:r>
      <w:r>
        <w:rPr>
          <w:rFonts w:ascii="Times New Roman" w:hAnsi="Times New Roman"/>
          <w:i/>
          <w:sz w:val="24"/>
        </w:rPr>
        <w:t xml:space="preserve"> в каждом из нас и, возжигаясь Законами Аспектов и Аспекта Изначально Вышестоящего Отца, вмещаем собою Закон, как главенствующее Начало Аспекта и вариативность, разноуровневость, разноплановость Законов Аспектов в каждом из нас.</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И возжигаясь, </w:t>
      </w:r>
      <w:r>
        <w:rPr>
          <w:rFonts w:ascii="Times New Roman" w:hAnsi="Times New Roman"/>
          <w:b/>
          <w:i/>
          <w:sz w:val="24"/>
        </w:rPr>
        <w:t>стяжаем осознание понимания, осмысления, расшифровку Закона и Законов Аспекта</w:t>
      </w:r>
      <w:r>
        <w:rPr>
          <w:rFonts w:ascii="Times New Roman" w:hAnsi="Times New Roman"/>
          <w:i/>
          <w:sz w:val="24"/>
        </w:rPr>
        <w:t xml:space="preserve"> в каждом из нас, нами, для нас в данном физическом воплощении. И вмещая этот объём Огня, открываемся Частями, вот не 5-го горизонта, а 6-го, чтобы мы осознали концентрацию Света и Мудрости данных Законов, входя в принцип Воли, которые они несут, и Духа, в который они записаны. Получается? Чувствуете вот слияние сейчас Мудрости и Воли в вас, как стержень такой, Огненный.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Вот сейчас у нас Законы очень хорошо активируют Аспектные Мечи или Аспектный Меч, то есть, в позвоночнике зафиксируйте, там, взгляд, проживание. Какое-то сканирование, изменение в позвоночнике происходит, нет? Там рукоятка, может быть, как-то она по-другому проживается у вас, в спине, основание – вот в затылке.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А теперь Дочь говорит: возжигаемся Законами Аспектов и Законом Аспекта Изначально Вышестоящего Отца и </w:t>
      </w:r>
      <w:r>
        <w:rPr>
          <w:rFonts w:ascii="Times New Roman" w:hAnsi="Times New Roman"/>
          <w:b/>
          <w:i/>
          <w:sz w:val="24"/>
        </w:rPr>
        <w:t>стяжаем у Изначально Вышестоящего Отца</w:t>
      </w:r>
      <w:r>
        <w:rPr>
          <w:rFonts w:ascii="Times New Roman" w:hAnsi="Times New Roman"/>
          <w:i/>
          <w:sz w:val="24"/>
        </w:rPr>
        <w:t xml:space="preserve">, в зале пред Изначальной Дочерью, </w:t>
      </w:r>
      <w:r>
        <w:rPr>
          <w:rFonts w:ascii="Times New Roman" w:hAnsi="Times New Roman"/>
          <w:b/>
          <w:i/>
          <w:sz w:val="24"/>
        </w:rPr>
        <w:t>Волю Изначально Вышестоящего Отца в усилении чистоты Аспектности</w:t>
      </w:r>
      <w:r>
        <w:rPr>
          <w:rFonts w:ascii="Times New Roman" w:hAnsi="Times New Roman"/>
          <w:i/>
          <w:sz w:val="24"/>
        </w:rPr>
        <w:t xml:space="preserve"> </w:t>
      </w:r>
      <w:r>
        <w:rPr>
          <w:rFonts w:ascii="Times New Roman" w:hAnsi="Times New Roman"/>
          <w:b/>
          <w:i/>
          <w:sz w:val="24"/>
        </w:rPr>
        <w:t>и в повышении Силы Аспектного действия нами</w:t>
      </w:r>
      <w:r>
        <w:rPr>
          <w:rFonts w:ascii="Times New Roman" w:hAnsi="Times New Roman"/>
          <w:i/>
          <w:sz w:val="24"/>
        </w:rPr>
        <w:t xml:space="preserve">. Возжигаясь, развёртываем эту Силу и Волю в Мече Аспекта в позвоночнике в каждом из нас, вплоть до физики и, пробуждая, очищаем, просветляем Силой Воли Меч, возжигая на острие Меча сгусток Закона Огнём Отца, и преображаем головной мозг Законами Аспектной Силы Отца в просветлении Любовью, ну, или вхождение в это состояние Любовью Изначально Вышестоящего Отца. Возжигаясь, усваивая, ни в коем случае </w:t>
      </w:r>
      <w:r>
        <w:rPr>
          <w:rFonts w:ascii="Times New Roman" w:hAnsi="Times New Roman"/>
          <w:b/>
          <w:i/>
          <w:sz w:val="24"/>
        </w:rPr>
        <w:t>не эманируем сейчас собою по залу, вы это должны сконцентрировать телом и намагнитить собою этот потенциал</w:t>
      </w:r>
      <w:r>
        <w:rPr>
          <w:rFonts w:ascii="Times New Roman" w:hAnsi="Times New Roman"/>
          <w:i/>
          <w:sz w:val="24"/>
        </w:rPr>
        <w:t xml:space="preserve">.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Физика может развернуть объём вокруг сейчас, чтобы вот усвоение было, и вы чувствовали масштабность работ, вот её весомость, глубину. А вышестоящее тело всё лишь магнитит, концентрируя уплотняет, усваивает, и эманация идёт для усвоения физически, лишь в объёмах данного зала. Вот растренируйте своё тело тренингом, вот увидьте, на что вы способны, что вы можете и к чему вы должны идти, это лишь минимум того действия, которое от вас требуется. Получается? Кивок головы хотя бы – да, нет. Отлично.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Следующий эффект – это компактифицируем (чихают). Будьте здоровы. Следующий эффект. Мы синтезируемся с Изначальной Дочерью и </w:t>
      </w:r>
      <w:r>
        <w:rPr>
          <w:rFonts w:ascii="Times New Roman" w:hAnsi="Times New Roman"/>
          <w:b/>
          <w:i/>
          <w:sz w:val="24"/>
        </w:rPr>
        <w:t>стяжаем методы аспектного действия Любовью Изначально Вышестоящего Отца</w:t>
      </w:r>
      <w:r>
        <w:rPr>
          <w:rFonts w:ascii="Times New Roman" w:hAnsi="Times New Roman"/>
          <w:i/>
          <w:sz w:val="24"/>
        </w:rPr>
        <w:t>, возжигаясь ими. И стяжаем степень Аспектного сотрудничества в познании методов Изначально Вышестоящего Отца Статусом и принадлежностью Аспекта в Изначальном Доме Изначально Вышестоящего Отца нами, раскрывая телесное проживание, вмещаем Аспектность методов собою, намагничивая силой Любви Аспектность Изначально Вышестоящего Отца, усиляя Образ Отца Аспектный в каждом из нас, возжигая Силу Огней Аспекта, стяжённых вчера нами, и раскрываемся вариативностью методов, допуская развитие и раскрытие потенциала Отца нами в продлении Отца методами в каждом из нас и нами. И почувствуйте руку водящую, тело несущее, методы являющие Мудрость Отца любым вашим действием. Вот такое состояние, как будто вы из Хум развёртываетесь на 360 градусов, такое состояние эффекта из Хум. И в разные стороны идут – разновариативность методов по всем флангам вашего действия: служебные сотруднические, ипостасные, человеческие, ученические, любые. И вот почувствуйте состояние: ни когда вы этим управляете, это Законы, а когда вы этим владея, страшное слово, – творите с Отцом, то есть, понимая структурность происходящих процессов, познавая методы действия, чтоб потом Законы включились, Стандарт сработал и у вас это сложилось. Проживаете? Хватит кайфовать, свёртываем обратно. Компактиф… Всё корректно говорю. Компактифицируем грань проживания. У нас следующая, стяжания. Проживите, как вот вы, владея телом, или обучаясь владеть телом, у вас получается свёртывать это силой мысли, концентрацией тела, – если ты подумал, ты это сделал. И вот грань мысли, как острия Меча, которая может разновариативно действовать, свернули, компактифицировали.</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Теперь ещё раз вновь в активации синтеза с Изначальной Дочерью, мы, устремляясь, синтезируемся с ней повторно, с Изначальной Дочерью Изначально Вышестоящего Отца, ещё раз возжигаемся Изначальной Любовью Изначально Вышестоящего Отца, проникаясь ею и стяжаем завершающий этап преображения аспектности в явлении Изначальной Дочери Изначально Вышестоящего Отца в каждом, </w:t>
      </w:r>
      <w:r>
        <w:rPr>
          <w:rFonts w:ascii="Times New Roman" w:hAnsi="Times New Roman"/>
          <w:b/>
          <w:i/>
          <w:sz w:val="24"/>
        </w:rPr>
        <w:t>стяжая правила Аспектного выражения</w:t>
      </w:r>
      <w:r>
        <w:rPr>
          <w:rFonts w:ascii="Times New Roman" w:hAnsi="Times New Roman"/>
          <w:i/>
          <w:sz w:val="24"/>
        </w:rPr>
        <w:t xml:space="preserve"> в каждом из нас и в синтезе нас в развитии Образа и Подобия Отца нами и в нас, данной командой. И просим Любовь  Изначально Вышестоящего Отца, ввести каждую из нас, как Аспекта, в правила аспектного взаимодействия, действия, служения с Изначальным Домом Изначально Вышестоящего Отца и с его Единицей – ДИВО 185-го Проявления, Московия. Аминь.</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И усиляясь, возжигаясь, уплотняясь, вмещая, концентрируя (всё, что угодно делая), то есть, что идёт вам вот в проживании тела, мы углубляемся с Изначальной Дочерью и </w:t>
      </w:r>
      <w:r>
        <w:rPr>
          <w:rFonts w:ascii="Times New Roman" w:hAnsi="Times New Roman"/>
          <w:b/>
          <w:i/>
          <w:sz w:val="24"/>
        </w:rPr>
        <w:t>стяжаем цельность Аспектного выражения</w:t>
      </w:r>
      <w:r>
        <w:rPr>
          <w:rFonts w:ascii="Times New Roman" w:hAnsi="Times New Roman"/>
          <w:i/>
          <w:sz w:val="24"/>
        </w:rPr>
        <w:t xml:space="preserve"> в каждом из нас, прося адаптивно развивать ту четверицу аспектного сотворчества, содействия, стяжённую нами, и возжигаемся решением Изначальной Дочери. Вот послушайте, что лично вам будет сказано: дано, стяжала, там, в пути, подтверждения какого-то там глазами, в Хум проживанием Огня, то есть, что-то должно быть – какой-то эффект подтверждения. Получили?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Аспекты?Все?</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 Да.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Отлично. Благодарим Изначальную Дочь Изначально Вышестоящего Отца.</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А теперь почувствуйте, насколько вы заполнены, насколько вы внутри содержательно уплотнены разновариативной Аспектностью в вас. Вот почувствуйте внутри в вас сложение сутевое, смысловое вот той массы и плотности, которая есть в теле – содержание тела. Есмь? Отлично.</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Теперь в этом Огне мы синтезируемся с Изначальным Аспектом. И такой эффект перехода из зала Дочери, в осмыслении – просто вот проживание смены Проявлений телом, очень чётко вы сейчас проживёте, такой осознанностью: с 253-го Изначального проявления, мы из зала Изначальной Дочери тут же горизонтом переходим и развёртываемся в зале Изначального Аспекта в 237-ом Проявлении, возжигаясь Огнём Изначального Аспекта всем телом, являясь всей Мощью, Силой Аспектного явления нами в четверице стяжённых Стандартов, Законов, Методов и Правил Аспекта Изначально Вышестоящего Отца и явления аспектности Изначальной Дочери Статусом Аспекта в нас, мы проявляемся пред Изначальным Аспектом, представляясь ему в Форме Аспектов, естественно, имя, Статус и то, что вы достигли стяжанием, телесным выражением, осмыслением, действием, тренингом сейчас пред Дочерью. Такой итог вашей работы, как факт предстояния пред Главой Аспектов, пред Изначальным Аспектом. Стали? Вот реакцию проживания от Изначального Аспекта на вас. Проживайте телом. Сканируйте, возжигаясь в Хум Огнём Изначального Аспекта.</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 мы стяжаем Огонь Изначального Аспекта Изначально Вышестоящего Отца в усилении развития того потенциала, данного нам Изначально Вышестоящим Отцом в предшествующем стяжании, в предыдущем. И возжигаясь Ядром Изначального Аспекта, просим условия развития и ведения нас в данной работе. Словом там попрос</w:t>
      </w:r>
      <w:r>
        <w:rPr>
          <w:rFonts w:ascii="Times New Roman" w:hAnsi="Times New Roman"/>
          <w:b/>
          <w:i/>
          <w:sz w:val="24"/>
        </w:rPr>
        <w:t>и</w:t>
      </w:r>
      <w:r>
        <w:rPr>
          <w:rFonts w:ascii="Times New Roman" w:hAnsi="Times New Roman"/>
          <w:i/>
          <w:sz w:val="24"/>
        </w:rPr>
        <w:t xml:space="preserve">те, как мы вчера говорили, что Слово – это Жизнь – чтобы Жизнь включилась Аспектная, Образная и Прообразная в вас. И также устремитесь проживанием услышать ответ </w:t>
      </w:r>
      <w:r>
        <w:rPr>
          <w:rFonts w:ascii="Times New Roman" w:hAnsi="Times New Roman"/>
          <w:b/>
          <w:i/>
          <w:sz w:val="24"/>
        </w:rPr>
        <w:t>Словом</w:t>
      </w:r>
      <w:r>
        <w:rPr>
          <w:rFonts w:ascii="Times New Roman" w:hAnsi="Times New Roman"/>
          <w:i/>
          <w:sz w:val="24"/>
        </w:rPr>
        <w:t>, Аспектным. Есть разные виды Алфавитного выражения, вот Аспектное Слово (пауза). Есть, эффект? (пауза). Изначальный Аспект сказал, что вы вх</w:t>
      </w:r>
      <w:r>
        <w:rPr>
          <w:rFonts w:ascii="Times New Roman" w:hAnsi="Times New Roman"/>
          <w:b/>
          <w:i/>
          <w:sz w:val="24"/>
        </w:rPr>
        <w:t>о</w:t>
      </w:r>
      <w:r>
        <w:rPr>
          <w:rFonts w:ascii="Times New Roman" w:hAnsi="Times New Roman"/>
          <w:i/>
          <w:sz w:val="24"/>
        </w:rPr>
        <w:t xml:space="preserve">дите, работа пошла.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И ещё такой небольшой элемент действия, но очень важный – вчера в одном… Вы стоите пред Аспектом, просто из воспоминания. Вчера в одном из пунктов, вначале нашего действия было сказано, что Аспект это явление, когда вы служите и мы говорили чему – Планете. Помните? Вот сейчас, не говоря всю подноготную, она сейчас не нужна, чтоб не возбуждать все состояния, но тем не менее.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Мы силой Аспектного слияния с Изначальным Аспектом, синтезируясь с Изначально Вышестоящим Отцом в зале Изначального Аспекта, такой – нелинейный Синтез в зале Изначального Аспекта в Огне Изначально Вышестоящего Отца, мы синтезируемся с Изначальной Матерью Планеты Земля, держа собою Статусную Аспектность и Аспектность Изначальной Дочери. В</w:t>
      </w:r>
      <w:r>
        <w:rPr>
          <w:rFonts w:ascii="Times New Roman" w:hAnsi="Times New Roman"/>
          <w:b/>
          <w:i/>
          <w:sz w:val="24"/>
        </w:rPr>
        <w:t>и</w:t>
      </w:r>
      <w:r>
        <w:rPr>
          <w:rFonts w:ascii="Times New Roman" w:hAnsi="Times New Roman"/>
          <w:i/>
          <w:sz w:val="24"/>
        </w:rPr>
        <w:t xml:space="preserve">дите, проявилась Мать. И возжигаясь Силой Аспектности, чистотой Стандартов, чистотой Законов, чистотой и силой Методов и Правил Аспекта и Образа Изначально Вышестоящего Отца в аспектности в каждом из нас, мы </w:t>
      </w:r>
      <w:r>
        <w:rPr>
          <w:rFonts w:ascii="Times New Roman" w:hAnsi="Times New Roman"/>
          <w:b/>
          <w:i/>
          <w:sz w:val="24"/>
        </w:rPr>
        <w:t>просим Изначальную Мать разрешить нам зафиксировать на Планете чистоту, вариативность, Силу явления Аспекта Изначально Вышестоящего Отца</w:t>
      </w:r>
      <w:r>
        <w:rPr>
          <w:rFonts w:ascii="Times New Roman" w:hAnsi="Times New Roman"/>
          <w:i/>
          <w:sz w:val="24"/>
        </w:rPr>
        <w:t xml:space="preserve"> с преображением аспектных элементов, не соответствующих Огню, Синтезу, Воле Изначально Вышестоящего Отца и Любви на Планете Земля в служении и в дань служению, возжигаясь решением Матери, </w:t>
      </w:r>
      <w:r>
        <w:rPr>
          <w:rFonts w:ascii="Times New Roman" w:hAnsi="Times New Roman"/>
          <w:b/>
          <w:i/>
          <w:sz w:val="24"/>
        </w:rPr>
        <w:t>мы эманируем</w:t>
      </w:r>
      <w:r>
        <w:rPr>
          <w:rFonts w:ascii="Times New Roman" w:hAnsi="Times New Roman"/>
          <w:i/>
          <w:sz w:val="24"/>
        </w:rPr>
        <w:t xml:space="preserve"> (только лишь в зале, не физически) пред Изначальным Аспектом в его Синтезе, в синтезе с Матерью Планеты </w:t>
      </w:r>
      <w:r>
        <w:rPr>
          <w:rFonts w:ascii="Times New Roman" w:hAnsi="Times New Roman"/>
          <w:b/>
          <w:i/>
          <w:sz w:val="24"/>
        </w:rPr>
        <w:t>Аспектную Силу преображения по Планете Земля</w:t>
      </w:r>
      <w:r>
        <w:rPr>
          <w:rFonts w:ascii="Times New Roman" w:hAnsi="Times New Roman"/>
          <w:i/>
          <w:sz w:val="24"/>
        </w:rPr>
        <w:t xml:space="preserve"> физической, возжигая аспектную Эволюционность, преображая её, и </w:t>
      </w:r>
      <w:r>
        <w:rPr>
          <w:rFonts w:ascii="Times New Roman" w:hAnsi="Times New Roman"/>
          <w:b/>
          <w:i/>
          <w:sz w:val="24"/>
        </w:rPr>
        <w:t>переводя Планету Земля, на Аспектность Изначально Вышестоящим Отцом и пробуждаем её</w:t>
      </w:r>
      <w:r>
        <w:rPr>
          <w:rFonts w:ascii="Times New Roman" w:hAnsi="Times New Roman"/>
          <w:i/>
          <w:sz w:val="24"/>
        </w:rPr>
        <w:t>, как Аспекты ДИВО 185-го Проявления, Московия, несимый собою Ипостасью Основ Будду Изначально Вышестоящего Отца этот эффект на Планете собою. Аминь.</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Ну, теперь секунду, две я молчу, вы работаете сами, вот ваше интуитивное состояние сопряжённости в работе. Действуем. Ответственность лежит на каждом из вас индивидуальной работой. Устремитесь охватить вашей аспектностью, по вашей подготовке, по уровню вашей подготовки весь объём Планеты Земля с северного до южного полюса, по экватору, как сферой вокруг, не по земле, поэтому физически мы не эманируем, а Сфера – вокруг (пауза). Сложно охватить, прос</w:t>
      </w:r>
      <w:r>
        <w:rPr>
          <w:rFonts w:ascii="Times New Roman" w:hAnsi="Times New Roman"/>
          <w:b/>
          <w:i/>
          <w:sz w:val="24"/>
        </w:rPr>
        <w:t>и</w:t>
      </w:r>
      <w:r>
        <w:rPr>
          <w:rFonts w:ascii="Times New Roman" w:hAnsi="Times New Roman"/>
          <w:i/>
          <w:sz w:val="24"/>
        </w:rPr>
        <w:t xml:space="preserve">те Мать помочь, Аспекта помочь, Изначального, Изначально Вышестоящего Отца, обращайтесь за помощью. Вот сложность в том, что вам нужно научиться обращаться за помощью. Не самим тянуть всё, а обращаться, чтоб вам помогали (пауза).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Изначальная Мать говорит – достаточно. Она вас благодарит. Посмотрите. Вы в ответ – точно также, в честь уважения благодарите её. Благодарим Изначального Аспекта, благодарим Изначальную Дочь Изначально Вышестоящего Отца, благодарим Изначально Вышестоящего Отца.</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На секунду мы выйдем к Святославу Олесе засвидетельствовать наше почтение Аспектности. Синтезируемся с Изначальными Владыками Святославом Олесей, переходим, развёртываемся в 183-ем Изначальном проявлении, в кабинет Изначальных Владык Святослава Олеся (это не зал, это кабинет), это внутреннее Ядро Проявления (так скажем в кавычках), концентрация плотного Огня.</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Развёртываемся Аспектностью Изначально Вышестоящего Отца и его Образом в каждом из нас, возжигаясь Аспектностью Изначальных Владык Святослава Олеси в каждом из нас. И возжигаемся концентрацией поддержки Аспектности Изначального Владыки Святослава, возжигаясь его Огнём, это янский принцип Огня, вмещаем, преображая тело. Скажу страшное слово, но это правильно – оплодотворяясь вот этим вот состоянием Святославом, оплодотворяясь состоянием… (В. Сердюк: «Это не биологически») Огнём Святослава, как янским принципом. Вот почувствуйте один толчок Огня, как вхождение.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Теперь тут же вы поворачиваетесь к Изначальной Владычице Олесе, там она стоит немного левее от Владыки Святослава. И мы стяжаем Аспектность Изначальной Владычицы Олеси в каждом из нас, возжигаясь поддержкой сотворения Огня и Духа, полученного от Изначального Владыки Святослава. И возжигаясь, складываясь Синтезом двух Огней Изначальных Владык Святослава Олеси, мы возжигаемся явлением Изначально Вышестоящего Отца и стяжаем Цельный Огонь Изначальных Владык Святослава Олеси, возжигаясь Столпом Огня Владык, развёртывая и являя собою Изначально Вышестоящего Отца аспектно нами. Аминь.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Чувствуете, вот сложилось. Благодарим Изначальных Владык Святослава Олесю, кивок головой, словом. Возвращаемся в физическое присутствие, неся собою взгляд глаз, Аспектный взгляд Владык вплоть до физики, вот такой переход нелинейный и взгляд Владык в ваше тело – глаза в глаза – идёт впечатывание сотворённого ими элемента этих состояний. Развёртываемся всей силой стяжённой Аспектности в физических телах всеми вариантами тренингового исполнения поручений.</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И эманируем стяжённое, развёрнутое, достигнутое тренингом прожитое и наработанное в разработке, в Изначальный Дом Изначально Вышестоящего Отца, разнося Огонь, свидетельствуя происходящим событиям, то есть как бы, (В.С. – как свидетельство), как свидетельство происходящим событиям (В.С. – происходящего события), происходящего события и в ДИВО 185-го Проявления, Московия каждым из нас. И выходим из тренинга. Аминь.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Спасибо вам огромное.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(В.С.) Сейчас будет перерыв. Сейчас расскажу. Вернее не перерыв, сейчас переключимся. Перерыв ещё рано делать. Попробуйте сейчас вот,  тренингом вы взяли подготовку, теперь насытить тем состоянием. Вот вы сейчас вышли из тренинга, оно у вас сейчас осталось, планету. Как Аспект  вообразите, не надо не с кем синтезироваться, не надо ни куда выходить. У вас есть состояние, что бы глубже его усвоить и выйти из этого вы должны его отдать. А вы отдаёте его меньшей территории, чем надо. А если вы работали с Матерью Планеты, то минимально надо отдавать планете и шире, шире это шесть  Проявлений вплоть до Метагалактики. То есть Планета, Вселенная, Универсум и пошли. </w:t>
      </w:r>
    </w:p>
    <w:p w:rsidR="00F2237C" w:rsidRDefault="00F2237C">
      <w:pPr>
        <w:spacing w:after="200" w:line="276" w:lineRule="auto"/>
        <w:ind w:firstLine="567"/>
        <w:jc w:val="both"/>
        <w:rPr>
          <w:rFonts w:ascii="Times New Roman" w:hAnsi="Times New Roman"/>
          <w:sz w:val="24"/>
        </w:rPr>
      </w:pPr>
    </w:p>
    <w:p w:rsidR="00F2237C" w:rsidRDefault="00F2237C">
      <w:pPr>
        <w:spacing w:after="200" w:line="276" w:lineRule="auto"/>
        <w:ind w:firstLine="567"/>
        <w:jc w:val="center"/>
        <w:rPr>
          <w:rFonts w:ascii="Times New Roman" w:hAnsi="Times New Roman"/>
          <w:b/>
          <w:sz w:val="24"/>
        </w:rPr>
      </w:pPr>
      <w:r>
        <w:rPr>
          <w:rFonts w:ascii="Times New Roman" w:hAnsi="Times New Roman"/>
          <w:b/>
          <w:sz w:val="24"/>
        </w:rPr>
        <w:t>Границы Аспектности.</w:t>
      </w:r>
    </w:p>
    <w:p w:rsidR="00F2237C" w:rsidRDefault="00F2237C">
      <w:pPr>
        <w:spacing w:after="200" w:line="276" w:lineRule="auto"/>
        <w:ind w:firstLine="567"/>
        <w:jc w:val="both"/>
        <w:rPr>
          <w:rFonts w:ascii="Times New Roman" w:hAnsi="Times New Roman"/>
          <w:sz w:val="24"/>
        </w:rPr>
      </w:pP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И вот давайте, физически вы несёте Образ Аспекта, вы уже есть. Охватываем Планету как Аспекты, это не тренинг, это вы отдаете состояние тренинга. Охватываете сами. Попробуйте добиться, что это не в голове вы воображаете Планету, а есть такое ощущение, что вы реально её аспектно охватываете.</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 Если вы прожили, что вы реально её охватили, расширяемся на Вселенную. И опять же Вселенную не просто силой мысли там представляем абы как, а вот реально расширяемся. Причем мы её видеть не можем, но вообразите сферу какую-то, громадную вокруг Планеты.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Помните, наука: «Вся Вселенная сотворяет нас», наука её представляет как сферу вокруг нас большую. Ну, как границы там космоса для науки, для науки, подчеркиваю, и пробуем, расширится от планеты до границ Вселенной Аспектно  вот этим состоянием. Причем чисто физически. И вот смотрите,  до Планеты вам более-менее легко после тренинга с Матерью, а до Вселенной вы уже не доходите. Ну, я имею в виду, командно. Вот в целом вы где-то, берете 70% пространства до границ, а не доходите где-то на 30%, на треть. Ну, там волна такая идёт. Силой мысли вы добежать можете, то есть в голове легко.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Я сейчас тестирую вашу границу Аспектности. Помните вчера, есть некая граница Аспектности, вот ваша граница Аспектности это 70% расстояния Вселенной. Это мы не знаем расстояние. Начнём думать цифрами, включится разум, он нам не нужен. Нам нужна чистая Аспектность. Цифры мне говорит Владыка и вот ваша граница сейчас поля Аспектности, это вся Планета. Не поле, выразимость Аспекта. Вся Планета и где-то 70% расстояния Вселенной.  Это много на самом деле это великолепный результат, отличнейший результат. Я без шуток, то есть вы, ну как бы в другой парадигме Отца этот план считается, что мы там  Метагалактические. Вы вспомните насколько мы Метагалактические, даже если мы всё стяжали и расслабимся на эту тему.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То есть мы же все эти годы, лет 12-13,  тренировались вторым Проявлением, а  шестой у нас вот годик всего какой-то. Поэтому там мы начинающие младенцы, а вот по второму проявлению взять 70% это, очень великолепный результат. Грубо говоря, это 48 присутствий  из 64-х, это много, Вселенских. Я имею в виду там и по мерностям, если взять, и по разнообразиям это 70%,  то это много. Даже наверное. Ну да. Ну, 48 Владыка говорит.</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 </w:t>
      </w:r>
      <w:r>
        <w:rPr>
          <w:rFonts w:ascii="Times New Roman" w:hAnsi="Times New Roman"/>
          <w:i/>
          <w:sz w:val="24"/>
        </w:rPr>
        <w:t>(Из зала:-45 Посвящений, Статусов).</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Ну, да, да, да, 45 Аспектных статусов. Вот вы и взяли Вселенские. Молодец, увидела. Вы Вселенских взяли вот где-то. Но так как вы работали с Матерью, а там минимальное выражение Владычицы, ну владеет Планетой Владычица, меньше Матери. Понятно. Если мы на физике человеки, она на физике – Владычица. Ну, вот  минимально. Понятно. Вот 48 вы это состояние хорошо выразили собой. Не важно, как  вы индивидуально выражали. Вот, войдите вот. Вот отдали, до границ отдали, дальше не надо, дальше головняк, всё равно не сможете. Вообразить сможем, но реально нет. И возвращаемся в этот зал по итогам.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А теперь почувствуйте, прошло, усвоили. Не вышли из тренинга, вот раз как бы вот, всё он ваш, всё внутри и можно идти дальше. А так бы мы сейчас с вами преодолевали   вот. А вы, вы эманировали. Вы эманировали согласно своим головнякам. Понятно да? То есть смысл в чём:  «Я эманирую, куда дойдёт,  туда дойдет».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А я вчера говорил, что у Аспекта должен быть чёткий план. Только по плану. Вся планета, 70%, ну, или там сколько-то по Вселенной. Это чёткий план, минимум Планета. Дальше, минимум Вселенная, идем. Не дошли 70%, ну и хорошо. Это не значит, что вы только туда доходите,  вот в этом выражении тренинга вы смогли дойти туда. Тоже молодцы. Всё что выше Планеты, это вы молодцы. Смысл понятен.  И пошли, пошли, пошли вот всеми этими там, на будущее. Поэтому когда вы на будущее эманируете после тренинга,  я вот там стоял, смотрел я  на ваши действия уже со стороны, то есть мне надо было посмотреть со стороны, что вы в Огне отдаете, уже как Аспекты, после тренинга.  Вы должны четко ставить план шести Проявленной материи, потому что мы Аспектны этому. Четко: минимум Планета, нет, мы можем на Планете сужаться там, до Московии, до континента это вариант, это пожалуйста, это вы тренируетесь. Но вот в ИДИВО  минимум Планета, потом второй этап: тянемся ко Вселенной и спрашиваем у Владык: «Дошли, нет?» и самоощущаем  это.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Тянемся до Универсума, тоже сфера, ещё выше Вселенной. Вот Планета, вторая сфера, третья сфера это Универсум,  тянемся. Четвертая сфера – Единая,  тянемся. Пятая сфера Всеединая, тянемся.  Шестая сфера Метагалактика, тянемся.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Вершина Метагалактики Фа – первое вышестоящее присутствие. Ну, сфера, вершины: Северный полюс, Планета по центру, не в Южном полюсе, а по центру. Это вот вчерашняя ваша Шуньята, Планета по центру. И вот шесть сфер. И до каких границ вы отдаете свою Аспектность? То есть, границы Аспектности называются,  и по чуть-чуть, получая  вот такие сильнее состояния, в каких-то практиках меж собою, с кем-то, от Владык если там …вы сразу ищете границу Аспектности. Почему? Чем шире вы её раскрутили, понятно, тем больше вы опустошались и тем быстрее на эту широту вам включат  новые посвящения, глубину статусности, новые качества. В перспективе новый статус будет по этим границам, максимально по вашим расширениям, а не по вашим узким. Вот, грубо говоря, если когда-нибудь кто-нибудь из вас станет Логосом, у вас уже Логос будет  минимум на 70% вселенной. То есть следующий статус отталкивается от того минимума, что вы достигли в предыдущем. Грубо говоря, вот у нас сотрудники сидят, будут сегодня тренироваться входить в Аспектов, у них минимум  границы Аспекта станут на 70% Вселенной. Увидели? А значит им вот такое же состояние силы, будет давать Отец и они должны, уже эманируя, идти дальше. Искать границы Аспектности шире. Вот так идёт развитие в ИДИВО  разных специалистов, а вы как Аспекты должны это видеть. Потому что вы должны, видеть не вообще специалиста, а Аспект это помните, это конкретность. Конкретный план, конкретные границы, конкретные этапы, чтобы эти границы расширить, шесть проявлений. Конкретные действия, чтоб это свершилось, то есть, вы должны постоянно задаваться вопросом. </w:t>
      </w:r>
    </w:p>
    <w:p w:rsidR="00F2237C" w:rsidRDefault="00F2237C">
      <w:pPr>
        <w:spacing w:after="200" w:line="276" w:lineRule="auto"/>
        <w:ind w:firstLine="567"/>
        <w:jc w:val="both"/>
        <w:rPr>
          <w:rFonts w:ascii="Times New Roman" w:hAnsi="Times New Roman"/>
          <w:sz w:val="24"/>
        </w:rPr>
      </w:pPr>
    </w:p>
    <w:p w:rsidR="00F2237C" w:rsidRDefault="00F2237C">
      <w:pPr>
        <w:spacing w:after="200" w:line="276" w:lineRule="auto"/>
        <w:ind w:firstLine="567"/>
        <w:jc w:val="center"/>
        <w:rPr>
          <w:rFonts w:ascii="Times New Roman" w:hAnsi="Times New Roman"/>
          <w:b/>
          <w:sz w:val="24"/>
        </w:rPr>
      </w:pPr>
      <w:r>
        <w:rPr>
          <w:rFonts w:ascii="Times New Roman" w:hAnsi="Times New Roman"/>
          <w:b/>
          <w:sz w:val="24"/>
        </w:rPr>
        <w:t>Эманации.</w:t>
      </w:r>
    </w:p>
    <w:p w:rsidR="00F2237C" w:rsidRDefault="00F2237C">
      <w:pPr>
        <w:spacing w:after="200" w:line="276" w:lineRule="auto"/>
        <w:ind w:firstLine="567"/>
        <w:jc w:val="both"/>
        <w:rPr>
          <w:rFonts w:ascii="Times New Roman" w:hAnsi="Times New Roman"/>
          <w:sz w:val="24"/>
        </w:rPr>
      </w:pP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Вот нам сказали эманировать: конкретно куда, конкретно какие границы, это не обязательно так, как я сейчас сказал.  Можно другое,  по Московии тоже надо эманировать. Мы сейчас эманировали в материю, это легче. По Московии будет сложнее. Почему?  Здесь люди, у них своя Свобода Воли. И пройти Аспектностью сквозь эту массу людей там шести-семи миллионов, это намного сложнее, чем дойти до границ Вселенной. Потому, что вселенная впитывает Аспектность, говорит:  «Хорошо, это от Папы, Мамы». А люди говорят: «Ты кто? И зачем мне твоя Аспектность?»   Ну, они не насильно, просто Свобода Воли, у него своя Аспектность, какая-то там. Понятно?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И вот здесь сорганизоваться вам будет сложнее, поэтому, некоторые из вас там сейчас придумали, что в Московии им будет легче. Не-е-е-т. Территориально, если убрать всех людей </w:t>
      </w:r>
      <w:r>
        <w:rPr>
          <w:rFonts w:ascii="Times New Roman" w:hAnsi="Times New Roman"/>
          <w:i/>
          <w:sz w:val="24"/>
        </w:rPr>
        <w:t>(смеётся),</w:t>
      </w:r>
      <w:r>
        <w:rPr>
          <w:rFonts w:ascii="Times New Roman" w:hAnsi="Times New Roman"/>
          <w:sz w:val="24"/>
        </w:rPr>
        <w:t xml:space="preserve"> как в пустыне, вам будет легче. Но это вам будет легче в Сахару съездить или куда-нибудь  там, на Северный Полюс, где нет людей. Там легко, сразу весь этот полюс охватите. А как только вы начнете эманировать Аспектность, вы столкнётесь с элементами Аспектности или какой-то выразимости  6-ти миллионов. В общем, чем больше масса, тем сильнее сопротивление – сопромат Аспектов.  На 144 миллиона России сопротивление ещё больше, на 3 миллиарда Евразии сопротивление ещё больше. Пол населения Планеты – Евразия. Индия,  Китай там не 2 миллиарда, а почти два с половиной, 2,3-2,4. Ну, плюс рядом Пакистанчик  миллионов на 400, плюс Европа миллионов на 500. Вот вам 3 миллиарда.</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(Из зала: – Что-то, нас так маловато»).</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Нас маловато? Нормально, нормально, нормально, нормально. Легче в Метагалактику выходить.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Давайте так, представляете массу на 400 миллионов, чтоб вытащить её в Метагалактику, или на 140 миллионов. Почувствовали разницу?  Поэтому иногда масса имеет значение, там для экономики, для материи,  для денег. А иногда она вредна. Ну, в смысле это вредно, нельзя. Ну,  женщине полезно в отдельный период жизни, всё остальное вредно. Лишняя масса. Поэтому факт, где-то полезно, где-то вредно.  Ну и потом есть массы, которые нарабатывают новое, а есть массы, которые отрабатывают старое. К сожалению, две известные наши большие массы двух стран, они больше отрабатываю старое. </w:t>
      </w:r>
    </w:p>
    <w:p w:rsidR="00F2237C" w:rsidRDefault="00F2237C">
      <w:pPr>
        <w:spacing w:after="200" w:line="276" w:lineRule="auto"/>
        <w:ind w:firstLine="567"/>
        <w:jc w:val="both"/>
        <w:rPr>
          <w:rFonts w:ascii="Times New Roman" w:hAnsi="Times New Roman"/>
          <w:sz w:val="24"/>
        </w:rPr>
      </w:pPr>
    </w:p>
    <w:p w:rsidR="00F2237C" w:rsidRDefault="00F2237C">
      <w:pPr>
        <w:spacing w:after="200" w:line="276" w:lineRule="auto"/>
        <w:ind w:firstLine="567"/>
        <w:jc w:val="center"/>
        <w:rPr>
          <w:rFonts w:ascii="Times New Roman" w:hAnsi="Times New Roman"/>
          <w:b/>
          <w:sz w:val="24"/>
        </w:rPr>
      </w:pPr>
      <w:r>
        <w:rPr>
          <w:rFonts w:ascii="Times New Roman" w:hAnsi="Times New Roman"/>
          <w:b/>
          <w:sz w:val="24"/>
        </w:rPr>
        <w:t>Признаки начала шестой расы по Планете.</w:t>
      </w:r>
    </w:p>
    <w:p w:rsidR="00F2237C" w:rsidRDefault="00F2237C">
      <w:pPr>
        <w:spacing w:after="200" w:line="276" w:lineRule="auto"/>
        <w:ind w:firstLine="567"/>
        <w:jc w:val="both"/>
        <w:rPr>
          <w:rFonts w:ascii="Times New Roman" w:hAnsi="Times New Roman"/>
          <w:sz w:val="24"/>
        </w:rPr>
      </w:pP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У них только, только в Индии просыпается наработка нового. Китай еще переходит в это. Я не знаю почему, я не знаю чем, это вообще не моя компетенция. Я знаю, идут они новым или нет, всё.  Китай только начал реорганизовываться последние несколько лет, чтобы дойти до начала этапа, идти новым. Ну, как бы это состояние истории страны, людей вот в синтезе. Индия чуть раньше начала, у них уже это проблескивает. Ну, проблескивает – не значит наступило.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У нас тоже в Советском Союзе проблескивало и вот мы всё, но мы вошли в новое, мы смогли. Они только идут в новое, это наша шестая раса Метагалактика.  Анекдот – все  остальные не идут,  чтобы было понятно. Пока начинают идти только на Евразийском континенте. Я без шуток. Даже из БРИКС,  Бразилия  и ЮАР пока ещё не идут.  Пока этому содействует Евразийский и то, почему? – потому что наши умные президенты, или Владыки им там подсказали, образовали Евразийский Союз. То есть перекрыли континент Евразия путем в Метагалактику и вот так это поддерживают. Индия и Китай дружат с Россией, значит, линейно Россия им свой путь отдает, они не обязательно должны понимать. Главное, что в нашу сторону двигаются. Всё. Этим как бы вот,  хотя бы континент Евразия, хотя бы 3 миллиарда человечества потянули за собой. Ну, да, может чуть больше. Нравится, не нравится, Метагалактика складывает. На всё остальное Тямы  наших руководящих органов пока не хватает. Они пока планетарно не мыслят, к сожалению.  Ну, они мыслят, там отдельные лица из них, но отдельное лицо и общая политика страны это разные вещи. Понятно. Больше  у нас Евразийская политика, а это называется континентальная политика, а нам нужна Планетарная политика, а потом увидят Метагалактическую, поэтому нас особо и не видят – нечем. В принципе хорошо, мы за это время сможем развиться и станем устойчивее. Вот смысл Аспектности  увидели? Я это вам проговариваю, это вы как Аспекты должны конкретно учиться видеть. Я показал на политиках, а можно на других каких-то позициях, которые вам  важны, но это должно быть конкретно, вы должны это сопереживать, вы должны это вот фактами видеть. Евразийский Союз – накрытие континента. Вступает Вьетнам, Индия во взаимоотношения, это граница  Евразийского Союза  оттуда. Пытаемся, чтобы Европа подтянулась – граница туда. Понятно, да, смысл? Евразийский континент – это страны по границам  морей континентов. Понятно? Вот  через  это начинается соответствующее развитие. Увидели смысл?  Ну, и через это вот, мы постепенно, постепенно восходим в Метагалактику.  Вот вам план Аспектного, такого, взаимоотношения государств, чтобы вам было чуть  легче. Я не беру всякие такие мелочи, беру три крупные позиции, показал вам, а там масса других взаимодействий.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(Из зала: – А если наши служащие живут на территории стран, не возожженных, и там они не служат?)</w:t>
      </w:r>
      <w:r>
        <w:rPr>
          <w:rFonts w:ascii="Times New Roman" w:hAnsi="Times New Roman"/>
          <w:sz w:val="24"/>
        </w:rPr>
        <w:t xml:space="preserve">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Если живут там наши служащие.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(Из зала: – Через них же…….»).</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Давай так, если там живут наши служащие, эта территория уже возожженная.</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(Из зала: – Они не служат, они, как бы, просто прошли Синтез».)</w:t>
      </w:r>
    </w:p>
    <w:p w:rsidR="00F2237C" w:rsidRDefault="00F2237C">
      <w:pPr>
        <w:spacing w:after="200" w:line="276" w:lineRule="auto"/>
        <w:ind w:firstLine="567"/>
        <w:jc w:val="both"/>
        <w:rPr>
          <w:rFonts w:ascii="Times New Roman" w:hAnsi="Times New Roman"/>
          <w:i/>
          <w:sz w:val="24"/>
        </w:rPr>
      </w:pPr>
    </w:p>
    <w:p w:rsidR="00F2237C" w:rsidRDefault="00F2237C">
      <w:pPr>
        <w:spacing w:after="200" w:line="276" w:lineRule="auto"/>
        <w:ind w:firstLine="567"/>
        <w:jc w:val="center"/>
        <w:rPr>
          <w:rFonts w:ascii="Times New Roman" w:hAnsi="Times New Roman"/>
          <w:b/>
          <w:sz w:val="24"/>
        </w:rPr>
      </w:pPr>
      <w:r>
        <w:rPr>
          <w:rFonts w:ascii="Times New Roman" w:hAnsi="Times New Roman"/>
          <w:b/>
          <w:sz w:val="24"/>
        </w:rPr>
        <w:t>Служение Матери.</w:t>
      </w:r>
    </w:p>
    <w:p w:rsidR="00F2237C" w:rsidRDefault="00F2237C">
      <w:pPr>
        <w:spacing w:after="200" w:line="276" w:lineRule="auto"/>
        <w:ind w:firstLine="567"/>
        <w:jc w:val="both"/>
        <w:rPr>
          <w:rFonts w:ascii="Times New Roman" w:hAnsi="Times New Roman"/>
          <w:i/>
          <w:sz w:val="24"/>
        </w:rPr>
      </w:pP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У вас подход неправильный, все кто прошли Синтез – это шестая раса. Если они не служат у нас, то они служат уже у Матери.</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(Из зала: – Вот, вот.)</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Стандарт Синтеза, поэтому я не могу сказать, что они не служащие, особенно для тех стран, где вообще ничего нет. Поэтому, если они уехали  в Африку, а там чистое поле возможностей, то любой наш, прошедший хоть 14 Синтезов, он там не просто служащий, кум королю, царь министру.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(Из зала: – Вот, а ему так даётся. Вообще.)</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Правильно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(Из зала: – Ничего не делает, а даётся. Оказывается, вот в чём дело.)</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Так он же у Матери служит. Мать это материя.  А в материи всё дается. Поэтому, кто хочет поправить материальные условия, ищите страну, где чистое поле возможностей. Разъезжаемся по странам и лишь бы вы там жили.  Даётся лишь бы не уехал, потому что Мамка через этого, может даже соседние страны обеспечивает в зависимости от экономической ситуации страны. То есть он накрывает своим Материнским служением и этих в стране, и тех, кто дальше живет за страной. Я это точно знаю, потому что у нас в Китае  есть филиал от Дома, где человек прошел два или три синтеза. Один или два у меня прилетал. Он  там за мужем, а муж вообще с других стран не с России, и не с Китая. И вот они вдвоем  живут  в Китае. Оба из других стран, она из России, а он где-то из Африки, вместе. И живут в Китае,  и служит там, ну как служат, работают. И вот она служит там. Она накрывает пол Китая двумя синтезами. </w:t>
      </w:r>
    </w:p>
    <w:p w:rsidR="00F2237C" w:rsidRDefault="00F2237C">
      <w:pPr>
        <w:spacing w:after="200" w:line="276" w:lineRule="auto"/>
        <w:ind w:firstLine="567"/>
        <w:jc w:val="both"/>
        <w:rPr>
          <w:rFonts w:ascii="Times New Roman" w:hAnsi="Times New Roman"/>
          <w:sz w:val="24"/>
        </w:rPr>
      </w:pPr>
      <w:r>
        <w:rPr>
          <w:rFonts w:ascii="Times New Roman" w:hAnsi="Times New Roman"/>
          <w:i/>
          <w:sz w:val="24"/>
        </w:rPr>
        <w:t>(Из зала: – Неосознанно</w:t>
      </w:r>
      <w:r>
        <w:rPr>
          <w:rFonts w:ascii="Times New Roman" w:hAnsi="Times New Roman"/>
          <w:sz w:val="24"/>
        </w:rPr>
        <w:t>…)</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Естественно, не осознанно. Я это ей не говорю, чтобы она не пугалась ... Если осознанно она испугается – два Синтеза. Она мне всё звонила: «Я вообще служу?». Я говорю: « У тебя всё отлично». Но мама и сестра её, они служат сознательно, Сотрудники, Ипостаси там, ну тоже восходят. Вот… ещё мама туда летает с сестрой периодически. Там они практики делают в поддержку... Пол Китая накрывают.</w:t>
      </w:r>
    </w:p>
    <w:p w:rsidR="00F2237C" w:rsidRDefault="00F2237C">
      <w:pPr>
        <w:spacing w:after="200" w:line="276" w:lineRule="auto"/>
        <w:ind w:firstLine="567"/>
        <w:jc w:val="both"/>
        <w:rPr>
          <w:rFonts w:ascii="Times New Roman" w:hAnsi="Times New Roman"/>
          <w:sz w:val="24"/>
        </w:rPr>
      </w:pPr>
      <w:r>
        <w:rPr>
          <w:rFonts w:ascii="Times New Roman" w:hAnsi="Times New Roman"/>
          <w:i/>
          <w:sz w:val="24"/>
        </w:rPr>
        <w:t>(Из зала: –Это нелинейное</w:t>
      </w:r>
      <w:r>
        <w:rPr>
          <w:rFonts w:ascii="Times New Roman" w:hAnsi="Times New Roman"/>
          <w:sz w:val="24"/>
        </w:rPr>
        <w:t>.)</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Нелинейно, это не значит, что все смогут. Вот у этой получается, у других может не получится. У нас есть вот с 14 Синтезами, там Греция всё... Пока мы не встроили в ДИВО Евросоюз, не так звучало, точка сигналит с четырнадцатью Синтезами. А…Ну, вот накрытия не хватает. Ну, человек работает тоже там. Ну, встроили в ДИВО Евросоюз и всё, всё работает, всё звучит, всё нормально.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Понимаете, вот и один в поле воин. Это  только по-русски.  Поэтому наши выехали в чистое поле, пошли служить Мамке – и поехало через них. Понимаете, у нас  бывших не бывает. Почему? – все Синтезы дают на эпоху. Он ушел из Синтеза, всё, но Ядра Синтеза из него никто не забирал. А дальше всё идет – подобное притягивает подобное. Бегают вот с этими Ядрами Синтеза, занимаются своей материей, полностью погрузился в свою там жизненную материальность, а ядра Синтеза притягивают и эманируют, притягивают  и эманируют. И он весь в материи, и чем глубже он погрузится в материю, они и там притягивают и эманируют. И эту заразу изъять нельзя (</w:t>
      </w:r>
      <w:r>
        <w:rPr>
          <w:rFonts w:ascii="Times New Roman" w:hAnsi="Times New Roman"/>
          <w:i/>
          <w:sz w:val="24"/>
        </w:rPr>
        <w:t>смех</w:t>
      </w:r>
      <w:r>
        <w:rPr>
          <w:rFonts w:ascii="Times New Roman" w:hAnsi="Times New Roman"/>
          <w:sz w:val="24"/>
        </w:rPr>
        <w:t>). И чем глубже он уйдёт в свою там материю, тем глубже Ядра Синтеза, знаете, как это, как зёрна войдут вглубь материи и начнут вспахивать поле материи в самой глубине, как ядра, как зёрна материи. Увидели?</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Поэтому бывших не бывает и туда начинается тянуться Синтез и Огонь от Отца, лишь бы глубже закопался в материю. Чем глубже закопается, тем дальше Отец пройдёт и тем выгоднее Матери Планеты. Почему? Ну, ведь вспахал такую глубину материи своими Ядрами Синтеза. Поэтому наши смеются и говорят: «Да, я пошёл в материю». Я говорю: «Давай, давай, давай, давай. Нам буры или буравчики нужны (</w:t>
      </w:r>
      <w:r>
        <w:rPr>
          <w:rFonts w:ascii="Times New Roman" w:hAnsi="Times New Roman"/>
          <w:i/>
          <w:sz w:val="24"/>
        </w:rPr>
        <w:t>смех</w:t>
      </w:r>
      <w:r>
        <w:rPr>
          <w:rFonts w:ascii="Times New Roman" w:hAnsi="Times New Roman"/>
          <w:sz w:val="24"/>
        </w:rPr>
        <w:t>). И чем глубже ты войдёшь в материю, тем очень хорошо».</w:t>
      </w:r>
    </w:p>
    <w:p w:rsidR="00F2237C" w:rsidRDefault="00F2237C">
      <w:pPr>
        <w:spacing w:after="200" w:line="276" w:lineRule="auto"/>
        <w:ind w:firstLine="567"/>
        <w:jc w:val="both"/>
        <w:rPr>
          <w:rFonts w:ascii="Times New Roman" w:hAnsi="Times New Roman"/>
          <w:sz w:val="24"/>
        </w:rPr>
      </w:pPr>
      <w:r>
        <w:rPr>
          <w:rFonts w:ascii="Times New Roman" w:hAnsi="Times New Roman"/>
          <w:i/>
          <w:sz w:val="24"/>
        </w:rPr>
        <w:t>(Из зала: – В Китае еще девочка наша живет, дочь нашей служащей, и которая, прошла восемь или 14 даже Синтезов</w:t>
      </w:r>
      <w:r>
        <w:rPr>
          <w:rFonts w:ascii="Times New Roman" w:hAnsi="Times New Roman"/>
          <w:sz w:val="24"/>
        </w:rPr>
        <w:t xml:space="preserve">.)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А у ней филиал есть?</w:t>
      </w:r>
    </w:p>
    <w:p w:rsidR="00F2237C" w:rsidRDefault="00F2237C">
      <w:pPr>
        <w:spacing w:after="200" w:line="276" w:lineRule="auto"/>
        <w:ind w:firstLine="567"/>
        <w:jc w:val="both"/>
        <w:rPr>
          <w:rFonts w:ascii="Times New Roman" w:hAnsi="Times New Roman"/>
          <w:sz w:val="24"/>
        </w:rPr>
      </w:pPr>
      <w:r>
        <w:rPr>
          <w:rFonts w:ascii="Times New Roman" w:hAnsi="Times New Roman"/>
          <w:i/>
          <w:sz w:val="24"/>
        </w:rPr>
        <w:t>(Из зала: – Ничего у неё нет. Она просто</w:t>
      </w:r>
      <w:r>
        <w:rPr>
          <w:rFonts w:ascii="Times New Roman" w:hAnsi="Times New Roman"/>
          <w:sz w:val="24"/>
        </w:rPr>
        <w:t>…)</w:t>
      </w:r>
    </w:p>
    <w:p w:rsidR="00F2237C" w:rsidRDefault="00F2237C">
      <w:pPr>
        <w:spacing w:after="200" w:line="276" w:lineRule="auto"/>
        <w:ind w:firstLine="567"/>
        <w:jc w:val="both"/>
        <w:rPr>
          <w:rFonts w:ascii="Times New Roman" w:hAnsi="Times New Roman"/>
          <w:sz w:val="24"/>
        </w:rPr>
      </w:pPr>
    </w:p>
    <w:p w:rsidR="00F2237C" w:rsidRDefault="00F2237C">
      <w:pPr>
        <w:spacing w:after="200" w:line="276" w:lineRule="auto"/>
        <w:ind w:firstLine="567"/>
        <w:jc w:val="center"/>
        <w:rPr>
          <w:rFonts w:ascii="Times New Roman" w:hAnsi="Times New Roman"/>
          <w:b/>
          <w:sz w:val="24"/>
        </w:rPr>
      </w:pPr>
      <w:r>
        <w:rPr>
          <w:rFonts w:ascii="Times New Roman" w:hAnsi="Times New Roman"/>
          <w:b/>
          <w:sz w:val="24"/>
        </w:rPr>
        <w:t>Действенность филиалов ИДИВО.</w:t>
      </w:r>
    </w:p>
    <w:p w:rsidR="00F2237C" w:rsidRDefault="00F2237C">
      <w:pPr>
        <w:spacing w:after="200" w:line="276" w:lineRule="auto"/>
        <w:ind w:firstLine="567"/>
        <w:jc w:val="both"/>
        <w:rPr>
          <w:rFonts w:ascii="Times New Roman" w:hAnsi="Times New Roman"/>
          <w:sz w:val="24"/>
        </w:rPr>
      </w:pP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Посоветуйте ей, что в Китае у нас есть два филиала из двух Домов. Два филиала – две  разных девочки, они даже между собой не особо знакомы. Может сделать третий, от вашего Дома. Будет очень полезно, потому что восемь Синтезов это, я думаю, даже более сильная подготовка, чем у других девочек: у одной два-три Синтеза, у другой не знаю, может 14, но она там филиальчик, вот такой растёт еще. Смотрите, вот с двумя-тремя она накрывает пол Китая, а где-то с 14 – еще растёт. Ну,  прям…оценка идёт. Не потому, что плохо. Тут не вопрос количества, тут еще внутренняя Тяма или потенциал, который человек наработал в прошлом воплощении. Увидели, вот такой масштаб.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Делайте филиалы на любых, с восьми Синтезов, всё, уже можешь филиал делать.  С одним Синтезом можно делать. Всё, он Ведущий, Ведущий филиала. Всё, вперед. А с восьмью, это вообще, просто настоящий Глава филиала. У нас Сотрудники с одним Синтезом, всё. Ну, понятно, если она  хочет служить. Ту  же ещё вопрос, если хочет. Но предлагать-то  надо.</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(Из зала: – Поговорить надо короче.)</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Поговорить надо. А поговорить о чём, она почти ничего не будет делать, с неё и так будет всё эманировать.</w:t>
      </w:r>
    </w:p>
    <w:p w:rsidR="00F2237C" w:rsidRDefault="00F2237C">
      <w:pPr>
        <w:spacing w:after="200" w:line="276" w:lineRule="auto"/>
        <w:ind w:firstLine="567"/>
        <w:jc w:val="both"/>
        <w:rPr>
          <w:rFonts w:ascii="Times New Roman" w:hAnsi="Times New Roman"/>
          <w:sz w:val="24"/>
        </w:rPr>
      </w:pPr>
      <w:r>
        <w:rPr>
          <w:rFonts w:ascii="Times New Roman" w:hAnsi="Times New Roman"/>
          <w:i/>
          <w:sz w:val="24"/>
        </w:rPr>
        <w:t>(Из зала: – Её мама у нас служит в нашем Доме.)</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Не, не, не. Ещё раз, это вот с мамой и с ней вы должны сами вот разобраться. И так везде, куда бы ни уехали ваши все, прошедшие Синтез. То есть, пока она там, она всё равно служит на восемь Синтезов, но у Матери Планеты, я объяснил как, а так ещё и поддержка Отца будет. А что надо делать? Да иногда какие-нибудь практики, что личные, что коллективные. Даже энергопотенциальные. Ну, у тебя сейчас практика, если сделаешь, будет больше на Мать, а так и ещё и Отец на тебя будет автоматически включаться. Ты Глава филиала. На тебя ИДИВО будет включаться, так как ты служащий. И будет идти поддержка там, где ты сама справиться не можешь. Ты даже не увидишь как, но  у тебя будет как то складываться по другому.</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 Там, у той девочки в Китае, они там  продвигали один проект, вдруг все пришли и сказали: «Будет», а до этого не получалось (</w:t>
      </w:r>
      <w:r>
        <w:rPr>
          <w:rFonts w:ascii="Times New Roman" w:hAnsi="Times New Roman"/>
          <w:i/>
          <w:sz w:val="24"/>
        </w:rPr>
        <w:t>смех</w:t>
      </w:r>
      <w:r>
        <w:rPr>
          <w:rFonts w:ascii="Times New Roman" w:hAnsi="Times New Roman"/>
          <w:sz w:val="24"/>
        </w:rPr>
        <w:t>). Филиал. Будет. Потом там памятник космонавту решили поставить, Гагарину.  Китай. Ну,  просто вот они эманируют. Вот в этом городе решили поставить памятник Гагарину. На всякий случай у нас за рубежом памятник только в Великобритании на территории одного университета. Всё! В Китае решили поставить, и они там уже собирают, и китайцы деньги даже дают, лишь бы поставить. Всё. Она там. Говорю: «Огонек там держи». Наш человек из Метагалактики работает. Всё. Я не знаю там результата, но там уже на стадии установки фактически, работы. Там они всё быстро…</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Увидели? Всё. Поэтому тут пути господни неисповедимы, это об этом. И вопрос не только о Китае. Везде. У нас некоторые уехали там, в Южную Америку работать. Есть, которые уехали в Африку работать. Филиальчики, сотрудники, работаем.</w:t>
      </w:r>
    </w:p>
    <w:p w:rsidR="00F2237C" w:rsidRDefault="00F2237C">
      <w:pPr>
        <w:spacing w:after="200" w:line="276" w:lineRule="auto"/>
        <w:ind w:firstLine="567"/>
        <w:jc w:val="both"/>
        <w:rPr>
          <w:rFonts w:ascii="Times New Roman" w:hAnsi="Times New Roman"/>
          <w:sz w:val="24"/>
        </w:rPr>
      </w:pPr>
      <w:r>
        <w:rPr>
          <w:rFonts w:ascii="Times New Roman" w:hAnsi="Times New Roman"/>
          <w:i/>
          <w:sz w:val="24"/>
        </w:rPr>
        <w:t>(Из зала: – А вот Лена Числова, которая служила…)</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Ещё раз, мы занимаемся Школой Аспектов?</w:t>
      </w:r>
    </w:p>
    <w:p w:rsidR="00F2237C" w:rsidRDefault="00F2237C">
      <w:pPr>
        <w:spacing w:after="200" w:line="276" w:lineRule="auto"/>
        <w:ind w:firstLine="567"/>
        <w:jc w:val="both"/>
        <w:rPr>
          <w:rFonts w:ascii="Times New Roman" w:hAnsi="Times New Roman"/>
          <w:sz w:val="24"/>
        </w:rPr>
      </w:pPr>
      <w:r>
        <w:rPr>
          <w:rFonts w:ascii="Times New Roman" w:hAnsi="Times New Roman"/>
          <w:i/>
          <w:sz w:val="24"/>
        </w:rPr>
        <w:t>(Из зала: – Да, я просто хочу обратить внимание.  Они приехали в Майами, она официально не служит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Исчезла, я знаю. И у нас в Южную Америку уехал человек, три месяца  подавал сигнал, исчез. Знаете почему? Закопался. Мамка в Южную Америку в материю ввела, а он оттуда даже сигнал послать не может.</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(Из зала: – Они сейчас школу танцев бальных открывают.)</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Да я не против, я согласен. У нас есть Дом Отца США, относится к Новосибирску. Там уже два Дома Отца США, вот я три недели назад утвердил второй Дом Отц, у Владыки. В Майями,  у нас ближайший – Сан-Франциско, если не ошибаюсь, там есть два человека в Сан-Франциско от Домов Отца, причём там один Глава Дома Отца живёт, своеобразный, но очень интересный мужчина. Почему не войти? Пусть войдут, предложите майямцам. Два Дома Отца,  там есть люди, которые упорно идут к ДИВО США, уже два Дома Отца сделали. Синтезы там проводятся  в Шарлотте, это Глава, это  штат во Главе, да? Ну, и пускай он там по чуть-чуть включается в это, там наши люди нужны. Там в большинстве Домов Отца, там переехавшие с Украины и России, наши бывшие служащие. Там самих американцев два-три, все остальные прибывшие из наших стран, но активно  там действующие, сделавшие два  Дома Отца. Прибывшие, как? Вид на жительство, там и живут, то у детей, то сами переехали там работать и сделали  два Дома Отца уже, где-то три американца там привлекли из местных. Всё. Ну, там замужем, женат там, такой вариант. Всё. Вот включайтесь, чем больше  мы соберём третий… нам четыре Дома Отца и будет ДИВО США. Это будет очень важно. Как ДИВО Евросоюз, поставили ДИВО, Евросоюз стал более адекватен по Духу, чем до этого.</w:t>
      </w:r>
    </w:p>
    <w:p w:rsidR="00F2237C" w:rsidRDefault="00F2237C">
      <w:pPr>
        <w:spacing w:after="200" w:line="276" w:lineRule="auto"/>
        <w:ind w:firstLine="567"/>
        <w:jc w:val="both"/>
        <w:rPr>
          <w:rFonts w:ascii="Times New Roman" w:hAnsi="Times New Roman"/>
          <w:sz w:val="24"/>
        </w:rPr>
      </w:pPr>
    </w:p>
    <w:p w:rsidR="00F2237C" w:rsidRDefault="00F2237C">
      <w:pPr>
        <w:spacing w:after="200" w:line="276" w:lineRule="auto"/>
        <w:ind w:firstLine="567"/>
        <w:jc w:val="center"/>
        <w:rPr>
          <w:rFonts w:ascii="Times New Roman" w:hAnsi="Times New Roman"/>
          <w:sz w:val="24"/>
        </w:rPr>
      </w:pPr>
      <w:r>
        <w:rPr>
          <w:rFonts w:ascii="Times New Roman" w:hAnsi="Times New Roman"/>
          <w:b/>
          <w:sz w:val="24"/>
        </w:rPr>
        <w:t>Дух разных территорий.</w:t>
      </w:r>
    </w:p>
    <w:p w:rsidR="00F2237C" w:rsidRDefault="00F2237C">
      <w:pPr>
        <w:spacing w:after="200" w:line="276" w:lineRule="auto"/>
        <w:ind w:firstLine="567"/>
        <w:jc w:val="both"/>
        <w:rPr>
          <w:rFonts w:ascii="Times New Roman" w:hAnsi="Times New Roman"/>
          <w:sz w:val="24"/>
        </w:rPr>
      </w:pP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 Я не имею в виду политически, я имею в виду людям территориально мы начали помогать, восстанавливаться Духом, там же, вообще, был тихий ужас, без обид, я даже не знал на какой ужас, я никогда не был, вот сейчас в Германию мы с Олей слетали в Школу, ну там ДИВО пригласило. Я в шоке, просто вот, я думал, что это так, теория, своеобразие, что Духа нет. Красивая деревня – мёртвая, ощущение мёртвой деревни. Люди ходят, дома мёртвые.  Я даже вначале не расшифровал, это расшифровал, когда вернулся в свою деревню сюда</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i/>
          <w:sz w:val="24"/>
        </w:rPr>
      </w:pPr>
      <w:r>
        <w:rPr>
          <w:rFonts w:ascii="Times New Roman" w:hAnsi="Times New Roman"/>
          <w:sz w:val="24"/>
        </w:rPr>
        <w:t xml:space="preserve"> </w:t>
      </w:r>
      <w:r>
        <w:rPr>
          <w:rFonts w:ascii="Times New Roman" w:hAnsi="Times New Roman"/>
          <w:i/>
          <w:sz w:val="24"/>
        </w:rPr>
        <w:t xml:space="preserve">(Из зала: – </w:t>
      </w:r>
      <w:r>
        <w:rPr>
          <w:rFonts w:ascii="Times New Roman" w:hAnsi="Times New Roman"/>
          <w:sz w:val="24"/>
        </w:rPr>
        <w:t xml:space="preserve"> </w:t>
      </w:r>
      <w:r>
        <w:rPr>
          <w:rFonts w:ascii="Times New Roman" w:hAnsi="Times New Roman"/>
          <w:i/>
          <w:sz w:val="24"/>
        </w:rPr>
        <w:t>Не везде так.)</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sz w:val="24"/>
        </w:rPr>
      </w:pPr>
      <w:r>
        <w:rPr>
          <w:rFonts w:ascii="Times New Roman" w:hAnsi="Times New Roman"/>
          <w:sz w:val="24"/>
        </w:rPr>
        <w:t>Не везде так, ну у нас везде живая, а у них не везде так, но мёртвая, понимаете разницу?</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i/>
          <w:sz w:val="24"/>
        </w:rPr>
      </w:pPr>
      <w:r>
        <w:rPr>
          <w:rFonts w:ascii="Times New Roman" w:hAnsi="Times New Roman"/>
          <w:sz w:val="24"/>
        </w:rPr>
        <w:t xml:space="preserve"> </w:t>
      </w:r>
      <w:r>
        <w:rPr>
          <w:rFonts w:ascii="Times New Roman" w:hAnsi="Times New Roman"/>
          <w:i/>
          <w:sz w:val="24"/>
        </w:rPr>
        <w:t>(Из зала: – Ну, у нас тоже много областей.)</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sz w:val="24"/>
        </w:rPr>
      </w:pPr>
      <w:r>
        <w:rPr>
          <w:rFonts w:ascii="Times New Roman" w:hAnsi="Times New Roman"/>
          <w:sz w:val="24"/>
        </w:rPr>
        <w:t>Я ездил по России отдельные области, но такие дома, бабушки там старенькие живут, но живые, от неё прёт Дух, понимаете.</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sz w:val="24"/>
        </w:rPr>
      </w:pPr>
      <w:r>
        <w:rPr>
          <w:rFonts w:ascii="Times New Roman" w:hAnsi="Times New Roman"/>
          <w:sz w:val="24"/>
        </w:rPr>
        <w:t>Вопрос не экономически, давайте так.  Великолепный трёхэтажный с немецким великолепным кирпичом, с крутыми машинами, подъездами, чистотой, фонариками, заборчиками, уборчиками, дом, ходят люди, всё – мертвяк.</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sz w:val="24"/>
        </w:rPr>
      </w:pPr>
      <w:r>
        <w:rPr>
          <w:rFonts w:ascii="Times New Roman" w:hAnsi="Times New Roman"/>
          <w:sz w:val="24"/>
        </w:rPr>
        <w:t>Едешь в Питер, покосившиеся деревни, видно, что оно умирающее, дома вот так, наперекосяк, выходит бабушка с ведром за водой, рядом трасса, где шикарные джипы летят мимо, да? Она за водой прётся, но от неё Дух прёт, от этой бабки. Она на этот джип может так посмотреть, что (</w:t>
      </w:r>
      <w:r>
        <w:rPr>
          <w:rFonts w:ascii="Times New Roman" w:hAnsi="Times New Roman"/>
          <w:i/>
          <w:sz w:val="24"/>
        </w:rPr>
        <w:t>смех</w:t>
      </w:r>
      <w:r>
        <w:rPr>
          <w:rFonts w:ascii="Times New Roman" w:hAnsi="Times New Roman"/>
          <w:sz w:val="24"/>
        </w:rPr>
        <w:t xml:space="preserve">), что все эти, кто там едут, почувствовать себя смущённым, могут даже остановиться, помочь воды набрать. От неё Духом прёт, понимаете, хотя по материи там всё тихий ужас, умирающая деревня. Так вот не надо путать, умирающая деревня экономически и Духом внутри человека. Мёртвая, это вот отсутствие Духа в человеках, хотя живут они экономически великолепно. Понимаете? А здесь экономически вроде ничего, но там такая бабушка идёт, что думаешь, ну, деревни поэтому и не умирают. Там несколько таких бабушек живёт, её закрыть никто не может, хотя считается умирающей деревней. А они не хотят переезжать, и  своим Духом держат это место, понимаешь разницу? </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sz w:val="24"/>
        </w:rPr>
      </w:pPr>
      <w:r>
        <w:rPr>
          <w:rFonts w:ascii="Times New Roman" w:hAnsi="Times New Roman"/>
          <w:sz w:val="24"/>
        </w:rPr>
        <w:t>Поэтому в России я ни разу не видел мёртвой деревни. Я там по разному мотаюсь по регионам, на машине, проезжали там на юг, на Питер, там в центр России, вот смотри, проезжали разные места, по Украине там насквозь ехали, по Белоруссии насквозь, ни одной умирающей деревни, ни разу не было ощущения мертвяка. По белорусскому лесу ехали ночью, леших видели. Серьёзно, во сказка, это прямо, выглядывают буквально.</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sz w:val="24"/>
        </w:rPr>
      </w:pPr>
      <w:r>
        <w:rPr>
          <w:rFonts w:ascii="Times New Roman" w:hAnsi="Times New Roman"/>
          <w:sz w:val="24"/>
        </w:rPr>
        <w:t xml:space="preserve"> </w:t>
      </w:r>
      <w:r>
        <w:rPr>
          <w:rFonts w:ascii="Times New Roman" w:hAnsi="Times New Roman"/>
          <w:i/>
          <w:sz w:val="24"/>
        </w:rPr>
        <w:t xml:space="preserve">(Из зала: – </w:t>
      </w:r>
      <w:r>
        <w:rPr>
          <w:rFonts w:ascii="Times New Roman" w:hAnsi="Times New Roman"/>
          <w:sz w:val="24"/>
        </w:rPr>
        <w:t xml:space="preserve"> </w:t>
      </w:r>
      <w:r>
        <w:rPr>
          <w:rFonts w:ascii="Times New Roman" w:hAnsi="Times New Roman"/>
          <w:i/>
          <w:sz w:val="24"/>
        </w:rPr>
        <w:t>Нагнетающе?)</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sz w:val="24"/>
        </w:rPr>
      </w:pPr>
      <w:r>
        <w:rPr>
          <w:rFonts w:ascii="Times New Roman" w:hAnsi="Times New Roman"/>
          <w:sz w:val="24"/>
        </w:rPr>
        <w:t>Нагнетают так это, не понимают, чего там мимо едет такое страшное, огненное, что их вот это не  держит. Это мы на границу, на Украину ехали, вообще прикалывались, думали сказка давно уже прошла. Нет! У Белоруссии на болотах оно ещё есть, … действуют. Всё. Понимаете? То есть это ещё есть, хотя Белоруссия возожжённая страна, всё у нас… возожжённая страна, там четыре Дома, четыре  ДИВО там. Ну, тогда был один ДИВО, ну всё равно. Понятно, да  о чём? И там жизнь. А в Германии даже чувства  нету, жизни нету, тихо!</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sz w:val="24"/>
        </w:rPr>
      </w:pPr>
      <w:r>
        <w:rPr>
          <w:rFonts w:ascii="Times New Roman" w:hAnsi="Times New Roman"/>
          <w:sz w:val="24"/>
        </w:rPr>
        <w:t>Ладно, всё, не хочу обижать, просто вот состояние такое. Я был в шоке от этого. Это Берлин, нас просто, прилетали в Берлин и нам сказали, вот у вас один день, давайте вот вам экскурсию, а потом поедем, ну там через всю Германию к ним, самолёт так летает, у нас визы… Как они называются?</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i/>
          <w:sz w:val="24"/>
        </w:rPr>
      </w:pPr>
      <w:r>
        <w:rPr>
          <w:rFonts w:ascii="Times New Roman" w:hAnsi="Times New Roman"/>
          <w:sz w:val="24"/>
        </w:rPr>
        <w:t xml:space="preserve"> </w:t>
      </w:r>
      <w:r>
        <w:rPr>
          <w:rFonts w:ascii="Times New Roman" w:hAnsi="Times New Roman"/>
          <w:i/>
          <w:sz w:val="24"/>
        </w:rPr>
        <w:t>(Из зала: – Шенгенские.)</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sz w:val="24"/>
        </w:rPr>
      </w:pPr>
      <w:r>
        <w:rPr>
          <w:rFonts w:ascii="Times New Roman" w:hAnsi="Times New Roman"/>
          <w:sz w:val="24"/>
        </w:rPr>
        <w:t>Шенгенские, то есть там надо специально  залететь, чтобы тебя не выставили, примерно так. Ну, вот нам экскурсию по Берлину. В центре Берлина, там красивое место, там их Арка, ходим гуляем всё, простенько и всё остальное, недалеко кладбище советских воинов, там наш автобус встал, мы идём пешочком к автобусу и подходим к кладбищу, и думаем: «Духом что ли пахнет?»</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i/>
          <w:sz w:val="24"/>
        </w:rPr>
      </w:pPr>
      <w:r>
        <w:rPr>
          <w:rFonts w:ascii="Times New Roman" w:hAnsi="Times New Roman"/>
          <w:i/>
          <w:sz w:val="24"/>
        </w:rPr>
        <w:t>( О.С. )- Нам не сказали, что там кладбище, мы не знали.</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sz w:val="24"/>
        </w:rPr>
      </w:pPr>
      <w:r>
        <w:rPr>
          <w:rFonts w:ascii="Times New Roman" w:hAnsi="Times New Roman"/>
          <w:sz w:val="24"/>
        </w:rPr>
        <w:t>Мы не знали, там всё реставрируется, закрыто, там, говорят, кладбище советских воинов и один из памятников, ну там где-то в центре Берлина (</w:t>
      </w:r>
      <w:r>
        <w:rPr>
          <w:rFonts w:ascii="Times New Roman" w:hAnsi="Times New Roman"/>
          <w:i/>
          <w:sz w:val="24"/>
        </w:rPr>
        <w:t>шёпотом</w:t>
      </w:r>
      <w:r>
        <w:rPr>
          <w:rFonts w:ascii="Times New Roman" w:hAnsi="Times New Roman"/>
          <w:sz w:val="24"/>
        </w:rPr>
        <w:t>), Бамс, и нету  немецкой площади, там просто советский воздух. Ну, я не стал, ну там недалеко от знаменитой Арки, которую показывают по телевизору, Берлин, там недалеко, буквально, метров пятьсот, трасса упирается в эту Арку, там кладбище тех, кто погиб в центре Берлина. Не вот этот знаменитый воин Трептов парка, это там где-то на окраине, мы туда не смогли ехать. В самом центре немцы всё это поддерживают, всё. (</w:t>
      </w:r>
      <w:r>
        <w:rPr>
          <w:rFonts w:ascii="Times New Roman" w:hAnsi="Times New Roman"/>
          <w:i/>
          <w:sz w:val="24"/>
        </w:rPr>
        <w:t>Шёпотом</w:t>
      </w:r>
      <w:r>
        <w:rPr>
          <w:rFonts w:ascii="Times New Roman" w:hAnsi="Times New Roman"/>
          <w:sz w:val="24"/>
        </w:rPr>
        <w:t>) Я понял, почему немцы поддерживают, оттуда Духом пахнет, оттуда эманирует Духом, только потому, что там наши лежат, туда фиксируется Дух, потому, что наши память держат войны, обалдеть! Я, я не стал это даже комментировать, потому что для меня это… Хотя там половина бывших советских, они бывших, хотя они фактически немцами стали, потому что они лет по пятнадцать, двадцать живут, если не больше, всё. Ну, я не стал, промолчал, ну, думаю: не моё дело. Главное, что  и так Отец пытается  поддержать Европу в Духе. Ведь у нас кладбище это единится с Тонким миром и самым чистым проход Духа через них.</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sz w:val="24"/>
        </w:rPr>
      </w:pPr>
      <w:r>
        <w:rPr>
          <w:rFonts w:ascii="Times New Roman" w:hAnsi="Times New Roman"/>
          <w:sz w:val="24"/>
        </w:rPr>
        <w:t>Вот, вот видеть такие конкретные вещи должны Аспекты (</w:t>
      </w:r>
      <w:r>
        <w:rPr>
          <w:rFonts w:ascii="Times New Roman" w:hAnsi="Times New Roman"/>
          <w:i/>
          <w:sz w:val="24"/>
        </w:rPr>
        <w:t>смеётся</w:t>
      </w:r>
      <w:r>
        <w:rPr>
          <w:rFonts w:ascii="Times New Roman" w:hAnsi="Times New Roman"/>
          <w:sz w:val="24"/>
        </w:rPr>
        <w:t xml:space="preserve">). Я не отвлёкся. Я вам объяснил, как смотрит на всё  Аспект, причём он не свою оценку навязывает, а он смотрит: вот в этом месте так, вот в соседнем месте так. Это место – кладбище русских воинов, это там – великой Харт, которая в честь чего-то там. Где сильнее? Оп-па!  Всё нормально, это Дух насыщает вот то место. Он не мёртвым насыщает, он Духом  насыщает, просто человек с кладбища это сильнее входит, если люди не сильнее Духа тех людей, которые умерли. Ну, а у советского солдата идущего …Дух был очень сильный и вот он до сих пор там стоит и насыщает. </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sz w:val="24"/>
        </w:rPr>
      </w:pPr>
      <w:r>
        <w:rPr>
          <w:rFonts w:ascii="Times New Roman" w:hAnsi="Times New Roman"/>
          <w:sz w:val="24"/>
        </w:rPr>
        <w:t>Вопрос не в солдатах, их души может ушли, в их костях зафиксировалась вот эта сила  Духа: «Взять Берлин» и они до сих пор берут Берлин своими костями, только Духом!  Понимаете, а прошло уже сколько? Семьдесят лет в этом году. Вообще, ужас! Ну, как ужас, нормально, может так и надо, может так и запланировано подтянуть Европу, я не знаю,  это ж планы там, понимаете? Я не к тому, что немцы слабы, то есть очень сильные Духом немцы. Ну, есть вот эти зоны, которые просто зоны. Понятно. Ну, я к примеру, там говорят Кремль, Кремль это плохо. Мы в Москве на Красной площади, там фиксация Столпа, подходишь к Кремлю – сила  прёт.</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sz w:val="24"/>
        </w:rPr>
      </w:pPr>
      <w:r>
        <w:rPr>
          <w:rFonts w:ascii="Times New Roman" w:hAnsi="Times New Roman"/>
          <w:sz w:val="24"/>
        </w:rPr>
        <w:t>Выйдя на площади, где парламент Рейхстаг, недалеко два здания канцлера и, в общем, Глав всех правительств. Стоим мы на площади…</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sz w:val="24"/>
        </w:rPr>
      </w:pPr>
      <w:r>
        <w:rPr>
          <w:rFonts w:ascii="Times New Roman" w:hAnsi="Times New Roman"/>
          <w:i/>
          <w:sz w:val="24"/>
        </w:rPr>
        <w:t>(Из зала: – Достопримечательность.)</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sz w:val="24"/>
        </w:rPr>
      </w:pPr>
      <w:r>
        <w:rPr>
          <w:rFonts w:ascii="Times New Roman" w:hAnsi="Times New Roman"/>
          <w:sz w:val="24"/>
        </w:rPr>
        <w:t>Да, достопримечательность, причём, достающая примечательность, такое ощущение, что вот ничего нет, не эманирует оттуда сила канцлера. Я представлял там Вильгельма там Кайзера –силища, даже по истории (</w:t>
      </w:r>
      <w:r>
        <w:rPr>
          <w:rFonts w:ascii="Times New Roman" w:hAnsi="Times New Roman"/>
          <w:i/>
          <w:sz w:val="24"/>
        </w:rPr>
        <w:t>шепотом</w:t>
      </w:r>
      <w:r>
        <w:rPr>
          <w:rFonts w:ascii="Times New Roman" w:hAnsi="Times New Roman"/>
          <w:sz w:val="24"/>
        </w:rPr>
        <w:t xml:space="preserve">),  ничего. </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sz w:val="24"/>
        </w:rPr>
      </w:pPr>
      <w:r>
        <w:rPr>
          <w:rFonts w:ascii="Times New Roman" w:hAnsi="Times New Roman"/>
          <w:sz w:val="24"/>
        </w:rPr>
        <w:t>Я был в Госдуме Российской, подходишь, здание Госплана бывшего, но оттуда эманирует что-то.</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sz w:val="24"/>
        </w:rPr>
      </w:pPr>
      <w:r>
        <w:rPr>
          <w:rFonts w:ascii="Times New Roman" w:hAnsi="Times New Roman"/>
          <w:sz w:val="24"/>
        </w:rPr>
        <w:t>В этом, в Рейхстаге сейчас заседает парламент  Германии, ну где-то там заседает, (</w:t>
      </w:r>
      <w:r>
        <w:rPr>
          <w:rFonts w:ascii="Times New Roman" w:hAnsi="Times New Roman"/>
          <w:i/>
          <w:sz w:val="24"/>
        </w:rPr>
        <w:t>шепотом</w:t>
      </w:r>
      <w:r>
        <w:rPr>
          <w:rFonts w:ascii="Times New Roman" w:hAnsi="Times New Roman"/>
          <w:sz w:val="24"/>
        </w:rPr>
        <w:t>) ничего. Хотя политика, вышел, я узнал, там один из руководителей партии немецкой, ну так, сильный мужчина, вот вокруг него поле сильное, всё, мы там мимо шли, сильное поле, за ним там секретари. Идёт, вот чувствую, вот сам по себе сильный. Из команды Рейхстага – ничего. То есть я не могу сказать, что у него нет Духа вообще, то ли у них сила такая энергетическая, а не Духом. Ведь, энергия – пять. Дух? Ведь, вполне возможно, потому что, они технически продвинуты, а Духа мало там, толи ещё что-то.</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sz w:val="24"/>
        </w:rPr>
      </w:pPr>
      <w:r>
        <w:rPr>
          <w:rFonts w:ascii="Times New Roman" w:hAnsi="Times New Roman"/>
          <w:sz w:val="24"/>
        </w:rPr>
        <w:t>И вот, если к Кремлю подходишь, то сразу там исторические силы чувствуешь. Рейхстаг – это тоже историческое место, в сравнении, туда подходишь, не чувствуешь этой глубины силы Духа. Не чувствуешь, что ты находишься на площади, где вокруг три здания, от правительства до Рейхстага  и Канцлера, крупные большие здания, ощущения. Вот тогда и думаешь, у нас там с силой Духа, всё в порядке. Понятно, да? А если нас вот не завораживает Дух, то нам и неинтересно смотреть на эту достопримечательность. Ну-у, зайдёшь ты туда, ну стены, там не пахнет историей, Духом, чтобы было интересно это рассматривать, не интригует. Увидели?</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sz w:val="24"/>
        </w:rPr>
      </w:pP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center"/>
        <w:rPr>
          <w:rFonts w:ascii="Times New Roman" w:hAnsi="Times New Roman"/>
          <w:b/>
          <w:sz w:val="24"/>
        </w:rPr>
      </w:pPr>
      <w:r>
        <w:rPr>
          <w:rFonts w:ascii="Times New Roman" w:hAnsi="Times New Roman"/>
          <w:b/>
          <w:sz w:val="24"/>
        </w:rPr>
        <w:t>Конкретность аспектного различения.</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sz w:val="24"/>
        </w:rPr>
      </w:pP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sz w:val="24"/>
        </w:rPr>
      </w:pPr>
      <w:r>
        <w:rPr>
          <w:rFonts w:ascii="Times New Roman" w:hAnsi="Times New Roman"/>
          <w:sz w:val="24"/>
        </w:rPr>
        <w:t>Вот Аспекты должны в разных странах и у себя дома смотреть вот так, учиться. А вот конкретность Духа такая, ни плохо, ни хорошо, ну просто такая, какая есть, без оценок: плохо или хорошо, мы не знаем путей творения. Свет такой, энергия такая, огонь такой и пытаться проникнуть, какой план от этого развития жизни на этой территории. Неважно, вот там великолепная территория, не великолепная территория, а оценки политические современников, это одно, а план Отца и Владык – это другое, надо это различать. А мы иногда  ведёмся на политические оценки, на оценки современников, а не на план Отца. А Аспекты, имея свой план, должны искать аспектность плана Отца в окружающем мире, в окружающих странах, вот как я о Китае поговорил и о Германии.</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i/>
          <w:sz w:val="24"/>
        </w:rPr>
      </w:pPr>
      <w:r>
        <w:rPr>
          <w:rFonts w:ascii="Times New Roman" w:hAnsi="Times New Roman"/>
          <w:sz w:val="24"/>
        </w:rPr>
        <w:t xml:space="preserve"> </w:t>
      </w:r>
      <w:r>
        <w:rPr>
          <w:rFonts w:ascii="Times New Roman" w:hAnsi="Times New Roman"/>
          <w:i/>
          <w:sz w:val="24"/>
        </w:rPr>
        <w:t>(Из зала: – Это многоприсутственно должно быть, да?)</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sz w:val="24"/>
        </w:rPr>
      </w:pPr>
      <w:r>
        <w:rPr>
          <w:rFonts w:ascii="Times New Roman" w:hAnsi="Times New Roman"/>
          <w:sz w:val="24"/>
        </w:rPr>
        <w:t>Даже многопроявленно, это как угодно, понимаете? Вот, ты не обижайся, какая в Германии многоприсутственность? А в Китае? Если я поставил бы там многоприсутственность – картина была бы мрачнее. Ты поняла, да? То есть многоприсутственно я бы вообще испугался, что куда я попал, просто. Ну, я попал на территорию ДИВО, которое поднимает эту многоприсутственность в Германии и у Служащих ДИВО она есть, в городе, где  не больше всё фиксируется, маленький городок в Германии, ну двести тысяч жителей, примерно, как вот, кстати, Чехов, как Подольск, ну здесь, где-то под сто, ну где-то посередине между ними. Там тоже она начинает появляться многоприсутственность. Ну, как я буду там смотреть многоприсутственно, если там, ну нарабатывается. Какая многоприсутственность в Китае? Там больше говорить о многоплановости надо, причём такой, полутороплановость, потому что, они эфирные, даже не двуплановость, а полутороплановость, они душу отрицают, по-моему.</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sz w:val="24"/>
        </w:rPr>
      </w:pPr>
      <w:r>
        <w:rPr>
          <w:rFonts w:ascii="Times New Roman" w:hAnsi="Times New Roman"/>
          <w:sz w:val="24"/>
        </w:rPr>
        <w:t xml:space="preserve">Нет, там есть христианская церковь, ну их там, ну, сколько там, ну пускай миллион, на миллиард китайцев, миллион, представили – 0,1%, ну или 1% , а все остальные не считают, что душа есть. Они живут фэншуем, а это чистый эфир. А эфир в пятой расе – это физика, физический мир. Полутороплановость, Царственность, да, да, да. Царство как раз на эфире. Великие эфирные Императоры Китая. С манасическими или астральными сравнивать не стоит. Чувствуете, интересный ответ? Ну вот, вот он, это не значит, что все императоры были только эфирными, но в массе своей больше такие. Ну умные, при этом, развитые, но ракурсом эфира развитые, а можно быть ракурсом астрала развитым, а можно быть ракурсом ментала  развитым  по частям, а можно ракурсом физики быть развитым по частям, но развитым. </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sz w:val="24"/>
        </w:rPr>
      </w:pPr>
      <w:r>
        <w:rPr>
          <w:rFonts w:ascii="Times New Roman" w:hAnsi="Times New Roman"/>
          <w:sz w:val="24"/>
        </w:rPr>
        <w:t xml:space="preserve">И когда мы говорим – развитый человек, надо ещё посмотреть, ракурсом какого присутствия, многоприсутственность, конкретно в этом человеке, ты видишь развитие. Ну, так, чтобы легче понять было. Пример: есть такое понятие – астральная женщина. Это не значит, что она вся эмоциональная, у неё ракурс жизни и насыщенности астральный, а не физический и она вас завораживает ракурсом астральности. Есть ментальный, ментальная женщина, легче представить – ментальный мужчина. Их не так много, манасический, он завораживает, тем, что вокруг него ментальность, а не физичность.  </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sz w:val="24"/>
        </w:rPr>
      </w:pPr>
      <w:r>
        <w:rPr>
          <w:rFonts w:ascii="Times New Roman" w:hAnsi="Times New Roman"/>
          <w:sz w:val="24"/>
        </w:rPr>
        <w:t xml:space="preserve">И вот это многоплановость пятой расы и многоприсутственность сейчас. И когда вы говорите о плане творения, как Аспекты, вы ещё должны видеть, ракурс – каким присутствием этот человек многоприсутственен, или  есть ли на этой территории в целом многоприсутственность и многоплановость. Чтоб было понятно насколько печально, Россия – это Душа, и в России было две плановости: астральная и атмическая, как вершина  Духа, вершина Высшей Души. Высшая  Душа была вершина, поэтому Россия – это великая Душа, атма, пятиплановость, в среднем у населения четырёхплановость, у разного рода там особого случая, типа интеллигенции. Не обижайтесь там, я тоже из этого – пятиплановость, там специфика высшего манаса у интеллигенции, я не шучу. Семиплановость это не у священников, у священников как раз двуплановость, у интеллигенции – трёхплановость, у массы разного народа России – четырёхплановость. И у лучших людей России, типа у подвижников и даже у старцев церкви – семиплановость, ракурс. Как вам пятиплановое развитие России в пятой расе? Поэтому до сих пор ни одна  страна, живущая  своей полутороплановостью, даже имея массу миллиардов, но полутороплановую. Индия, Индия имеет миллиард, но двуплановый. Близко к России, она начинает понимать Россию, потому что, у нас тоже двуплановость христианская, ну она по-индийски понимает, но она  двуплановая, манасически Индии нет, ну разве что, мелкие группы брахманов, это не на всю Индию, потому что они сами для себя, а не для Индии. Если у нас манас для всех, то  у них для себя – эгоистический манас, как бы  он не может на всю Индию раскрутится, вот сейчас его только пытаются раскрутить на всю Индию и Индия сразу ещё глубже  с Россией контачить, потому что, она начинает чувствовать манасичность от нас другую. </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sz w:val="24"/>
        </w:rPr>
      </w:pP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center"/>
        <w:rPr>
          <w:rFonts w:ascii="Times New Roman" w:hAnsi="Times New Roman"/>
          <w:b/>
          <w:sz w:val="24"/>
        </w:rPr>
      </w:pPr>
      <w:r>
        <w:rPr>
          <w:rFonts w:ascii="Times New Roman" w:hAnsi="Times New Roman"/>
          <w:b/>
          <w:sz w:val="24"/>
        </w:rPr>
        <w:t>Исторический, территориальный, религиозный, плановый ракурс.</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b/>
          <w:sz w:val="24"/>
        </w:rPr>
      </w:pP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sz w:val="24"/>
        </w:rPr>
      </w:pPr>
      <w:r>
        <w:rPr>
          <w:rFonts w:ascii="Times New Roman" w:hAnsi="Times New Roman"/>
          <w:sz w:val="24"/>
        </w:rPr>
        <w:t>Вот вам развитие трёх стран между собою, а в древности это была одна страна – Великая Тартария, одна страна-Китай, Индия, Россия, вместе с Вьетнамом, Ираном, Ираком, Сирией, Турцией – одна страна была. И даже с Европой, только Европа первая, Европа первая, которая отделилась из Великой Тартарии, на всём  Европейском континенте. Так что аристократы Европы – наследники арийцев Великой Тартарии. (</w:t>
      </w:r>
      <w:r>
        <w:rPr>
          <w:rFonts w:ascii="Times New Roman" w:hAnsi="Times New Roman"/>
          <w:i/>
          <w:sz w:val="24"/>
        </w:rPr>
        <w:t>Смеётся</w:t>
      </w:r>
      <w:r>
        <w:rPr>
          <w:rFonts w:ascii="Times New Roman" w:hAnsi="Times New Roman"/>
          <w:sz w:val="24"/>
        </w:rPr>
        <w:t>). Я не шучу, историческая справка. Смысл увидели?  И вот когда ты вот так смотришь, смотришь сколько плановость развития там или там – вот это аспектность.</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sz w:val="24"/>
        </w:rPr>
      </w:pPr>
      <w:r>
        <w:rPr>
          <w:rFonts w:ascii="Times New Roman" w:hAnsi="Times New Roman"/>
          <w:sz w:val="24"/>
        </w:rPr>
        <w:t xml:space="preserve">Согласен, многоплановость, согласен многоприсутственность – но вот это аспектность. Я вас пытаюсь сейчас на границы вывести. Вот мы отдали на границы Вселенной, а вы не видите границы действующих масс на континенте людей. Понятно, да? </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sz w:val="24"/>
        </w:rPr>
      </w:pPr>
      <w:r>
        <w:rPr>
          <w:rFonts w:ascii="Times New Roman" w:hAnsi="Times New Roman"/>
          <w:sz w:val="24"/>
        </w:rPr>
        <w:t>Пример мусульманский. Почему Иран, Иран напрягается с Саудовской Аравией? Ну, политически они, Иран – шииты, Саудовская Аравия – сунниты. И две страны напрягаются  друг на друга, но они ведут мусульманский мир, одни за Иран, другие за Саудовскую Аравию. А откуда конфликт? Прикол вам, мусульмане шииты перешли на манас и, проникаясь, начинают развиваться манасически, уходя от астральности. Поэтому Иран сейчас занимается технологиями, ракеты пускает, ядерное оружие разрабатывает, у них очень хорошее технологическое развитие, несмотря ни на какие санкции. У них светское, светская религиозная республика, единственная в мире, как Советский Союз единственный в мире, аналогов нет, то есть во главе религиозный лидер, ну светские законы в стране, но связанные с религиозным содержанием, там Корана, но светским законом. Анекдот,  светская религиозность, представьте это само сочетание. Для нас Советский…</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i/>
          <w:sz w:val="24"/>
        </w:rPr>
      </w:pPr>
      <w:r>
        <w:rPr>
          <w:rFonts w:ascii="Times New Roman" w:hAnsi="Times New Roman"/>
          <w:i/>
          <w:sz w:val="24"/>
        </w:rPr>
        <w:t xml:space="preserve">(Из зала: – </w:t>
      </w:r>
      <w:r>
        <w:rPr>
          <w:rFonts w:ascii="Times New Roman" w:hAnsi="Times New Roman"/>
          <w:sz w:val="24"/>
        </w:rPr>
        <w:t xml:space="preserve"> </w:t>
      </w:r>
      <w:r>
        <w:rPr>
          <w:rFonts w:ascii="Times New Roman" w:hAnsi="Times New Roman"/>
          <w:i/>
          <w:sz w:val="24"/>
        </w:rPr>
        <w:t>Как у нас  в  дореволюционной  России.)</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sz w:val="24"/>
        </w:rPr>
      </w:pPr>
      <w:r>
        <w:rPr>
          <w:rFonts w:ascii="Times New Roman" w:hAnsi="Times New Roman"/>
          <w:sz w:val="24"/>
        </w:rPr>
        <w:t>Да, да, только у нас в Советском Союзе, у нас был светский коммунизм, то же самое, только у них мусульманство, а у нас коммунизм, очень похоже, поэтому мы  иранцев понимаем. Они вышли на манас, а саудиты продолжают быть, красивые, великолепные, но астральными выразителями мусульманства и держать всех под астралом. А Иран не может больше держаться под астралом, он мусульманство взрастил ментально, манасически. Конфликт всегда будет, к сожалению. Ну, это их потом можно помирить, договорившись, когда они войдут в большую систему, чем две борющиеся, ну допустим в Метагалактическую, тогда они каждый встанет на  своё место. Конфликт. Соответственно, саудиты  терпеть не могут Сирию, которая идёт тоже иранским светским ментальным вариантом, а надо идти астральным, как Йемен, как  Бахрень, я-я-а. Ну, так, если посм</w:t>
      </w:r>
      <w:r>
        <w:rPr>
          <w:rFonts w:ascii="Times New Roman" w:hAnsi="Times New Roman"/>
          <w:b/>
          <w:sz w:val="24"/>
        </w:rPr>
        <w:t>о</w:t>
      </w:r>
      <w:r>
        <w:rPr>
          <w:rFonts w:ascii="Times New Roman" w:hAnsi="Times New Roman"/>
          <w:sz w:val="24"/>
        </w:rPr>
        <w:t>трите политику, вы это увидите, будите прикалываться. Вот, вот, вот, вот страны мусульманского мира, которые воюет из-за двухплановости или трёхплановости, два астрала пятирасовые и это сказывается, в том числе на рост многоприсутственности по Планете.</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sz w:val="24"/>
        </w:rPr>
      </w:pPr>
      <w:r>
        <w:rPr>
          <w:rFonts w:ascii="Times New Roman" w:hAnsi="Times New Roman"/>
          <w:sz w:val="24"/>
        </w:rPr>
        <w:t xml:space="preserve">Вот, когда вы смотрите на другие страны, на любые страны, вы должны искать вот этот вот план творения, чего происходит, не только политические, а ещё и вот знанием  Синтеза. Я не за Иран, понятно, я не за Саудовскую Аравию. Они развиваются по-своему, но с точки зрения истории Иран более  эффективен. </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sz w:val="24"/>
        </w:rPr>
      </w:pPr>
      <w:r>
        <w:rPr>
          <w:rFonts w:ascii="Times New Roman" w:hAnsi="Times New Roman"/>
          <w:sz w:val="24"/>
        </w:rPr>
        <w:t xml:space="preserve">Пример, ну чтоб суннитов не расстраивать, Турция – суннитская страна, как Саудовская Аравия, но она  с Саудовской Аравией не дружит и начинает идти манасическим путём, то есть через Турцию сунниты начинают подтягиваться  на ментал. Пример, президент Турции объявил Османский синтез, а синтез… Серьёзно, я даже прикалываться стал: Турция идёт в сторону России. Но, синтез не бывает не ментальным. Понятно. Он минимум ментален. Значит этим президент,  он странный, у него там свои плюсы и минусы, ну, просто, другая цивилизация, турецкая, да. Но он  этим  показал, что они как сунниты мусульманские, начинают входить в ментал по-суннитски. Он  сразу почувствовал, что он должен встать во главе суннитов, правильно, на ментале, потому что саудиты на астрале остались и не могут подняться выше, Султан не даёт, Монархия мешает. Ой! Понятно, да? </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sz w:val="24"/>
        </w:rPr>
      </w:pPr>
      <w:r>
        <w:rPr>
          <w:rFonts w:ascii="Times New Roman" w:hAnsi="Times New Roman"/>
          <w:sz w:val="24"/>
        </w:rPr>
        <w:t>И вот светские республики, что Турецкая, что Иранская могут подняться на ментал, а султанаты, и халифаты, и все остальные с царями, выше астрала не поднимаются. Тогда вспоминаем, сколько у нас монархий в Европе – Дания, Швеция, Норвегия, Бельгия, Великобритания, анекдот, выше астрала…  Япония, выше астрала… Почему? На ментале Отец (</w:t>
      </w:r>
      <w:r>
        <w:rPr>
          <w:rFonts w:ascii="Times New Roman" w:hAnsi="Times New Roman"/>
          <w:i/>
          <w:sz w:val="24"/>
        </w:rPr>
        <w:t>смех</w:t>
      </w:r>
      <w:r>
        <w:rPr>
          <w:rFonts w:ascii="Times New Roman" w:hAnsi="Times New Roman"/>
          <w:sz w:val="24"/>
        </w:rPr>
        <w:t>), на манасе. Ну, правильно, значит царь на астрале или с народом, или царь там с Отцом на ментале чуть-чуть, весь народ на астрале, выше пойти не могут, но чаще всего, я смотрел на этих всех императоров, но только японский ещё на ментале. Все остальные – полный астрал. А то и эфир физический, Европейский физический эфир, Норвегия, Дания, Швеция, поэтому социальные государства, эфирное, шведское. Я без шуток. Вот, вот многоплановость пятой расы территориально. Увидели?</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sz w:val="24"/>
        </w:rPr>
      </w:pPr>
      <w:r>
        <w:rPr>
          <w:rFonts w:ascii="Times New Roman" w:hAnsi="Times New Roman"/>
          <w:sz w:val="24"/>
        </w:rPr>
        <w:t xml:space="preserve"> </w:t>
      </w:r>
      <w:r>
        <w:rPr>
          <w:rFonts w:ascii="Times New Roman" w:hAnsi="Times New Roman"/>
          <w:i/>
          <w:sz w:val="24"/>
        </w:rPr>
        <w:t xml:space="preserve">(Из зала: – </w:t>
      </w:r>
      <w:r>
        <w:rPr>
          <w:rFonts w:ascii="Times New Roman" w:hAnsi="Times New Roman"/>
          <w:sz w:val="24"/>
        </w:rPr>
        <w:t xml:space="preserve"> </w:t>
      </w:r>
      <w:r>
        <w:rPr>
          <w:rFonts w:ascii="Times New Roman" w:hAnsi="Times New Roman"/>
          <w:i/>
          <w:sz w:val="24"/>
        </w:rPr>
        <w:t>Это поэтому они детей русских у женщин отнимают?)</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sz w:val="24"/>
        </w:rPr>
      </w:pPr>
      <w:r>
        <w:rPr>
          <w:rFonts w:ascii="Times New Roman" w:hAnsi="Times New Roman"/>
          <w:sz w:val="24"/>
        </w:rPr>
        <w:t xml:space="preserve">Тихо ненавидят. </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sz w:val="24"/>
        </w:rPr>
      </w:pP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center"/>
        <w:rPr>
          <w:rFonts w:ascii="Times New Roman" w:hAnsi="Times New Roman"/>
          <w:b/>
          <w:sz w:val="24"/>
        </w:rPr>
      </w:pPr>
      <w:r>
        <w:rPr>
          <w:rFonts w:ascii="Times New Roman" w:hAnsi="Times New Roman"/>
          <w:b/>
          <w:sz w:val="24"/>
        </w:rPr>
        <w:t>Русский язык.</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sz w:val="24"/>
        </w:rPr>
      </w:pP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sz w:val="24"/>
        </w:rPr>
      </w:pPr>
      <w:r>
        <w:rPr>
          <w:rFonts w:ascii="Times New Roman" w:hAnsi="Times New Roman"/>
          <w:sz w:val="24"/>
        </w:rPr>
        <w:t xml:space="preserve">Потому что это, чтоб вы поняли конфликт с детьми, исследование было недавнее:  приезжает русская семья или в Норвегию или в Швецию, по-моему в Швецию и русский мальчик  пошёл в класс, он знает шведский язык, через месяц все дети в классе знали русский язык. Вначале один, потом второй, потом в третьем городе тоже. В министерстве  образования Швеции большая проблема, что там, где появляются русскоязычные дети, все дети автоматически  начинают переходить на русский язык со своего, где есть хоть один ребёнок. Я  серьёзно, это серьёзная публикация, серьёзная проблема, ну и начинается вот это отношение к детям. Почему? Это северные страны, они ближе к северному полюсу. Северный полюс от Отца получает полный сигнал, что Метагалактика говорит на русском языке. Чего детям эти родители? Сигналы идут от Папы и из Духа на русском языке, они автоматически переходят на русский язык. Сейчас целые исследования, институты занимаются, почему это происходит. А мы смеёмся, синтезные, и говорим: « Если вы бы знали, как всё ещё страшнее». </w:t>
      </w:r>
    </w:p>
    <w:p w:rsidR="00F2237C" w:rsidRDefault="00F223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76" w:lineRule="auto"/>
        <w:ind w:firstLine="567"/>
        <w:jc w:val="both"/>
        <w:rPr>
          <w:rFonts w:ascii="Times New Roman" w:hAnsi="Times New Roman"/>
          <w:sz w:val="24"/>
        </w:rPr>
      </w:pPr>
      <w:r>
        <w:rPr>
          <w:rFonts w:ascii="Times New Roman" w:hAnsi="Times New Roman"/>
          <w:sz w:val="24"/>
        </w:rPr>
        <w:t>Поэтому китайцы срочно изучают русский язык, якобы экономические отношения с Россией. Ну, вы представьте, миллиард китайцев и наши сто сорок миллионов, даже если экономические отношения, вопрос не только в этом. Они начинают лезть в космос на ракетах и оттуда сигналы идут на русском языке, на их тэйквонавтов, и по Китаю, и все эти дырки космические по Китаю на русском языке. То есть оттуда с нами на русском беседуют. Китайцы срочно изучают русский язык. Как прикол, хотя как держава считается более великолепной, чем мы, потому что экономически больше, мощнее, ну пока в Дух не заглянет. Это аспектность. Вот это взгляды Аспекта.</w:t>
      </w:r>
    </w:p>
    <w:p w:rsidR="00F2237C" w:rsidRDefault="00F2237C">
      <w:pPr>
        <w:spacing w:after="200" w:line="276" w:lineRule="auto"/>
        <w:ind w:firstLine="567"/>
        <w:jc w:val="both"/>
        <w:rPr>
          <w:rFonts w:ascii="Times New Roman" w:hAnsi="Times New Roman"/>
          <w:color w:val="000000"/>
          <w:sz w:val="24"/>
        </w:rPr>
      </w:pPr>
      <w:r>
        <w:rPr>
          <w:rFonts w:ascii="Times New Roman" w:hAnsi="Times New Roman"/>
          <w:color w:val="000000"/>
          <w:sz w:val="24"/>
        </w:rPr>
        <w:t xml:space="preserve">Ну, я понимаю, что я факты тут ещё собираю для этого, но вы должны заниматься вот такими вещами в том числе. Если вас интересуют страны, не интересуют? Я просто показываю Ракурс Аспекта. А знаете почему? Вы никогда не сможете расширить поле на Континент… Смотрите, что я делаю: Китай, Швеция </w:t>
      </w:r>
      <w:r>
        <w:rPr>
          <w:rFonts w:ascii="Times New Roman" w:hAnsi="Times New Roman"/>
          <w:sz w:val="24"/>
        </w:rPr>
        <w:t>–</w:t>
      </w:r>
      <w:r>
        <w:rPr>
          <w:rFonts w:ascii="Times New Roman" w:hAnsi="Times New Roman"/>
          <w:color w:val="000000"/>
          <w:sz w:val="24"/>
        </w:rPr>
        <w:t xml:space="preserve"> две страны континента; Великобритания, Япония </w:t>
      </w:r>
      <w:r>
        <w:rPr>
          <w:rFonts w:ascii="Times New Roman" w:hAnsi="Times New Roman"/>
          <w:sz w:val="24"/>
        </w:rPr>
        <w:t>–</w:t>
      </w:r>
      <w:r>
        <w:rPr>
          <w:rFonts w:ascii="Times New Roman" w:hAnsi="Times New Roman"/>
          <w:color w:val="000000"/>
          <w:sz w:val="24"/>
        </w:rPr>
        <w:t xml:space="preserve"> островные страны континента. Я пытаюсь </w:t>
      </w:r>
      <w:r>
        <w:rPr>
          <w:rFonts w:ascii="Times New Roman" w:hAnsi="Times New Roman"/>
          <w:i/>
          <w:color w:val="000000"/>
          <w:sz w:val="24"/>
        </w:rPr>
        <w:t>вашу границу Аспекта смыслово</w:t>
      </w:r>
      <w:r>
        <w:rPr>
          <w:rFonts w:ascii="Times New Roman" w:hAnsi="Times New Roman"/>
          <w:color w:val="000000"/>
          <w:sz w:val="24"/>
        </w:rPr>
        <w:t xml:space="preserve">, помните, сила вчера вашего Огня, расширить, чтобы вам стало легко держать границы континента, с </w:t>
      </w:r>
      <w:r>
        <w:rPr>
          <w:rFonts w:ascii="Times New Roman" w:hAnsi="Times New Roman"/>
          <w:i/>
          <w:color w:val="000000"/>
          <w:sz w:val="24"/>
        </w:rPr>
        <w:t xml:space="preserve">населением, </w:t>
      </w:r>
      <w:r>
        <w:rPr>
          <w:rFonts w:ascii="Times New Roman" w:hAnsi="Times New Roman"/>
          <w:color w:val="000000"/>
          <w:sz w:val="24"/>
        </w:rPr>
        <w:t>поэтому я говорю о людях, об императорах, о населении. Не о территориях,</w:t>
      </w:r>
      <w:r>
        <w:rPr>
          <w:rFonts w:ascii="Times New Roman" w:hAnsi="Times New Roman"/>
          <w:i/>
          <w:color w:val="000000"/>
          <w:sz w:val="24"/>
        </w:rPr>
        <w:t xml:space="preserve"> </w:t>
      </w:r>
      <w:r>
        <w:rPr>
          <w:rFonts w:ascii="Times New Roman" w:hAnsi="Times New Roman"/>
          <w:color w:val="000000"/>
          <w:sz w:val="24"/>
        </w:rPr>
        <w:t xml:space="preserve">территорию вы бы Вселенски взяли, а вот людей вы континентально пока взять не можете. Мы вот сейчас вам расширили это поле, и чтобы оно продолжало в вас действовать </w:t>
      </w:r>
      <w:r>
        <w:rPr>
          <w:rFonts w:ascii="Times New Roman" w:hAnsi="Times New Roman"/>
          <w:i/>
          <w:color w:val="000000"/>
          <w:sz w:val="24"/>
        </w:rPr>
        <w:t>евразийски</w:t>
      </w:r>
      <w:r>
        <w:rPr>
          <w:rFonts w:ascii="Times New Roman" w:hAnsi="Times New Roman"/>
          <w:color w:val="000000"/>
          <w:sz w:val="24"/>
        </w:rPr>
        <w:t>, а у нас Евразийский Союз в Москве, а Московия его поддерживает, вы должны понимать, что происходить в ойкумене Евразии, на окраинах Китайских, Шведских, Великобританских, Японских, Индийских, Вьетнамских. Чуть-чуть, это я границы показываю. Понятно о чём я?</w:t>
      </w:r>
    </w:p>
    <w:p w:rsidR="00F2237C" w:rsidRDefault="00F2237C">
      <w:pPr>
        <w:spacing w:after="200" w:line="276" w:lineRule="auto"/>
        <w:ind w:firstLine="567"/>
        <w:jc w:val="both"/>
        <w:rPr>
          <w:rFonts w:ascii="Times New Roman" w:hAnsi="Times New Roman"/>
          <w:color w:val="000000"/>
          <w:sz w:val="24"/>
        </w:rPr>
      </w:pPr>
      <w:r>
        <w:rPr>
          <w:rFonts w:ascii="Times New Roman" w:hAnsi="Times New Roman"/>
          <w:color w:val="000000"/>
          <w:sz w:val="24"/>
        </w:rPr>
        <w:t xml:space="preserve"> Поэтому мы очень радуемся, что у нас в Южной Корее филиал, в Китае филиал. Думаем, как это и в Индии, и во Вьетнаме организовать. В Иране у нас филиал в Тегеране, поэтому сигналы тут очень чётко идут, с Казахстана человек </w:t>
      </w:r>
      <w:r>
        <w:rPr>
          <w:rFonts w:ascii="Times New Roman" w:hAnsi="Times New Roman"/>
          <w:sz w:val="24"/>
        </w:rPr>
        <w:t>–</w:t>
      </w:r>
      <w:r>
        <w:rPr>
          <w:rFonts w:ascii="Times New Roman" w:hAnsi="Times New Roman"/>
          <w:color w:val="000000"/>
          <w:sz w:val="24"/>
        </w:rPr>
        <w:t xml:space="preserve"> живёт в Иране. Понятно, да о чём я? И так я просчитывал, почему Иран </w:t>
      </w:r>
      <w:r>
        <w:rPr>
          <w:rFonts w:ascii="Times New Roman" w:hAnsi="Times New Roman"/>
          <w:sz w:val="24"/>
        </w:rPr>
        <w:t>к</w:t>
      </w:r>
      <w:r>
        <w:rPr>
          <w:rFonts w:ascii="Times New Roman" w:hAnsi="Times New Roman"/>
          <w:color w:val="000000"/>
          <w:sz w:val="24"/>
        </w:rPr>
        <w:t xml:space="preserve">онфликтует с Саудовской Аравией, туда ИДИВО отправляет огонь, оттуда я сканирую, что ж там происходит, чего же они конфликтуют? Ах, вот оно, что! Я понял – какой Иран. Понятно? Вот она, евразийскость. </w:t>
      </w:r>
    </w:p>
    <w:p w:rsidR="00F2237C" w:rsidRDefault="00F2237C">
      <w:pPr>
        <w:spacing w:after="200" w:line="276" w:lineRule="auto"/>
        <w:ind w:firstLine="567"/>
        <w:jc w:val="both"/>
        <w:rPr>
          <w:rFonts w:ascii="Times New Roman" w:hAnsi="Times New Roman"/>
          <w:i/>
          <w:color w:val="FF0000"/>
          <w:sz w:val="24"/>
        </w:rPr>
      </w:pPr>
      <w:r>
        <w:rPr>
          <w:rFonts w:ascii="Times New Roman" w:hAnsi="Times New Roman"/>
          <w:color w:val="000000"/>
          <w:sz w:val="24"/>
        </w:rPr>
        <w:t xml:space="preserve">И если вы вот так хоть чуть-чуть знаете о странах, ваше поле Аспекта туда дойдёт, вы этим вырастите. Если вы ничего об этом не знаете, как туда ваше поле дойдёт? Никак. Если мы говорим не о Планете, как территории, а как о людях. Если вы хотите о Планете, как о людях, то вам придётся знать ещё что-то об Америке, об Африке, об Австралии. О других континентах. Америке обоих континентов, т.е. это четыре Континента сразу ещё. Чуть-чуть. Что-то о </w:t>
      </w:r>
      <w:r>
        <w:rPr>
          <w:rFonts w:ascii="Times New Roman" w:hAnsi="Times New Roman"/>
          <w:sz w:val="24"/>
        </w:rPr>
        <w:t>МЕРКОСУР,</w:t>
      </w:r>
      <w:r>
        <w:rPr>
          <w:rFonts w:ascii="Times New Roman" w:hAnsi="Times New Roman"/>
          <w:color w:val="FF0000"/>
          <w:sz w:val="24"/>
        </w:rPr>
        <w:t xml:space="preserve"> </w:t>
      </w:r>
      <w:r>
        <w:rPr>
          <w:rFonts w:ascii="Times New Roman" w:hAnsi="Times New Roman"/>
          <w:sz w:val="24"/>
        </w:rPr>
        <w:t xml:space="preserve">что-то о Мексике с Канадой. Что-то об Африканском Союзе, чуть-чуть. Я политически говорю, а можно и культурно, можно и этнографически, можно там названиями стран, но знать, чтобы у вас появилось сопереживание людей, которые там живут, и туда поле Аспектности шло </w:t>
      </w:r>
      <w:r>
        <w:rPr>
          <w:rFonts w:ascii="Times New Roman" w:hAnsi="Times New Roman"/>
          <w:i/>
          <w:sz w:val="24"/>
        </w:rPr>
        <w:t xml:space="preserve">людьми. </w:t>
      </w:r>
      <w:r>
        <w:rPr>
          <w:rFonts w:ascii="Times New Roman" w:hAnsi="Times New Roman"/>
          <w:sz w:val="24"/>
        </w:rPr>
        <w:t>Потому, что аспектность идёт</w:t>
      </w:r>
      <w:r>
        <w:rPr>
          <w:rFonts w:ascii="Times New Roman" w:hAnsi="Times New Roman"/>
          <w:i/>
          <w:sz w:val="24"/>
        </w:rPr>
        <w:t xml:space="preserve"> людьми, </w:t>
      </w:r>
      <w:r>
        <w:rPr>
          <w:rFonts w:ascii="Times New Roman" w:hAnsi="Times New Roman"/>
          <w:sz w:val="24"/>
        </w:rPr>
        <w:t>понимаете, или территорией.</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Первая проверка территорией после тренинга, а сейчас я вам делаю проверку людьми. И некоторые из вас, уже на меня напрягаются: «Ты, когда это закончишь? Заткнись у нас</w:t>
      </w:r>
      <w:r>
        <w:rPr>
          <w:rFonts w:ascii="Times New Roman" w:hAnsi="Times New Roman"/>
          <w:i/>
          <w:sz w:val="24"/>
        </w:rPr>
        <w:t>…(смех)</w:t>
      </w:r>
      <w:r>
        <w:rPr>
          <w:rFonts w:ascii="Times New Roman" w:hAnsi="Times New Roman"/>
          <w:sz w:val="24"/>
        </w:rPr>
        <w:t xml:space="preserve"> не, не, не, не – подсознательно, там. Что вот ты несёшь? Что это за тема такая, мы отвлекаемся, мы теряем время». Мы не теряем время. Я пытаюсь вас переплавить на аспектное отношение к людям, живущим на Планете. Ну, хотя бы в Евразийском континенте – вот это вы берёте. К сожалению, на другие континенты пока у вас не идёт. Я вот сейчас сказал континенты – ноль реакции. Ну, у нас там и филиалов мало и Домов мало, поэтому пока ещё реакции ноль. Евразийский Континент – у нас тут всего много, относительно много.</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 </w:t>
      </w:r>
      <w:r>
        <w:rPr>
          <w:rFonts w:ascii="Times New Roman" w:hAnsi="Times New Roman"/>
          <w:i/>
          <w:sz w:val="24"/>
        </w:rPr>
        <w:t>(Из зала: – Аляска там наша».)</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 Аляска всегда была наша, это Америка считает, что пока она к ней относится</w:t>
      </w:r>
      <w:r>
        <w:rPr>
          <w:rFonts w:ascii="Times New Roman" w:hAnsi="Times New Roman"/>
          <w:i/>
          <w:sz w:val="24"/>
        </w:rPr>
        <w:t xml:space="preserve"> (смеётся</w:t>
      </w:r>
      <w:r>
        <w:rPr>
          <w:rFonts w:ascii="Times New Roman" w:hAnsi="Times New Roman"/>
          <w:sz w:val="24"/>
        </w:rPr>
        <w:t>). А так там до сих пор русские живут и по православному действуют, и всё нормально. Понятно, да, вот о чём я?</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Вот </w:t>
      </w:r>
      <w:r>
        <w:rPr>
          <w:rFonts w:ascii="Times New Roman" w:hAnsi="Times New Roman"/>
          <w:b/>
          <w:i/>
          <w:sz w:val="24"/>
        </w:rPr>
        <w:t>евразийскость</w:t>
      </w:r>
      <w:r>
        <w:rPr>
          <w:rFonts w:ascii="Times New Roman" w:hAnsi="Times New Roman"/>
          <w:sz w:val="24"/>
        </w:rPr>
        <w:t xml:space="preserve">– вот, вот, вот это. Вы должны это ощущать. Тогда, зачем? Тогда, когда вам будут на Аспекта давать какую-то Силу, Силу будут давать в границах вашей </w:t>
      </w:r>
      <w:r>
        <w:rPr>
          <w:rFonts w:ascii="Times New Roman" w:hAnsi="Times New Roman"/>
          <w:i/>
          <w:sz w:val="24"/>
        </w:rPr>
        <w:t>человеческой</w:t>
      </w:r>
      <w:r>
        <w:rPr>
          <w:rFonts w:ascii="Times New Roman" w:hAnsi="Times New Roman"/>
          <w:sz w:val="24"/>
        </w:rPr>
        <w:t xml:space="preserve"> широты, не территориальной. Территориально вам будут давать не силу, а возможность отэманировать и поддержать. А вот если вы хотите стать </w:t>
      </w:r>
      <w:r>
        <w:rPr>
          <w:rFonts w:ascii="Times New Roman" w:hAnsi="Times New Roman"/>
          <w:i/>
          <w:sz w:val="24"/>
        </w:rPr>
        <w:t xml:space="preserve">сильным </w:t>
      </w:r>
      <w:r>
        <w:rPr>
          <w:rFonts w:ascii="Times New Roman" w:hAnsi="Times New Roman"/>
          <w:sz w:val="24"/>
        </w:rPr>
        <w:t xml:space="preserve">Аспектом вам будут давать по количеству людей с территориальным охватом. Нам везёт, что мы живём в Евразийском континенте, здесь половина человечества живёт. Ну, из семи миллиардов, ну и плюс - минус, с островами, там, на половину вытянем. Понимаете? А значит… увидели. Хотя бы Евразийский континент охватить, у нас 50% плюс один сработает, и тогда легче переключиться на всю Планету. Через Людей! И вам нужна </w:t>
      </w:r>
      <w:r>
        <w:rPr>
          <w:rFonts w:ascii="Times New Roman" w:hAnsi="Times New Roman"/>
          <w:b/>
          <w:i/>
          <w:sz w:val="24"/>
        </w:rPr>
        <w:t>Сила</w:t>
      </w:r>
      <w:r>
        <w:rPr>
          <w:rFonts w:ascii="Times New Roman" w:hAnsi="Times New Roman"/>
          <w:sz w:val="24"/>
        </w:rPr>
        <w:t xml:space="preserve"> Аспекта, минимум евразийская.</w:t>
      </w:r>
    </w:p>
    <w:p w:rsidR="00F2237C" w:rsidRDefault="00F2237C">
      <w:pPr>
        <w:spacing w:after="200" w:line="276" w:lineRule="auto"/>
        <w:ind w:firstLine="567"/>
        <w:jc w:val="both"/>
        <w:rPr>
          <w:rFonts w:ascii="Times New Roman" w:hAnsi="Times New Roman"/>
          <w:sz w:val="24"/>
        </w:rPr>
      </w:pPr>
    </w:p>
    <w:p w:rsidR="00F2237C" w:rsidRDefault="00F2237C">
      <w:pPr>
        <w:spacing w:after="200" w:line="276" w:lineRule="auto"/>
        <w:ind w:firstLine="567"/>
        <w:jc w:val="center"/>
        <w:rPr>
          <w:rFonts w:ascii="Times New Roman" w:hAnsi="Times New Roman"/>
          <w:b/>
          <w:sz w:val="24"/>
        </w:rPr>
      </w:pPr>
      <w:r>
        <w:rPr>
          <w:rFonts w:ascii="Times New Roman" w:hAnsi="Times New Roman"/>
          <w:b/>
          <w:sz w:val="24"/>
        </w:rPr>
        <w:t>Будда.</w:t>
      </w:r>
    </w:p>
    <w:p w:rsidR="00F2237C" w:rsidRDefault="00F2237C">
      <w:pPr>
        <w:spacing w:after="200" w:line="276" w:lineRule="auto"/>
        <w:ind w:firstLine="567"/>
        <w:jc w:val="both"/>
        <w:rPr>
          <w:rFonts w:ascii="Times New Roman" w:hAnsi="Times New Roman"/>
          <w:sz w:val="24"/>
        </w:rPr>
      </w:pPr>
    </w:p>
    <w:p w:rsidR="00F2237C" w:rsidRDefault="00F2237C">
      <w:pPr>
        <w:tabs>
          <w:tab w:val="left" w:pos="3780"/>
        </w:tabs>
        <w:spacing w:after="200" w:line="276" w:lineRule="auto"/>
        <w:ind w:firstLine="567"/>
        <w:jc w:val="both"/>
        <w:rPr>
          <w:rFonts w:ascii="Times New Roman" w:hAnsi="Times New Roman"/>
          <w:sz w:val="24"/>
        </w:rPr>
      </w:pPr>
      <w:r>
        <w:rPr>
          <w:rFonts w:ascii="Times New Roman" w:hAnsi="Times New Roman"/>
          <w:sz w:val="24"/>
        </w:rPr>
        <w:t xml:space="preserve">Ну, а теперь такой маленький анекдот, почему я от вас этого добиваюсь. Вы же у нас Дом Будды, а Будда был в Азии. Он был на Севере, но на Севере его мало помнят. И те же индийцы, китайцы, особенно китайцы, они считаются Буддийской Цивилизацией, азиаты. А раз это Цивилизация Будды, без границ Евразии и охвата Азии, вы как </w:t>
      </w:r>
      <w:r>
        <w:rPr>
          <w:rFonts w:ascii="Times New Roman" w:hAnsi="Times New Roman"/>
          <w:b/>
          <w:i/>
          <w:spacing w:val="20"/>
          <w:sz w:val="24"/>
        </w:rPr>
        <w:t>а</w:t>
      </w:r>
      <w:r>
        <w:rPr>
          <w:rFonts w:ascii="Times New Roman" w:hAnsi="Times New Roman"/>
          <w:b/>
          <w:i/>
          <w:sz w:val="24"/>
        </w:rPr>
        <w:t>спектные Будде</w:t>
      </w:r>
      <w:r>
        <w:rPr>
          <w:rFonts w:ascii="Times New Roman" w:hAnsi="Times New Roman"/>
          <w:sz w:val="24"/>
        </w:rPr>
        <w:t xml:space="preserve">, не сможете срабатывать. По-настоящему. Поэтому я пытаюсь расширить ваши границы до Азиатских границ, Европейских тоже. </w:t>
      </w:r>
      <w:r>
        <w:rPr>
          <w:rFonts w:ascii="Times New Roman" w:hAnsi="Times New Roman"/>
          <w:b/>
          <w:sz w:val="24"/>
        </w:rPr>
        <w:t>Должно быть противоположное, чтобы взять цельность</w:t>
      </w:r>
      <w:r>
        <w:rPr>
          <w:rFonts w:ascii="Times New Roman" w:hAnsi="Times New Roman"/>
          <w:sz w:val="24"/>
        </w:rPr>
        <w:t xml:space="preserve">. Вы Дом Будды, вы без этого не сможете выжить, потому что буддистам поклоняются азиаты, в первую очередь, Будде. Все статуи Будде в основном в Азии. А вы охватываете эту территорию по-человечески? Чтобы выявить Будду вот здесь?  Я знаю, что Будда был из России и в Европе. Много, разные Будды были. Тут с этим всё в порядке. Вопрос не в этом. Само, постоянное, взаимоотношение с Буддой идёт в Азии. Значит если вы Дом Будды, будьте добры, не Азию, а Континент весь брать. Это чтоб понятно было.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Прикол политический. В начале в Московии мы создали ДИВО, выражающее Будду. Через год-два работы Московское или Российское руководство, имеющие все свои офисы в Подмосковье начинает разворот в Азию к странам, которые занимаются Буддой и буддизмом. Ну, за последний год разворот в Китай. Буддийская страна. До этого мы знали Китай, мы с ним общались, да разворота не было. И нужны были условия ДИВО Московии, где Резиденция премьера и Президента находится в Московии, и они чаще здесь встречаются, чем в Кремле. Чтобы они вообще повернулись к Азии нужным лицом. Как вам такая аспектность? Вот вам, пожалуйста, План Отца и План Владык. Это не значит, что только из-за вас, но и без вас это не было бы так эффективно. Потому что с Китаем переговоры шли, допустим, по газу, сколько, лет 15 – 20. Ну, тут 2-3 года Дом Будды накрутил Будду, Китай почувствовал, что Будда в этой стороне и заключил сразу два договора. Сразу согласился на все нужные договора. Понятно, что это и по миру там ситуация, но эффект «своего» Китай в России почувствовал вот здесь, в Московии.</w:t>
      </w:r>
    </w:p>
    <w:p w:rsidR="00F2237C" w:rsidRDefault="00F2237C">
      <w:pPr>
        <w:spacing w:after="200" w:line="276" w:lineRule="auto"/>
        <w:ind w:firstLine="567"/>
        <w:jc w:val="both"/>
        <w:rPr>
          <w:rFonts w:ascii="Times New Roman" w:hAnsi="Times New Roman"/>
          <w:sz w:val="24"/>
        </w:rPr>
      </w:pPr>
    </w:p>
    <w:p w:rsidR="00F2237C" w:rsidRDefault="00F2237C">
      <w:pPr>
        <w:spacing w:after="200" w:line="276" w:lineRule="auto"/>
        <w:ind w:firstLine="567"/>
        <w:jc w:val="center"/>
        <w:rPr>
          <w:rFonts w:ascii="Times New Roman" w:hAnsi="Times New Roman"/>
          <w:b/>
          <w:sz w:val="24"/>
        </w:rPr>
      </w:pPr>
      <w:r>
        <w:rPr>
          <w:rFonts w:ascii="Times New Roman" w:hAnsi="Times New Roman"/>
          <w:b/>
          <w:sz w:val="24"/>
        </w:rPr>
        <w:t>Считывание эманаций нового.</w:t>
      </w:r>
    </w:p>
    <w:p w:rsidR="00F2237C" w:rsidRDefault="00F2237C">
      <w:pPr>
        <w:spacing w:after="200" w:line="276" w:lineRule="auto"/>
        <w:ind w:firstLine="567"/>
        <w:jc w:val="both"/>
        <w:rPr>
          <w:rFonts w:ascii="Times New Roman" w:hAnsi="Times New Roman"/>
          <w:sz w:val="24"/>
        </w:rPr>
      </w:pP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Недавно, Новый год, отдых, лечу на Синтез, читаю книжку, купил фантастическую книжку, просто читаю, переключиться – Новый год, надо на Новый год переключиться и начинаю тихо смеяться. Фантаст, которого я, там давно, читал, хороший фантаст. Центр противодействия тёмным силам на Планете - в России, в Чехове. Возьми книжку, я тебе отдал. Я серьёзно. Я начинаю тихо смеяться. Вот он там всё: Чеховская база, Чеховский аэродром, оттуда летают все эти спецсущества, спецподразделения для борьбы со злом. Под Чеховым база спецсил </w:t>
      </w:r>
      <w:r>
        <w:rPr>
          <w:rFonts w:ascii="Times New Roman" w:hAnsi="Times New Roman"/>
          <w:i/>
          <w:sz w:val="24"/>
        </w:rPr>
        <w:t>(смеётся)</w:t>
      </w:r>
      <w:r>
        <w:rPr>
          <w:rFonts w:ascii="Times New Roman" w:hAnsi="Times New Roman"/>
          <w:sz w:val="24"/>
        </w:rPr>
        <w:t xml:space="preserve"> для этой работы.</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То есть, вот. Фантасты эманацию ловят. Книжка вот вышла в 2013 году, вот у меня там, подпись, по-моему, её закончил. Всё нормально. У нас там офис. (</w:t>
      </w:r>
      <w:r>
        <w:rPr>
          <w:rFonts w:ascii="Times New Roman" w:hAnsi="Times New Roman"/>
          <w:i/>
          <w:sz w:val="24"/>
        </w:rPr>
        <w:t>Смех)</w:t>
      </w:r>
      <w:r>
        <w:rPr>
          <w:rFonts w:ascii="Times New Roman" w:hAnsi="Times New Roman"/>
          <w:sz w:val="24"/>
        </w:rPr>
        <w:t xml:space="preserve"> Всё нормально. Он всё понял, откуда сигналы идут. Всё. Вот, вот не линейно вот так. Это фантасты читают. Все запоминают. Может быть, конечно, и база есть, может он человек знающий. Мы не знаем. Тут есть разные базы, интересные, которые мы не знаем. Ну и так далее.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Мы прикалывались, мы вот эти стулья искали, там, в  Москве, чтобы купить, всё. А знаете, где их производят? В Чехове.</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(Из зала: – В Чехове?)</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 Да. Мы позвонили на завод. Сказали: «Мы хотим у вас напрямую купить, мы рядом находимся». «Нет, только через официальные магазины, которые находятся, там в Москве». Ну, мы прикололись. Ну, купили именно эти стулья, потому, что они здесь же производятся. Видите прикол? Увидели? Вот прикол. Казалось бы, ну мелочь. Но мне ж подсунули именно эту книжку почитать на Новый Год, чтобы остыть называется, и переключиться на Новый Год. Ну, а том всё написано, что фантасты, а фантасты, они ловят  вот это будущее, они… ощущают что вот, перспективы строим. Так что Московия  уже работает разными городами. Всё.</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Увидели? Вот я бы хотел, чтобы вы искали границы Аспектов всеми смыслами. Вы никогда не расширите границы Аспекта, не ища смыслы, что в книжках, что вот перерабатывая там политику, что перерабатывая свою этнографию там. Смотрите путешествия, и думаете, почему вам этот фрагмент показывают по телевизору, и в чём ваша аспектность здесь. То есть, это не обязательно, вот специально задуматься. У вас должна быть постоянная сонастройка. Высчитать всё. Не просто глазелками человека: «Во,  путешествия!» А такая аспектная сонастройка шестым видом жизни, что путешествие идёт по территории там то, и вам что-то аспектно намекают. Что вы слушаете какие-то политические новости, вы ими не интересуетесь, но случайно услышали, о чём это. И вам что-то не по-человечески намекают, что у России договор с Китаем, а намекают аспектно – сила Сибири. 5-й горизонт. Аспектность. (</w:t>
      </w:r>
      <w:r>
        <w:rPr>
          <w:rFonts w:ascii="Times New Roman" w:hAnsi="Times New Roman"/>
          <w:i/>
          <w:sz w:val="24"/>
        </w:rPr>
        <w:t>Смех)</w:t>
      </w:r>
      <w:r>
        <w:rPr>
          <w:rFonts w:ascii="Times New Roman" w:hAnsi="Times New Roman"/>
          <w:sz w:val="24"/>
        </w:rPr>
        <w:t xml:space="preserve"> Понятно, да? И вот надо расширять аспектность, для чего, чтобы все живущие в Евразии стали Аспектами. Кому? Отцу. </w:t>
      </w:r>
    </w:p>
    <w:p w:rsidR="00F2237C" w:rsidRDefault="00F2237C">
      <w:pPr>
        <w:spacing w:after="200" w:line="276" w:lineRule="auto"/>
        <w:ind w:firstLine="567"/>
        <w:jc w:val="both"/>
        <w:rPr>
          <w:rFonts w:ascii="Times New Roman" w:hAnsi="Times New Roman"/>
          <w:sz w:val="24"/>
        </w:rPr>
      </w:pPr>
    </w:p>
    <w:p w:rsidR="00F2237C" w:rsidRDefault="00F2237C">
      <w:pPr>
        <w:spacing w:after="200" w:line="276" w:lineRule="auto"/>
        <w:ind w:firstLine="567"/>
        <w:jc w:val="center"/>
        <w:rPr>
          <w:rFonts w:ascii="Times New Roman" w:hAnsi="Times New Roman"/>
          <w:b/>
          <w:sz w:val="24"/>
        </w:rPr>
      </w:pPr>
      <w:r>
        <w:rPr>
          <w:rFonts w:ascii="Times New Roman" w:hAnsi="Times New Roman"/>
          <w:b/>
          <w:sz w:val="24"/>
        </w:rPr>
        <w:t>Евразийский Союз.</w:t>
      </w:r>
    </w:p>
    <w:p w:rsidR="00F2237C" w:rsidRDefault="00F2237C">
      <w:pPr>
        <w:spacing w:after="200" w:line="276" w:lineRule="auto"/>
        <w:ind w:firstLine="567"/>
        <w:jc w:val="both"/>
        <w:rPr>
          <w:rFonts w:ascii="Times New Roman" w:hAnsi="Times New Roman"/>
          <w:sz w:val="24"/>
        </w:rPr>
      </w:pP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Мы ж Евразийский Союз, с 2015 года, вступивший в силу. И первая Школа в 2015 году – Аспектов. И Евразийский Союз  с 15-го года начавшийся, вот эти шесть дней идущие. У нас сейчас будет  Рождество Евразийского Союза, а не только России. Аспекты в первую очередь занимаются этим. Увидели? Вот это ваше поле аспектности, которое вы должны держать. И держать вот такими большими смыслами, странами, территориями. У нас по-русски меньше не получится. Знать страны. Знать их чуть-чуть территориальное развитие. Знать какие-то перспективы. И расширять это вот на некую мощь возможностей, аспектности Евразии сквозь всех людей. Это половина людей планеты. И таким образом, вы охватите аспектно планету, людьми. Смысл увидели? Ни чем иным, кроме вот то, что я говорил, вот таким широким и глубоким вы границ аспектности своей не выразите. По нашей культуре. Не, сколько бы мы ни говорили о многоприсутственности, о мирах… это всё узко. Мы видим в рамках  вот нашей жизни. И пока мы не начнём сопереживать людям на всём континенте, понимать границы, плюсы и минусы их, толерантно понимать, что и это нужно, даже если у них там эфирное развитие, или астральное, и это нужно, раз Отец это допустил. Но видеть этот план, искать этот план, создавать этот план в голове, свои части развивать этим планом, собирать этот план, обсуждать между собой этот план. Между собой обсуждать этот план. Не я вам сказал, а вы вот через месяц встретитесь условно и проведёте политинформацию Аспектов</w:t>
      </w:r>
      <w:r>
        <w:rPr>
          <w:rFonts w:ascii="Times New Roman" w:hAnsi="Times New Roman"/>
          <w:i/>
          <w:sz w:val="24"/>
        </w:rPr>
        <w:t>. (Смех)</w:t>
      </w:r>
      <w:r>
        <w:rPr>
          <w:rFonts w:ascii="Times New Roman" w:hAnsi="Times New Roman"/>
          <w:sz w:val="24"/>
        </w:rPr>
        <w:t xml:space="preserve"> Я не шучу. Понятно. Здесь вопрос не  партии. Политбюро партии, кстати, тоже в ИДИВО. И там есть Владыки, входящие в Политбюро партии. Да, да, да, да. Я рассказывал об этом. Шокировал некоторых наших служащих.</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У Владыки Кут Хуми есть Политбюро, как один из видов Совета ИДИВО. И Кут Хуми туда тоже входит. Поэтому, политинформация Аспектов, это вполне корректный смысл в ИДИВО. Ну политинформация, имеется в виду ситуация на Евразийском континенте. И тогда вы будете помогать и России становиться Евразийской. Почему? Вы Аспект. Вы развиваетесь на перспективу. Но Аспект – это конкретик. Помните…-конкретность. Что сейчас у нас в 15-м году происходит? На нашей территории возник Евразийский Союз. Первые шесть дней существует в 2015-м году. Знаете об этом? Это конкретность? Не знаете об этом, я вам сочувствую. Это конкретность? Конкретность. Это по плану Отца? Даже волосок с моей головы не упадёт. Значит, есть план Отца по созданию такого Евразийского Союза. Неважно, как видят его страны входящие. Сколько стран входят?</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(Из зала: – Четыре.)</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Четыре.</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(Из зала: – А в этом году будет пятая.)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А в этом году будет пятая. И будет пять. А пять это уже чётко Аспект. Пятую уже почти приняли, она там до мая, до мая до пятой </w:t>
      </w:r>
      <w:r>
        <w:rPr>
          <w:rFonts w:ascii="Times New Roman" w:hAnsi="Times New Roman"/>
          <w:i/>
          <w:sz w:val="24"/>
        </w:rPr>
        <w:t xml:space="preserve">(смех), </w:t>
      </w:r>
      <w:r>
        <w:rPr>
          <w:rFonts w:ascii="Times New Roman" w:hAnsi="Times New Roman"/>
          <w:sz w:val="24"/>
        </w:rPr>
        <w:t>до пятого месяца доведёт свою конкретность в этом союзе, и будет чётко пять стран.</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Как нам вырасти как Аспектам? Мы видим план Отца, что начинается Евразийский Союз. Мы понимаем, что Евразийство – это весь континент, кто бы, что бы …. Поэтому нас напрягают, что мы название придумали, лучше, чем Европа. Ну, Евразия. И евразийские люди на нас уже реагируют евразийски. Значит, нам надо помочь нашим странам стать евразийцами. И тогда мы получаем силу аспектного развития во вне. Вот мы до этого два дня с вами работали  внутри. А я вам сейчас час или полчаса даю информацию во вне. Некоторые теряются, говорят: «Зачем?». Извините, у нас гармония внешнего и внутреннего. Но мы с вами день и сегодня полдня фактически говорили о внутреннем. Я всего лишь полчаса, час говорю о внешним, и вам уже не хочется. А где ж гармония? У вас знаете, внешняя гармония-это вокруг меня моя форма. Ну, извините, это мелковато будет. Внешняя гармония вокруг вас это вот поле Аспекта которое вы установили на территории, это 70% Вселенной плюс вся планета, и извините на людей. У вас граница – Евразийский континент. И тут возникает Евразийский Союз. Как сделать, чтобы ваша сила Аспекта выросла? – развернуть эту силу евразийски. Причём, не пятью странами, которые возникли, а на весь континент Евразии. А так как вы Будда, Дом Будд, вы будите пробуждать  всех к евразийству, а значит, евразийство станет Основой Метагалактической Цивилизации. Потому, что политически, сейчас чётко говорят, что из союзов вырастет новая цивилизованность. Европейский Союз. Евразийский Союз. МЕРКАСУ. Это союз стран Южной Америки. И вот из объединения таких… Африканский Союз. Я не зря об этом поговорил. И из синтеза этих союзов появится Метагалактическая Цивилизация.</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Цивилизация – это шестой принцип. Но на физике Цивилизации стоит кто? – Дочь, Метагалактика или Аспект. Физика Метагалактической… то есть синтез пятёрки, это физика шестёрки. Значит вы, как Аспекты…Вы ж на физике? И вы на физике не пятой, вы на физике шестой. Потому, что вы есмь сами пять, значит в синтезе вы на физике шестой.</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 Значит, чем занимается Аспект? – цивилизацией. О чём мы сейчас с вами говорили? – о цивилизованности Евразийского континента. Что вы должны пробуждать? – евразийскость и метагалактичность. Слово метагалактичность сразу не войдёт в голову, поэтому делаем ступеньку: евразийскость континента, метагалактичность. Ну, Метагалактика просто большая для людей, они только звёзды поймут. Понятно, о чём я? И вы аспектно должны держать границы своей аспектности по Евразии, только не территориально, а в синтезе людей. Территориально – во Вселенной, мы дошли до 70% Вселенной, по людям – евразийски.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(Из зала: –  Расширяемся на БРИКС?)</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Нет, вначале надо Евразию. На БРИКС – это сразу Южная Америка и Бразилия. А я вас протестировал, вас там нету. БРИКС это ещё Бразилия – Б и С, это Южная Африка. К сожалению, на МЕРКОСУР вы не среагировали вообще. Ну, и на Бразилию не среагируете тоже – вы это не понимаете пока. На Южную Африку ещё сложнее среагировать, там ещё сложнее ситуация, то есть, вообще иная страна по типологии, она только встраивается. А на евразийство вы легко среагировали. Давайте исходить из базы. Поэтому вначале вы… Вот давайте так: Евразийский союз это континент, евразийство, а Метагалактика – это БРИКС. Я не шучу, у нас статья даже такая есть, в партийных этих документах, что БРИКС – это Основа Метагалактической Цивилизации, фактически, из этих стран. Согласен. Но вначале сделайте мне хотя бы поле евразийское. Потому что, если вы не сделаете континентальное поле Аспектов, ни на какое планетарное поле БРИКС с Африкой и Южной Америкой, вы будете не способны, это теория. А мне нужна практика </w:t>
      </w:r>
      <w:r>
        <w:rPr>
          <w:rFonts w:ascii="Times New Roman" w:hAnsi="Times New Roman"/>
          <w:i/>
          <w:sz w:val="24"/>
        </w:rPr>
        <w:t>конкретности</w:t>
      </w:r>
      <w:r>
        <w:rPr>
          <w:rFonts w:ascii="Times New Roman" w:hAnsi="Times New Roman"/>
          <w:sz w:val="24"/>
        </w:rPr>
        <w:t xml:space="preserve"> от вас. Смысл понятен?</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И так как вы у нас физика цивилизованности, давайте сделаем  Евразийскую Метагалактическую Цивилизацию. Звучит? - Евразийская Метагалактическая Цивилизация. Звучит. И вот, как Аспекты, отработайте эти смыслы, эту Силу, эту конкретность, эту пассионарность, эту энергичность – вчера характеристики, помните? И чтоб у вас аспектная сила от этого появилась. Мощь аспектная, если сила это часть этого. Мне нужна ваша аспектная мощь, а не только то, что вы качественный Аспект.</w:t>
      </w:r>
    </w:p>
    <w:p w:rsidR="00F2237C" w:rsidRDefault="00F2237C">
      <w:pPr>
        <w:spacing w:after="200" w:line="276" w:lineRule="auto"/>
        <w:ind w:firstLine="567"/>
        <w:jc w:val="center"/>
        <w:rPr>
          <w:rFonts w:ascii="Times New Roman" w:hAnsi="Times New Roman"/>
          <w:b/>
          <w:sz w:val="24"/>
        </w:rPr>
      </w:pPr>
    </w:p>
    <w:p w:rsidR="00F2237C" w:rsidRDefault="00F2237C">
      <w:pPr>
        <w:spacing w:after="200" w:line="276" w:lineRule="auto"/>
        <w:ind w:firstLine="567"/>
        <w:jc w:val="center"/>
        <w:rPr>
          <w:rFonts w:ascii="Times New Roman" w:hAnsi="Times New Roman"/>
          <w:b/>
          <w:sz w:val="24"/>
        </w:rPr>
      </w:pPr>
      <w:r>
        <w:rPr>
          <w:rFonts w:ascii="Times New Roman" w:hAnsi="Times New Roman"/>
          <w:b/>
          <w:sz w:val="24"/>
        </w:rPr>
        <w:t>Мощь аспектного применения.</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Ну, Аспект вы, ну и что? Где вас можно использовать Отцу, Владыкам, в ИДИВО, чтоб вы, как Аспекты, могли </w:t>
      </w:r>
      <w:r>
        <w:rPr>
          <w:rFonts w:ascii="Times New Roman" w:hAnsi="Times New Roman"/>
          <w:i/>
          <w:sz w:val="24"/>
        </w:rPr>
        <w:t>продвинуть</w:t>
      </w:r>
      <w:r>
        <w:rPr>
          <w:rFonts w:ascii="Times New Roman" w:hAnsi="Times New Roman"/>
          <w:sz w:val="24"/>
        </w:rPr>
        <w:t xml:space="preserve"> что-то дальше. А для этого у вас должна быть мощь, которой вас, как Аспекта, нужно применить. Вот это вы не видите, что я сейчас с вами делаю. Я вас настраиваю на </w:t>
      </w:r>
      <w:r>
        <w:rPr>
          <w:rFonts w:ascii="Times New Roman" w:hAnsi="Times New Roman"/>
          <w:i/>
          <w:sz w:val="24"/>
        </w:rPr>
        <w:t>мощь</w:t>
      </w:r>
      <w:r>
        <w:rPr>
          <w:rFonts w:ascii="Times New Roman" w:hAnsi="Times New Roman"/>
          <w:sz w:val="24"/>
        </w:rPr>
        <w:t xml:space="preserve">, которую вы должны в себе накопить и воспитать, чтоб </w:t>
      </w:r>
      <w:r>
        <w:rPr>
          <w:rFonts w:ascii="Times New Roman" w:hAnsi="Times New Roman"/>
          <w:i/>
          <w:sz w:val="24"/>
        </w:rPr>
        <w:t>было</w:t>
      </w:r>
      <w:r>
        <w:rPr>
          <w:rFonts w:ascii="Times New Roman" w:hAnsi="Times New Roman"/>
          <w:sz w:val="24"/>
        </w:rPr>
        <w:t xml:space="preserve"> вас, где применить. А если вас будет, где применить, тогда вы взойдёте, разовьётесь и будете полезны Отцу и Владыкам.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Помните, я вам намекнул, а чем вы полезны Отцу? Понятно, что он вас любит тем, какой вы есть, но это Любовь. А нужно быть ещё полезным, чтобы этой любовью примениться. Потому что Любовь – это сила сливающая. А сила, сливающая, как Любовь, с чем вы будете сливаться? – только по полезности. Вы не сможете слиться там, где вы не полезны или ничего не можете. Значит, вам надо воспитывать свою мощь, даже будучи Любовью Аспекта, воспитывать мощь.</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А здесь есть конкретные границы, где вы можете. И кстати, хорошо, что вы шире Московии, на евразийство поле держите. Очень хорошо, я вам сказал о Будде – вам это просто надо. Значит, вы как Аспекты, понимая о Будде, просто воспитываете себя евразийски, но мыслить вы должны тогда, извините странами, народами, нациями Евразии, а никак не узким смыслом Подмосковья, Королёва, Чехова и Подольска, как чаще всего вы обсуждаете на…  «Как далеко от Королёва доехать сюда!» (</w:t>
      </w:r>
      <w:r>
        <w:rPr>
          <w:rFonts w:ascii="Times New Roman" w:hAnsi="Times New Roman"/>
          <w:i/>
          <w:sz w:val="24"/>
        </w:rPr>
        <w:t>смех в зале</w:t>
      </w:r>
      <w:r>
        <w:rPr>
          <w:rFonts w:ascii="Times New Roman" w:hAnsi="Times New Roman"/>
          <w:sz w:val="24"/>
        </w:rPr>
        <w:t>). «Я так с трудом сюда добирался на занятие! О-о-о!» А вы должны думать: как легко из Вьетнама долететь до Москвы, из Ханоя, вернее, долететь до Москвы, если взять столицу Вьетнама. И вот если понимать, где находится Ханой и, о чём я имею в виду.</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(Из зала: – Карту мира покупайте.)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Гениально. Вы Советскую школу закончили, не издевайтесь надо мной, вы там в географии разбирались, особенно во Вьетнамской. Это вы подзабыли с возрастом. Так вот идите, покупайте Евразийскую карту, у себя вешайте в офисе и давайте аспектно развивайтесь евразийски. Понятно, о чём я, да? Я говорю о Вьетнаме, потому что это край Евразии, между Китаем и Индией, самая крайняя страна, вот там, в Евразии. Дальше Индонезия, Филиппины можно их затронуть, но они уже островные. Это уже к БРИКС. Понятно, о чём я? Смысл увидели?</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Вот сейчас мы идём к Отцу.</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(Из зала: – Интересно. Ну, очень интересно.)</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Ну, естественно. И стяжаем Евразийскую мощь вашего аспектного развития. Вы не думайте, что всё словами у вас заканчивается. Мы люди конкретные, как Аспекты. Служим конкретно, делаем конкретные дела и ведём конкретные задания. Евразийские границы охвата человечества вашей аспектностью, причём, пожалуйста: сюда входят и Япония, потому что эта цепь островов связана  с нашей Камчаткой, то есть, фактически входит в Евразию. И Великобритания, потому что Ламанш, он – то был, то не был, географически. Понятно. Вот вся эта Евразийская, с Аравийским полуостровом, включая часть Египта, которая – то в Евразии, то в Африке, то есть, это евразийско-африканская страна, да. Ну, кто географию понимает, да, вниз. Соответственно, весь полуостров Индостан вместе с островом Шри-Ланка, который тоже относится к Евразийскому континенту, потому, что там есть цепь, не островов, а такая – мели, которые выводят континент на этот остров, раньше он был соединён с Евразией.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(Из зала: –  Ну, а почему бы не взять вот эти острова, это же юго-восточная Азия, та же Бали, вот это всё…)</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Нет, туда мы пока не лезем, там был отдельный континент. Я намекну, что там был отдельный континент, это остатки отдельного континента и вот ту историю на нас тянуть не стоит, нам своей хватает.</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(Из зала: –  Хватит этой.) (Посмеиваются)</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Давайте так: пускай этим занимается БРИКС и Метагалактическая Цивилизация. Давайте, вот… Я специально вам ограничиваю евразийски, вот границы. Наверху – Шпицберген, который относится и к России и, если не ошибаюсь, к Норвегии или к Швеции, там вот остров Шпицберген и все наши северные острова – это само собой, там хребет Ломоносова подводный, Новосибирские острова там, и так далее, и так далее. Всё это вот, всё это наше, ну, это и так наше, российское тут и мучиться не надо. Прям до Северного… Американцы это один из народов Планеты.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(Из зала: –  Нет, но они ж претендуют на этот подводный….)</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Давайте так, это политика. Нам неважно… Давайте так, я вам отвечу по-другому. Какая разница, кто на что претендует? Важно, какой план Отца на эту тему идёт на планете.</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Вот мы, как Аспекты, понимаем, что раз Синтез идёт от Отца, а Север и Северный полюс это Отец? Кому Северный полюс будет принадлежать?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(Из зала: –  России.)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Вот вам план Отца. Всё просто. Всё просто, без никаких амбиций, ничего, потому что Отец видит, что это российская территория, ибо он сейчас в России. Он точно в России, в отличие от всех остальных стран. И Метагалактическая Цивилизация здесь. Какая разница, кто на что претендует? Пройдёт лет 50, вы помните, кто там, на что претендовал в начале 19-го века или в 18-ом веке? Ну, что-то там исторически можно вспомнить, но всё прошло по плану Отца. Понятно, да? Здесь так и будет. </w:t>
      </w:r>
    </w:p>
    <w:p w:rsidR="00F2237C" w:rsidRDefault="00F2237C">
      <w:pPr>
        <w:spacing w:after="200" w:line="276" w:lineRule="auto"/>
        <w:ind w:firstLine="567"/>
        <w:jc w:val="both"/>
        <w:rPr>
          <w:rFonts w:ascii="Times New Roman" w:hAnsi="Times New Roman"/>
          <w:sz w:val="24"/>
        </w:rPr>
      </w:pPr>
    </w:p>
    <w:p w:rsidR="00F2237C" w:rsidRDefault="00F2237C">
      <w:pPr>
        <w:spacing w:after="200" w:line="276" w:lineRule="auto"/>
        <w:ind w:firstLine="567"/>
        <w:jc w:val="center"/>
        <w:rPr>
          <w:rFonts w:ascii="Times New Roman" w:hAnsi="Times New Roman"/>
          <w:b/>
          <w:sz w:val="24"/>
        </w:rPr>
      </w:pPr>
      <w:r>
        <w:rPr>
          <w:rFonts w:ascii="Times New Roman" w:hAnsi="Times New Roman"/>
          <w:b/>
          <w:sz w:val="24"/>
        </w:rPr>
        <w:t>Претензии претендентов.</w:t>
      </w:r>
    </w:p>
    <w:p w:rsidR="00F2237C" w:rsidRDefault="00F2237C">
      <w:pPr>
        <w:spacing w:after="200" w:line="276" w:lineRule="auto"/>
        <w:ind w:firstLine="567"/>
        <w:jc w:val="both"/>
        <w:rPr>
          <w:rFonts w:ascii="Times New Roman" w:hAnsi="Times New Roman"/>
          <w:sz w:val="24"/>
        </w:rPr>
      </w:pP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Поэтому, пусть претендуют, но это просто развитие. Ну, им же хочется развиваться, а чтобы развиваться, надо на что-то претендовать. Единственно, что они на Отцовское претендуют, это опасно. Вначале надо уметь Отца выражать. Не умеешь Отца выражать, но претендуешь, Отец помощь (</w:t>
      </w:r>
      <w:r>
        <w:rPr>
          <w:rFonts w:ascii="Times New Roman" w:hAnsi="Times New Roman"/>
          <w:i/>
          <w:sz w:val="24"/>
        </w:rPr>
        <w:t>хлопает</w:t>
      </w:r>
      <w:r>
        <w:rPr>
          <w:rFonts w:ascii="Times New Roman" w:hAnsi="Times New Roman"/>
          <w:sz w:val="24"/>
        </w:rPr>
        <w:t>) посылает. Хочешь Северный полюс? – вырази Отца. Вон мы Дома Отца строим – пожалуйста. Не можешь выразить Отца, помогаем (</w:t>
      </w:r>
      <w:r>
        <w:rPr>
          <w:rFonts w:ascii="Times New Roman" w:hAnsi="Times New Roman"/>
          <w:i/>
          <w:sz w:val="24"/>
        </w:rPr>
        <w:t>хлопает</w:t>
      </w:r>
      <w:r>
        <w:rPr>
          <w:rFonts w:ascii="Times New Roman" w:hAnsi="Times New Roman"/>
          <w:sz w:val="24"/>
        </w:rPr>
        <w:t>). Поэтому я очень рад, что они претендуют на Северный полюс – готовится помощь Отца. Вот, смотр</w:t>
      </w:r>
      <w:r>
        <w:rPr>
          <w:rFonts w:ascii="Times New Roman" w:hAnsi="Times New Roman"/>
          <w:b/>
          <w:sz w:val="24"/>
        </w:rPr>
        <w:t>и</w:t>
      </w:r>
      <w:r>
        <w:rPr>
          <w:rFonts w:ascii="Times New Roman" w:hAnsi="Times New Roman"/>
          <w:sz w:val="24"/>
        </w:rPr>
        <w:t xml:space="preserve">те, видите – конкретно всё. Они претендуют на выражение Отца на планете. Мы в космосе их обскакали – у нас первый человек вышел – космос заявил на русском языке, для этой цивилизации. Мы первые выразили Метагалактическую Цивилизацию, Синтез первые выразили по-русски – Отец выражается нами. Это минимум два успеха, что мы сделали. Они и там и там не успели. В Метагалактической Цивилизации они вообще не успели, но претендуют. Отец смотрит, смотрит, смотрит, смотрит, потом скажет – пора воспитать. Корректно? Ну, элементарная логика. Поэтому хотят, пускай претендуют, но главное не напрягаться на это. И знать, что Высшие Силы…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Поэтому я и говорю, что вначале евразийскость нам надо, потому что, как только мы выйдем на всю планету, там американцы, которые претендуют, африканцы, которые не знают, как развиваться – там больше сложностей и меньше цивилизованности, извините за выражение, как бы это не звучало страшно. Вот нам надо евразийски поднять Метагалактическую Цивилизацию, чтоб было, что отдавать другим континентам. И евразийскость – это этап развития метагалактичности, чтоб другим континентам было, что отдавать. А так мы приедем в Африку или в Южную Америку,  что? – му-му, му-му – они ж нас не поймут с нашей ментальностью, нужен какой-то этап, чтоб они взяли это, чтоб они встроились в это. Я не шучу насчёт ментальности. </w:t>
      </w:r>
    </w:p>
    <w:p w:rsidR="00F2237C" w:rsidRDefault="00F2237C">
      <w:pPr>
        <w:spacing w:after="200" w:line="276" w:lineRule="auto"/>
        <w:ind w:firstLine="567"/>
        <w:jc w:val="both"/>
        <w:rPr>
          <w:rFonts w:ascii="Times New Roman" w:hAnsi="Times New Roman"/>
          <w:sz w:val="24"/>
        </w:rPr>
      </w:pPr>
    </w:p>
    <w:p w:rsidR="00F2237C" w:rsidRDefault="00F2237C">
      <w:pPr>
        <w:spacing w:after="200" w:line="276" w:lineRule="auto"/>
        <w:ind w:firstLine="567"/>
        <w:jc w:val="center"/>
        <w:rPr>
          <w:rFonts w:ascii="Times New Roman" w:hAnsi="Times New Roman"/>
          <w:b/>
          <w:sz w:val="24"/>
        </w:rPr>
      </w:pPr>
      <w:r>
        <w:rPr>
          <w:rFonts w:ascii="Times New Roman" w:hAnsi="Times New Roman"/>
          <w:b/>
          <w:sz w:val="24"/>
        </w:rPr>
        <w:t>Шестая экономика мира.</w:t>
      </w:r>
    </w:p>
    <w:p w:rsidR="00F2237C" w:rsidRDefault="00F2237C">
      <w:pPr>
        <w:spacing w:after="200" w:line="276" w:lineRule="auto"/>
        <w:ind w:firstLine="567"/>
        <w:jc w:val="both"/>
        <w:rPr>
          <w:rFonts w:ascii="Times New Roman" w:hAnsi="Times New Roman"/>
          <w:sz w:val="24"/>
        </w:rPr>
      </w:pP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Это мы тут в России считаем, что мы тут недоразвитые – нам тут внушают. Да, 6-ая экономика мира и вся наша техника в Южной Америке на ура раскупается. Ну, у нас технически вообще никакого развития нет (</w:t>
      </w:r>
      <w:r>
        <w:rPr>
          <w:rFonts w:ascii="Times New Roman" w:hAnsi="Times New Roman"/>
          <w:i/>
          <w:sz w:val="24"/>
        </w:rPr>
        <w:t>иронизирует</w:t>
      </w:r>
      <w:r>
        <w:rPr>
          <w:rFonts w:ascii="Times New Roman" w:hAnsi="Times New Roman"/>
          <w:sz w:val="24"/>
        </w:rPr>
        <w:t>), только вся Южная Америка на ура раскупает всё: и КамАЗы, и военную технику, и вертолёты и даже наши Лады, говоря, какие хорошие машины. Смотр</w:t>
      </w:r>
      <w:r>
        <w:rPr>
          <w:rFonts w:ascii="Times New Roman" w:hAnsi="Times New Roman"/>
          <w:b/>
          <w:sz w:val="24"/>
        </w:rPr>
        <w:t>и</w:t>
      </w:r>
      <w:r>
        <w:rPr>
          <w:rFonts w:ascii="Times New Roman" w:hAnsi="Times New Roman"/>
          <w:sz w:val="24"/>
        </w:rPr>
        <w:t xml:space="preserve">те, как я вас удивил. </w:t>
      </w:r>
      <w:r>
        <w:rPr>
          <w:rFonts w:ascii="Times New Roman" w:hAnsi="Times New Roman"/>
          <w:i/>
          <w:sz w:val="24"/>
        </w:rPr>
        <w:t>(Смех).</w:t>
      </w:r>
      <w:r>
        <w:rPr>
          <w:rFonts w:ascii="Times New Roman" w:hAnsi="Times New Roman"/>
          <w:sz w:val="24"/>
        </w:rPr>
        <w:t xml:space="preserve"> Поэтому наши КамАЗы мотаются по Дакару в Южной Америке и те встречают на ура – они голландские, мало ли чего там у них, а… КамАЗы, свои, родные ездят, по пустыням. Понятно, о чём? И так во многом. Нам надо просто перестроиться. Я там в СМИ: «А, Россия неразвитая страна». Ну, да – всего лишь 6-ая экономика мира. Если Россия не развитая страна, то все страны, экономически ниже России (192 – 6), 186 стран вообще недоразвитые. А туда входят: Италия (она 7-ая или 8-ая экономика мира)…</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(Из зала: –  Написано девятая.)</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Или 9-ая, ну, и так далее. Ну, и поехали вниз, мы 6-ая экономика мира, на самом деле. Дальше 6-ой экономики масса экономик мира. Значит, все остальные страны ниже по развитию. Когда говорят, что Россия неразвитая, что тогда говорить о 186-ти странах, которые ниже, чем 6-ая экономика мира? Правда, сумасшествие? Ну, просто бред. Нам надо просто переосмыслить себя. Ну, первая тройка или 4-ка известна: там Китай. США, Германия и Япония.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(Из зала: –  А Канада?)</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Ниже России. Мы 6-ая экономика мира. Ещё раз: Китай, США, Германия, Япония и 5-ая? Великобритания, 6-ая – Россия.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(Из зала: –  Всё на 6-ке заканчивается.)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Всё остальное: Франция, Италия…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(Из зала: –  Испания.)</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Ну, то вообще не вариант. Канада. В ранге недоразвитых стран, раз Россия недоразвитая. Понятно как балансирует: чуть лучше, чуть хуже</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(Из зала: –  По уровню жизни Канада на первом месте, по-моему. По уровню жизни людей.)</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По уровню жизни на 1-ом месте Швеция, Норвегия, потом Канада. Ну, европейские страны. Ладно, по уровню жизни на 1-ом месте Канада. А по экономическому развитию Россия выше этого. Потому что уровень жизни – это один из уровней экономического развития. Ну, а потом… Давайте так. По уровню жизни для канадцев – они на 1-ом месте. И даже немцы по уровню жизни нас опережают. Наверно никогда не сложить Германию по уровню жизни, потому что с их уровнем жизни как-то духа у меня не хватит. А Канада не сможет нас опережать, знаете, почему? А сколько жителей в Канаде?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(Из зала: – Миллионов 30 наверно.)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Да, миллионов 30. 20-30 миллионов. Отвечу – Московия. Москва плюс Московия – 20 миллионов. Это Канада. Вспомните всю ту территорию, они тоже торгуют нефтью и за счёт нефти первые по уровню жизни. И у нас 140 миллионов. Я понимаю, что вам не нравится: они торгуют нефтью. Тогда скажите мне о канадских самолётах. Один проект. А у нас – 18. О канадских технологиях? Особо нет. О канадских машинах- особо нет. О канадских ракетах – особо нет. А у нас всё это есть. И кстати, по уровню жизни, вот все говорят, там у них лучше уровень жизни. Вы уверены? В России сейчас уровень жизни поднялся. Там выше уровень пенсии. Согласен, пока ещё. С учётом кризиса в соседней Америке, ещё посмотрим, насколько этого хватит. Вот Германия уже трещит по пенсиям (</w:t>
      </w:r>
      <w:r>
        <w:rPr>
          <w:rFonts w:ascii="Times New Roman" w:hAnsi="Times New Roman"/>
          <w:i/>
          <w:sz w:val="24"/>
        </w:rPr>
        <w:t>что-то падает</w:t>
      </w:r>
      <w:r>
        <w:rPr>
          <w:rFonts w:ascii="Times New Roman" w:hAnsi="Times New Roman"/>
          <w:sz w:val="24"/>
        </w:rPr>
        <w:t xml:space="preserve">). Поэтому то, что уровень жизни мы оцениваем, как было в 70-ых годах прошлого века, сейчас они уже от этого трещат и начинают отказываться. У них видите сейчас тенденция… . Вы знаете, что в Америке сейчас 30% населения нищих? 30% населения, чтоб было понятно, это 100 миллионов для Америки. У нас жителей 140 миллионов. Я не шучу. Некоторые говорят – они на пособие живут. Вопрос размера пособия – 300-400 долларов, 9 тысяч, 12 тысяч в месяц.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(Из зала: –  Как наши пенсионеры.)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Поэтому мы говорим, наши пенсионеры не нищие, но извините 100 миллионов американцы нищие и еще это те, кто получают пособие, я забыл добавить, а у них пособие получают 9 месяцев в год. Потом не получают.  А когда они не получают,  что они делают? - ищут как выжить. Как вы думаете, почему в Америке преступность растёт и такие сильные полицейские силы? Представляете, 100 миллионов людей живущих, это больше половины нашей страны, но при этом уровень жизни в США очень высокий. Вопрос, на ком оно оценивается, правда? Статистку знаете, как в Советском Союзе, хорошо подставить. Да, в Канаде не так много нищих, но там  и страна на 30 миллионов, легче поддержать, пока нефть качается. Страна Канада – это одна из нефтяных держав мира, не хуже Норвегии и России. Она там 5-я или 6-я по запасам, мы первые, но всё равно входит в десятку первых по нефтяным продажам. Вы о чём? Надо смотреть немного по-иному. Я жду, пока все дойдут, отвлекся на вопрос и все начали убегать, перерыв будет после практики. Поэтому, с одной стороны я согласен, на сейчас это высокий уровень жизни, но проблема в том, что США Мексику и Канаду затянут в яму за собой. У нас практика, я вас жду. У нас практика. Я вам не советую ездить ни в Канаду, ни США, ни в Мексику. Когда бабахнет,  то, что они должны, все эти три страны потянут друг друга за собою. И потом, на их месте будет рождаться новое чудо из этих трёх стран. И они это понимают, и к этому готовятся. Просто они не знают, когда бабахнет.  Канада в отличие от Мексики в более выгодном состоянии, но Аляска, за Канадой, её тоже туда затянет. Аляска часть США.  Всё, а вот как это будет, я не знаю. Я не знаю, что они наработали. Вариант затягивания куда-то там, пристроить население, которое будет с ужасом жить в США, когда это всё бабахнет, побежит в Мексику и Канаду, а потом там бабахнет.  И всё это вместе будет развиваться в новый конгломерат Северной Америки постепенно. Что такое ужасы гражданской войны – сейчас  на Донбасс посмотрите или вспомните нашу гражданскую, столетней давности. Всё понятно. А так, как оружия там больше чем везде, то наша гражданская война окажется тихим лепетом по отношению к их гражданской войне, где каждый за себя со своим автоматом. Я без шуток. У нас ещё оружия у  населения на руках в Гражданскую войну не так много было. Нам повезло.</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Практика. Поэтому мы больше занимаемся Евразийским пока континентом.  У нас есть проблемы развитие отдельных стран и континентов, которые пока нами не решаются. Лучше в этот план нам нос не совать. Вы меня поняли.</w:t>
      </w:r>
    </w:p>
    <w:p w:rsidR="00F2237C" w:rsidRDefault="00F2237C">
      <w:pPr>
        <w:spacing w:after="200" w:line="276" w:lineRule="auto"/>
        <w:ind w:firstLine="567"/>
        <w:jc w:val="both"/>
        <w:rPr>
          <w:rFonts w:ascii="Times New Roman" w:hAnsi="Times New Roman"/>
          <w:b/>
          <w:i/>
          <w:sz w:val="24"/>
        </w:rPr>
      </w:pPr>
    </w:p>
    <w:p w:rsidR="00F2237C" w:rsidRDefault="00F2237C">
      <w:pPr>
        <w:spacing w:after="200" w:line="276" w:lineRule="auto"/>
        <w:ind w:firstLine="567"/>
        <w:jc w:val="center"/>
        <w:rPr>
          <w:rFonts w:ascii="Times New Roman" w:hAnsi="Times New Roman"/>
          <w:b/>
          <w:i/>
          <w:sz w:val="28"/>
        </w:rPr>
      </w:pPr>
      <w:r>
        <w:rPr>
          <w:rFonts w:ascii="Times New Roman" w:hAnsi="Times New Roman"/>
          <w:b/>
          <w:i/>
          <w:sz w:val="28"/>
        </w:rPr>
        <w:t>Практика 6.</w:t>
      </w:r>
    </w:p>
    <w:p w:rsidR="00F2237C" w:rsidRDefault="00F2237C">
      <w:pPr>
        <w:spacing w:after="200" w:line="276" w:lineRule="auto"/>
        <w:ind w:firstLine="567"/>
        <w:jc w:val="center"/>
        <w:rPr>
          <w:rFonts w:ascii="Times New Roman" w:hAnsi="Times New Roman"/>
          <w:b/>
          <w:i/>
          <w:sz w:val="28"/>
        </w:rPr>
      </w:pPr>
      <w:r>
        <w:rPr>
          <w:rFonts w:ascii="Times New Roman" w:hAnsi="Times New Roman"/>
          <w:b/>
          <w:i/>
          <w:sz w:val="28"/>
        </w:rPr>
        <w:t>Стяжание границ Аспектной Мощи.</w:t>
      </w:r>
    </w:p>
    <w:p w:rsidR="00F2237C" w:rsidRDefault="00F2237C">
      <w:pPr>
        <w:spacing w:after="200" w:line="276" w:lineRule="auto"/>
        <w:ind w:firstLine="567"/>
        <w:jc w:val="both"/>
        <w:rPr>
          <w:rFonts w:ascii="Times New Roman" w:hAnsi="Times New Roman"/>
          <w:sz w:val="24"/>
        </w:rPr>
      </w:pP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 </w:t>
      </w:r>
      <w:r>
        <w:rPr>
          <w:rFonts w:ascii="Times New Roman" w:hAnsi="Times New Roman"/>
          <w:i/>
          <w:sz w:val="24"/>
        </w:rPr>
        <w:tab/>
        <w:t>Мы возжигаемся всем Синтезом каждого из нас. Синтезируемся с Изначальными Владыками Кут Хуми Фаинь, переходим в зал Ипостаси Синтеза ИДИВО 192-х Изначально проявлено явленно. Развертываемся пред Изначальными Владыками Кут Хуми Фаинь в форме ведущих Аспектов.</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 Синтезируемся с Хум Изначальных Владык Кут Хуми Фаинь, стяжаем Изначальный Синтез границ мощи Аспекта Изначально Вышестоящего Отца каждому из нас и синтезу нас. И возжигаясь этим, преображаясь этим, просим установить границы мощи Аспекта с постепенным развитием и реализацией каждого из нас Евразийским континентом Планеты Земля в целом, имея в виду более 50% населения Планеты, проживающего на этой территории и выводящего нашу аспектность человечностью на Планетарный аспектный уровень бытия и территориально развернуть минимальные аспектные границы от синтеза Планеты и 70% Вселенной Вселенскими границами аспектных эманаций каждого из нас, в явлении человечности развития евразийкости аспектностью, как этап к Евразийской Метагалактической Цивилизации аспектной реализации каждого из нас и синтеза нас.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 возжигаясь этим, преображаясь этим, мы синтезируемся с Изначальным Домом Изначально Вышестоящего Отца и, возжигаясь им, стяжаем границы аспектности в человеческом явлении евразийскости Метагалактической Цивилизации собою, как физичностью Аспекта Синтеза 5-го выражения Изначально Вышестоящего Отца собою и территориально Планетарно-Вселенски в синтезе их с постепенным ростом в 6-ти проявленную метагалактичность этих  границ через насыщение евразийской метагалактичностью населения евразийского континента Планеты Земля и роста Метагалактической Расы Землян этим (длительная пауза).</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И возжигаясь этим, преображаясь этим, синтезируемся и Изначальными Владыками Кут Хуми  Фаинь и стяжаем </w:t>
      </w:r>
      <w:r>
        <w:rPr>
          <w:rFonts w:ascii="Times New Roman" w:hAnsi="Times New Roman"/>
          <w:b/>
          <w:i/>
          <w:sz w:val="24"/>
        </w:rPr>
        <w:t>границы Аспектной мощи</w:t>
      </w:r>
      <w:r>
        <w:rPr>
          <w:rFonts w:ascii="Times New Roman" w:hAnsi="Times New Roman"/>
          <w:i/>
          <w:sz w:val="24"/>
        </w:rPr>
        <w:t xml:space="preserve"> данным выражением каждым из нас с поэтапным и постепенным вхождением в данное явление и выражение собою каждым из нас (длительная пауза).</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 возжигаясь</w:t>
      </w:r>
      <w:r>
        <w:rPr>
          <w:rFonts w:ascii="Times New Roman" w:hAnsi="Times New Roman"/>
          <w:i/>
          <w:color w:val="FF0000"/>
          <w:sz w:val="24"/>
        </w:rPr>
        <w:t xml:space="preserve"> </w:t>
      </w:r>
      <w:r>
        <w:rPr>
          <w:rFonts w:ascii="Times New Roman" w:hAnsi="Times New Roman"/>
          <w:i/>
          <w:sz w:val="24"/>
        </w:rPr>
        <w:t xml:space="preserve">этим,  преображаясь этим, мы синтезируемся с Изначально Вышестоящим Отцом, переходим в зал Изначально Вышестоящего Отца 256-ти Изначально-проявлено явленно. Синтезируемся  с Хум Изначально Вышестоящего Отца и стяжаем </w:t>
      </w:r>
      <w:r>
        <w:rPr>
          <w:rFonts w:ascii="Times New Roman" w:hAnsi="Times New Roman"/>
          <w:b/>
          <w:i/>
          <w:sz w:val="24"/>
        </w:rPr>
        <w:t xml:space="preserve">Синтез  границ мощи Аспекта </w:t>
      </w:r>
      <w:r>
        <w:rPr>
          <w:rFonts w:ascii="Times New Roman" w:hAnsi="Times New Roman"/>
          <w:i/>
          <w:sz w:val="24"/>
        </w:rPr>
        <w:t>Изначально Вышестоящего Отца каждому из нас  в явлении евразийских границ аспектности рождением евразийской метагалактичности Евразийской Метагалактической Цивилизации аспектностью Изначально Вышестоящему Отцу каждым из нас и синтезом нас (длительная пауза) и развёртыванием Метагалактической Расы Землян этим в росте Метагалактической Цивилизации Планеты Земля (пауза) и метагалактичности явления Изначально Вышестоящего Отца физически собою (длительная  пауза).</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 возжигаясь этим, (пауза) преображаясь этим, (пауза) мы возжигаемся Синтезом Изначально Вышестоящего Отца, и синтезируясь с Изначально Вышестоящим Отцом, стяжаем границы аспектной мощи, обозначенными выражениями, и более того, решением Изначально Вышестоящего Отца каждому из нас и синтезу нас собою  (пауза).</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И возжигаясь этим, (пауза) преображаясь этим, (пауза) мы благодарим Изначально Вышестоящего Отца, Изначальных Владык Кут Хуми  Фаинь.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Возвращаемся в физическое присутствие в данный зал и развёртываем границы аспектной мощи на евразийский континент с окружающими островами (пауза). Владыка говорит «Включая Исландию», т.е. не только Англию, а даже Исландию (пауза) с этой стороны, вот проживите вашу границу мощи евразийской, с той стороны Берингов пролив, Япония внизу,  Южно-Китайские острова, Вьетнам, Индия со Шри-Ланкой, дальше идём в сторону Красного моря, охватываем Аравийский полуостров через канал Египетский.</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 (Из зала: </w:t>
      </w:r>
      <w:r>
        <w:rPr>
          <w:rFonts w:ascii="Times New Roman" w:hAnsi="Times New Roman"/>
          <w:sz w:val="24"/>
        </w:rPr>
        <w:t>–</w:t>
      </w:r>
      <w:r>
        <w:rPr>
          <w:rFonts w:ascii="Times New Roman" w:hAnsi="Times New Roman"/>
          <w:i/>
          <w:sz w:val="24"/>
        </w:rPr>
        <w:t xml:space="preserve"> «А Израиль?»)</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Это Аравийский полуостров.</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(Из зала: </w:t>
      </w:r>
      <w:r>
        <w:rPr>
          <w:rFonts w:ascii="Times New Roman" w:hAnsi="Times New Roman"/>
          <w:sz w:val="24"/>
        </w:rPr>
        <w:t>–</w:t>
      </w:r>
      <w:r>
        <w:rPr>
          <w:rFonts w:ascii="Times New Roman" w:hAnsi="Times New Roman"/>
          <w:i/>
          <w:sz w:val="24"/>
        </w:rPr>
        <w:t xml:space="preserve">  «Ну, не весь там же. Сам Израиль тоже…»)</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Давай иллюзии не строить,  выучишь хорошо географию,  будешь спрашивать. Израиль однозначно входит, если по Египту мы идём по каналу. Ты географию выучи.  Охватываем Средиземное море, включая Кипр, мы огибая Африку, включая Испанию и Португалию, и далее на Исландию, охват Исландии и всех островов. Чтоб было понятно, допустим, Гренландию мы не охватываем, хотя она часть Дании.  Дания – Европа, но Гренландский полуостров мы не охватываем. Почему так, не знаю. Понятно, да? Ну, Гренландия сейчас пытается отделиться постепенно от Дании, уже там автономию получила. Может, Отец там видит другой план, то есть…(пауза).  Ну, наверху это Северный полюс.  Всё стягивается к Северному полюсу через это со всеми островами внешне.  Ваша  мощь (пауза).</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И теперь территориальная Мощь, расширяем границы-Планета, Вселенная.  Сейчас была человеческая мощь  по потенциалу людей, по количеству,  а дальше Планеты, Вселенная  и до Метагалактики </w:t>
      </w:r>
      <w:r>
        <w:rPr>
          <w:rFonts w:ascii="Times New Roman" w:hAnsi="Times New Roman"/>
          <w:sz w:val="24"/>
        </w:rPr>
        <w:t>–</w:t>
      </w:r>
      <w:r>
        <w:rPr>
          <w:rFonts w:ascii="Times New Roman" w:hAnsi="Times New Roman"/>
          <w:i/>
          <w:sz w:val="24"/>
        </w:rPr>
        <w:t xml:space="preserve"> 6 сфер Проявлений, включая Метагалактику как 6-ти-проявленность, на сколько ваших границ хватит. Минимум восстанавливались две- Планета, Вселенная базово. Но мы просили Отца поширше,  если получится.  Вот ощутите ваши. Ну, Вселенную мы охватили как минимум, так, что это есть,  а дальше уже смотрите (пауза).</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 </w:t>
      </w:r>
      <w:r>
        <w:rPr>
          <w:rFonts w:ascii="Times New Roman" w:hAnsi="Times New Roman"/>
          <w:i/>
          <w:sz w:val="24"/>
        </w:rPr>
        <w:tab/>
        <w:t>Можно сказать, что Универсум там не полностью у всех,  но фактически Универсум тоже. А дальше уже посложнее.  То есть максимум физика Единая,  если взять группу в целом, индивидуально по-разному (пауза).</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Это хороший показатель, очень хороший показатель. И вот охватывая эти границы, мы эманируем всё, что мы стяжали в Изначальный Дом Изначально Вышестоящего Отца границами территориальной и человеческой мощи нашей аспектности, в эти границы вы будете отдавать всё, что вы наработаете как Аспекты,  чтобы было понятно, и в этом объёме будете получать концентрацию количества своей силы внутренней компактификации и т.д.</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 далее эманируем всё стяжённое возожжённое в ИДИВО каждого из нас (пауза), и выходим из практики. Аминь.</w:t>
      </w:r>
    </w:p>
    <w:p w:rsidR="00F2237C" w:rsidRDefault="00F2237C">
      <w:pPr>
        <w:spacing w:after="200" w:line="276" w:lineRule="auto"/>
        <w:ind w:firstLine="567"/>
        <w:jc w:val="both"/>
        <w:rPr>
          <w:rFonts w:ascii="Times New Roman" w:hAnsi="Times New Roman"/>
          <w:i/>
          <w:sz w:val="24"/>
        </w:rPr>
      </w:pP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Тебе ответ. </w:t>
      </w:r>
    </w:p>
    <w:p w:rsidR="00F2237C" w:rsidRDefault="00F2237C">
      <w:pPr>
        <w:spacing w:after="200" w:line="276" w:lineRule="auto"/>
        <w:ind w:firstLine="567"/>
        <w:jc w:val="both"/>
        <w:rPr>
          <w:rFonts w:ascii="Times New Roman" w:hAnsi="Times New Roman"/>
          <w:sz w:val="24"/>
        </w:rPr>
      </w:pPr>
    </w:p>
    <w:p w:rsidR="00F2237C" w:rsidRDefault="00F2237C">
      <w:pPr>
        <w:spacing w:after="200" w:line="276" w:lineRule="auto"/>
        <w:ind w:firstLine="567"/>
        <w:jc w:val="center"/>
        <w:rPr>
          <w:rFonts w:ascii="Times New Roman" w:hAnsi="Times New Roman"/>
          <w:b/>
          <w:sz w:val="24"/>
        </w:rPr>
      </w:pPr>
      <w:r>
        <w:rPr>
          <w:rFonts w:ascii="Times New Roman" w:hAnsi="Times New Roman"/>
          <w:b/>
          <w:sz w:val="24"/>
        </w:rPr>
        <w:t>Границы Евразийского континента.</w:t>
      </w:r>
    </w:p>
    <w:p w:rsidR="00F2237C" w:rsidRDefault="00F2237C">
      <w:pPr>
        <w:spacing w:after="200" w:line="276" w:lineRule="auto"/>
        <w:ind w:firstLine="567"/>
        <w:jc w:val="both"/>
        <w:rPr>
          <w:rFonts w:ascii="Times New Roman" w:hAnsi="Times New Roman"/>
          <w:sz w:val="24"/>
        </w:rPr>
      </w:pP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Турцию представляешь, граница Сирии, потом Ливан граничит с Сирией. Ливан граничит с Палестиной и Израилем. За Палестиной и Израилем Иордания, ниже часть Египта, а потом Красное море и перешеек канала, соединяющий Красное море со Средиземным. Не по середине, а по части Египта. Вот это граница Евразии, которую мы взяли. Поэтому и Израиль, и Палестина, и Иордания, и Саудовская Аравия, и Бахрейн, и Йемен это отдельные мелкие острова, и это, вот в этом евразийском варианте входят  в Евразию по тому морскому  пути, который нарисовали мимо Шри-Ланки вверх на Египетский канал. Египет даже частично входит, потому что канал идет сквозь него.  Поэтому с одной стороны, большинство этой страны в Африке, и только часть её страны  до канала в Евразии, но мы можем его втянуть, так как часть страны входит, там где часть, то есть Египет, как страна может войти спокойно в евразийские  выражения. Ну, и в принципе, такая политика сейчас строится. Потом по…, огибаем Африку, это Алжир, Марокко огибаем, идём на Геркулесовые Столпы, это пролив между Испанией и Африкой,  Португалию охватываем уже по Атлантическому океану и идём на Исландию, как острова, вверх по Атлантическому океану. Охватываем Исландию с Ирландией, Великобританию и островами Северного полюса над нашим континентом,  это по Шпицбергену мы больше идём и потом по северным островам- Земля Франца Иосифа, Новосибирские острова, в сторону хребтом Ломоносова, северного полюа, охватываем северный полюс и с северного полюса выходим на Берингов пролив. Стыковка России и Аляски и …Америки. Аляску не трогаем. Мелкие острова там не вспоминаем, опускаемся  вниз мимо Японии, мимо Южно-китайского моря  и с китайскими и вьетнамскими островами, огибаем опять с этой стороны Евразию идём на Шри-Ланку как Индостан, Индия, Индийский полуостров, охватываем остров Шри-Ланка и опять выходим в сторону через Индийский океан  Красного моря  между Аравийским полуостровом, где Иран выходит к Саудовской Аравии, как кусок выходит пустыни, Йемен выходит и Сомали если взять Африканскую  сторону и Египет.  И вот между Египтом и Саудовской Аравией  выходим опять на этот перешеек-Египетский канал. Евразия, которую вы охватили. Стоит географию изучить, будет очень полезно. Или вспомнить её.</w:t>
      </w:r>
    </w:p>
    <w:p w:rsidR="00F2237C" w:rsidRDefault="00F2237C">
      <w:pPr>
        <w:spacing w:after="200" w:line="276" w:lineRule="auto"/>
        <w:ind w:firstLine="567"/>
        <w:jc w:val="both"/>
        <w:rPr>
          <w:rFonts w:ascii="Times New Roman" w:hAnsi="Times New Roman"/>
          <w:sz w:val="24"/>
        </w:rPr>
      </w:pPr>
      <w:r>
        <w:rPr>
          <w:rFonts w:ascii="Times New Roman" w:hAnsi="Times New Roman"/>
          <w:i/>
          <w:sz w:val="24"/>
        </w:rPr>
        <w:t>(Из зала: -Необозримое поле деятельности.</w:t>
      </w:r>
      <w:r>
        <w:rPr>
          <w:rFonts w:ascii="Times New Roman" w:hAnsi="Times New Roman"/>
          <w:sz w:val="24"/>
        </w:rPr>
        <w:t>)</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Это большой  объем нашей Планеты и здесь живет больше половины населения Планеты. 3,5 миллиарда минимум. Я думаю что 3,7-3,8, а то и все 4,0. Понятно. Ну, так, я точно, точно, кстати, я не знаю, но посчитать можно, взяв все эти страны и посчитав, сколько людей живет в них. Всё простенько. Я думаю, под 4 миллиарда будет, с учётом того, что примерно понятно, сколько живут на других континентах. Смысл понятен? Вы должны вот это визуально выучить, хоть купить карту этого, Евразии, и нарисовать там красной линией весь этот охват, визуализировать и как Аспекты держать в руках. Вот под рукой буквально, у вас должна помещаться вся эта Евразия. И даже желательно, да, повоображать какие страны там есть. О, у нас есть книжечки. Сейчас перерывчик будет. Подойдешь вот к книжечкам и посмотришь Евразию. Только там обычно Евразию всё вместе не рисуют, слишком большая, кусками. Поэтому стоит купить карту Евразийскую, очень будет полезно.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4 часа работали? Ну, у меня нормально 4 часа. Вы уж меня извините. Я думал утром завтракали. Всё.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Сейчас у нас перерыв. Сколько у нас тут? Без десяти два. Перерыв 25 минут. Полчаса как обычно.</w:t>
      </w:r>
    </w:p>
    <w:p w:rsidR="00F2237C" w:rsidRDefault="00F2237C">
      <w:pPr>
        <w:spacing w:after="200" w:line="276" w:lineRule="auto"/>
        <w:ind w:firstLine="567"/>
        <w:jc w:val="both"/>
        <w:rPr>
          <w:rFonts w:ascii="Times New Roman" w:hAnsi="Times New Roman"/>
          <w:sz w:val="24"/>
        </w:rPr>
      </w:pPr>
    </w:p>
    <w:p w:rsidR="00F2237C" w:rsidRDefault="00F2237C">
      <w:pPr>
        <w:spacing w:after="200" w:line="276" w:lineRule="auto"/>
        <w:ind w:firstLine="567"/>
        <w:jc w:val="both"/>
        <w:rPr>
          <w:rFonts w:ascii="Times New Roman" w:hAnsi="Times New Roman"/>
          <w:sz w:val="24"/>
        </w:rPr>
      </w:pPr>
    </w:p>
    <w:p w:rsidR="00F2237C" w:rsidRDefault="00F2237C">
      <w:pPr>
        <w:spacing w:after="200" w:line="276" w:lineRule="auto"/>
        <w:ind w:firstLine="567"/>
        <w:jc w:val="both"/>
        <w:rPr>
          <w:rFonts w:ascii="Times New Roman" w:hAnsi="Times New Roman"/>
          <w:b/>
          <w:sz w:val="24"/>
        </w:rPr>
      </w:pPr>
      <w:r>
        <w:rPr>
          <w:rFonts w:ascii="Times New Roman" w:hAnsi="Times New Roman"/>
          <w:b/>
          <w:sz w:val="24"/>
        </w:rPr>
        <w:t>2 день 2 часть</w:t>
      </w:r>
    </w:p>
    <w:p w:rsidR="00F2237C" w:rsidRDefault="00F2237C">
      <w:pPr>
        <w:spacing w:after="200" w:line="276" w:lineRule="auto"/>
        <w:ind w:firstLine="567"/>
        <w:jc w:val="both"/>
        <w:rPr>
          <w:rFonts w:ascii="Times New Roman" w:hAnsi="Times New Roman"/>
          <w:sz w:val="24"/>
        </w:rPr>
      </w:pP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Готовить к Аспекту должны Аспекты, а к нам надо обращаться только в последнюю очередь, когда мы выводим к Владыке и говорим: «Аспект». Понятно. И это всё подтверждается. Всё. А готовить к Аспекту должны Аспекты. Поэтому, когда мне кто-то на профессиональном подходит, а мы на Логоса или на Учителя, я тут же подвожу к другому Логосу или Учителю, говорю: «Готовь»! Потом вдвоём подходите ко мне, вдвоём уже. Ну, иногда более старший статус даю, если там сложно войти, ввести человека во что-то и потом подходит ко мне и тот, кто вёл этим взошел, понятно да? И новый взошедший тоже получит…</w:t>
      </w:r>
    </w:p>
    <w:p w:rsidR="00F2237C" w:rsidRDefault="00F2237C">
      <w:pPr>
        <w:spacing w:after="200" w:line="276" w:lineRule="auto"/>
        <w:ind w:firstLine="567"/>
        <w:jc w:val="both"/>
        <w:rPr>
          <w:rFonts w:ascii="Times New Roman" w:hAnsi="Times New Roman"/>
          <w:sz w:val="24"/>
        </w:rPr>
      </w:pPr>
    </w:p>
    <w:p w:rsidR="00F2237C" w:rsidRDefault="00F2237C">
      <w:pPr>
        <w:spacing w:after="200" w:line="276" w:lineRule="auto"/>
        <w:ind w:firstLine="567"/>
        <w:jc w:val="center"/>
        <w:rPr>
          <w:rFonts w:ascii="Times New Roman" w:hAnsi="Times New Roman"/>
          <w:b/>
          <w:sz w:val="24"/>
        </w:rPr>
      </w:pPr>
      <w:r>
        <w:rPr>
          <w:rFonts w:ascii="Times New Roman" w:hAnsi="Times New Roman"/>
          <w:b/>
          <w:sz w:val="24"/>
        </w:rPr>
        <w:t>Аспект как Есмь.</w:t>
      </w:r>
    </w:p>
    <w:p w:rsidR="00F2237C" w:rsidRDefault="00F2237C">
      <w:pPr>
        <w:spacing w:after="200" w:line="276" w:lineRule="auto"/>
        <w:ind w:firstLine="567"/>
        <w:jc w:val="both"/>
        <w:rPr>
          <w:rFonts w:ascii="Times New Roman" w:hAnsi="Times New Roman"/>
          <w:sz w:val="24"/>
        </w:rPr>
      </w:pP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Итак, мы все вместе, всей командой возжигаемся Аспектностью. Вообразите, мы сейчас сложили всю нужную вам Аспектность – и внутренне и последней практикой внешне – вот этот баланс у вас сложился. Теперь вот вы Аспекты. Мы сейчас будем это дорабатывать, но сейчас будет доработка именно Аспекта, как Есмь без всяких сложений, а вот Аспекта как Есмь. Каждый сейчас возжигается Аспектом, как Есмь. Вот вспоминайте весь синтез Школы и Аспекта, как Есмь. Сейчас будет тематика Аспекта, как Есмь, мы объяснимся, но вначале возжигаемся и начинаем эманировать  Аспекта, как Есмь, по кругу. Мы тоже с Олей, как Аспекты сейчас. Потому что - это один из наших статусов. По кругу Аспект закручиваем. Нет, каждый из нас вот Аспект, но эманируя поле, охватывает круг. Не своё крутит, а Аспекта держит. Вы Аспект явлением Изначально Вышестоящего Отца, но эманирует на команду. Понятно, да о чём я? Сильнее возжигайтесь Аспектом и эманируйте на команду. Ну, и теперь давайте вот проживём или почувствуем Аспектную Среду между нами. Вот вообразите, мы на совещании Аспектов. Да. Вот так вот мы возожглись, каждый сам эманируем, а теперь между нами должна возникнуть Аспектная Среда. И проживаем её. Возожглись. Вот  проживайте – та Аспектная Среда, которая есть, сейчас сложилась. Ну, и начнём с Гали, так как я вчера сказал, что она первая из всех вошла.</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 (Из зала: </w:t>
      </w:r>
      <w:r>
        <w:rPr>
          <w:rFonts w:ascii="Times New Roman" w:hAnsi="Times New Roman"/>
          <w:sz w:val="24"/>
        </w:rPr>
        <w:t xml:space="preserve">– </w:t>
      </w:r>
      <w:r>
        <w:rPr>
          <w:rFonts w:ascii="Times New Roman" w:hAnsi="Times New Roman"/>
          <w:i/>
          <w:sz w:val="24"/>
        </w:rPr>
        <w:t>Я проживаю плотность такую, ну некую плотность.)</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 В.С. Давайте так. Плотность бывает у любого Статуса. (</w:t>
      </w:r>
      <w:r>
        <w:rPr>
          <w:rFonts w:ascii="Times New Roman" w:hAnsi="Times New Roman"/>
          <w:i/>
          <w:sz w:val="24"/>
        </w:rPr>
        <w:t>Смеётся</w:t>
      </w:r>
      <w:r>
        <w:rPr>
          <w:rFonts w:ascii="Times New Roman" w:hAnsi="Times New Roman"/>
          <w:sz w:val="24"/>
        </w:rPr>
        <w:t xml:space="preserve">) Вы сейчас возжигайтесь Аспектностью. Все сами лично синтезируются с Изначальным Владыкой Кут Хуми, сейчас только с Владыкой. Галя тоже синтезируется. И меня интересует, кроме того, что мы возожглись, и Галя возожглась, что скажет Владыка. А теперь вы мне говорите, что вам как Аспектам служащим, говорит Владыка. Мы вас не проверяли ещё на одну вещь, как вы контачите с Владыкой. Как Аспект. Заодно и поучимся. Намёк понятен? Поэтому, пожалуйста, не филоньте, сейчас реально Владыка фиксируется на каждого. Даже если вы это не умели и не умеете, учитесь. Сейчас на вас фиксируется Огонь, слышать от Владыки данное. И таких вопросов будет три по трем кандидатам. Я вас слушаю. Только мне, пожалуйста, когда вы сейчас открываете рот. Мне не надо кивать, мне надо сказать от Владыки что-то: «да», «нет», «на 20%», «на 80%», «готова», «не готов», «вошла», «не вошла», какие-то иные чёткие ответы в вашем выражении Владыки. Т.е. вы выражаете Владыку и в вашем выражении мне нужен чёткий ответ и вы должны говорить это, </w:t>
      </w:r>
      <w:r>
        <w:rPr>
          <w:rFonts w:ascii="Times New Roman" w:hAnsi="Times New Roman"/>
          <w:i/>
          <w:sz w:val="24"/>
        </w:rPr>
        <w:t>внимание</w:t>
      </w:r>
      <w:r>
        <w:rPr>
          <w:rFonts w:ascii="Times New Roman" w:hAnsi="Times New Roman"/>
          <w:sz w:val="24"/>
        </w:rPr>
        <w:t>, Аспектно, а не по-человечески и Огнём Владыки. Так же как я, как Сотрудник Синтеза, говорю Владыкой синтезно. Вы должны говорить Аспектно и Огнем Владыки. Мы проверяем, насколько сотрудник вошёл, вас проверяем, насколько вы говорите Аспектно. Понятно? Говорим.</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Н: Можно я начну?</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Нужно.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Н: Берёт.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Берёт. То есть, не взяла?</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Н: Берёт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Берёт. Насколько ты голосом Владыки сказала? Выражением Владыки сказала?</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Н: 70%.</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Чуть меньше. И от тебя больше Владычица звучит. То ли я тебя вчера так это сильно тюкнул, что за ночь подготовка была сильнее. Вот сейчас у тебя вибрация больше Фаинь внутренняя, чем Владыки. Это хорошо, мне понравилось очень. Но сейчас ещё глубже от Владыки скажи и попробуй Огонь Владыки выразить. Даже словом «Берёт». У меня свой тон, понятно? Лично. А ты своим вырази. Знаешь такое, войди прям в Огонь, в Синтез Владыки и скажи мне  этим Огнём и Синтезом. Это всех касается, чтобы вас тоже,  потом не повторять вам.</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Н: Берёт.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Ну, это ты перенапрягаешься. (</w:t>
      </w:r>
      <w:r>
        <w:rPr>
          <w:rFonts w:ascii="Times New Roman" w:hAnsi="Times New Roman"/>
          <w:i/>
          <w:sz w:val="24"/>
        </w:rPr>
        <w:t>Смеются</w:t>
      </w:r>
      <w:r>
        <w:rPr>
          <w:rFonts w:ascii="Times New Roman" w:hAnsi="Times New Roman"/>
          <w:sz w:val="24"/>
        </w:rPr>
        <w:t>). Ну, ты поняла меня, ты поняла. Ты сама поняла. Чувствуешь как внутри. Вот смотри. Голосом Владыку сложно выразить, а мне нужен Аспектный голос, мы ищем сейчас Аспектный голос. Почему? На этот голос реагирует и внутреннее всех и внешнее. Природа реагирует не только на Логосов, но и на Аспектов.</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О: Я увидела, как «Пройдено».</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Пройдено.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О: Как бы утвердительно.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Скажи «Пройдено» соседке, скажи «ПРОЙДЕНО» (тянет голосом).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О: Пройдено.</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Чувствуешь вибрацию другую? Вот там есть Огонь. Он может быть не полный, тоже процентов на 70, но это выражение Владыки. Там ощущение Владыки есть, в этом слове «Пройдено». Это интонация, высота голоса, она всё равно ваша. А мне нужен Огонь в это от Владыки , в это, в этих словах. Ну, кто ещё что скажет?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Т: Взяла.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Взяла (</w:t>
      </w:r>
      <w:r>
        <w:rPr>
          <w:rFonts w:ascii="Times New Roman" w:hAnsi="Times New Roman"/>
          <w:i/>
          <w:sz w:val="24"/>
        </w:rPr>
        <w:t>растяжно</w:t>
      </w:r>
      <w:r>
        <w:rPr>
          <w:rFonts w:ascii="Times New Roman" w:hAnsi="Times New Roman"/>
          <w:sz w:val="24"/>
        </w:rPr>
        <w:t xml:space="preserve">). То же самое. Чувствуешь, напрягаются связки? У Владыки связки не напрягаются и у тебя не напрягаются. Расслабленно «взяла».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Т: Взяла!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Ну, вот уже по-другому. Молодец! Здесь Огонь есть. «Взяла», чувствуется. Дальше.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З: Утверждена.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Утверждена. Это вы от себя или от Владыки? Не-не, может быть и утверждена. Вы от себя или от Владыки? Пока от себя. Огня Владыки не вижу.</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В: Взяла.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Взяла. А теперь от Владыки глубже. Знаешь, он вот тут фиксируется, а через голос не говорится.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В: Взяла.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Вот! Чуть глубже уже. Можно сказать, здесь есть какой-то вариант выражения, но это вариант, углубляй вот в эту сторону. На самом деле тут все просто, а вот Огонь надо уметь прожить.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Л: Вошла.</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Вошла. Так.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Г: Взяла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То же самое, углубляйтесь. Ну, что у нас начальник всех начал? Я кандидатов не спрашиваю, осталась ты.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Т: Угу. Есть.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Есть. Кушать подано. А попробуй от Владыки глубже сказать.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Т: Есть.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Это ты уже настроилась. Вот здесь звучит Владыка, но… Ты поняла разницу, да? Ты всё равно вот играешь рядом. Оля?</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Оля С.: Стяжала.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Стяжала. Чувствуете разницу? Стяжала. Голос почувствовали? Почувствовали. Вот это выражение Владыки. Чтобы не от меня, потому что от меня вы уже устали, вот. Школа. Я не имею в виду физически, я имею в виду голос. Он и чувствуется. Вы остаётесь у Владыки, быстро в кабинет, стяжаете Статус Аспекта и Форму Аспекта. В кабинете Владыки Кут Хуми, куда дойдёте. Пока вы здесь, мы всё равно вас туда поставим, главное, чтобы вы туда дошли. Молодец.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Ну, что у нас? Следующая, Галя.</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Л: Лариса!</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Лариса. Нет, у нас есть анекдот: Галя балованная. (</w:t>
      </w:r>
      <w:r>
        <w:rPr>
          <w:rFonts w:ascii="Times New Roman" w:hAnsi="Times New Roman"/>
          <w:i/>
          <w:sz w:val="24"/>
        </w:rPr>
        <w:t>Смеются</w:t>
      </w:r>
      <w:r>
        <w:rPr>
          <w:rFonts w:ascii="Times New Roman" w:hAnsi="Times New Roman"/>
          <w:sz w:val="24"/>
        </w:rPr>
        <w:t xml:space="preserve">.)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Л: Второе слово больше подходит.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Ты правильно меня поняла. «Балованная» это я тебе пикантно намекнул. Это такой знаменитый анекдот наших съездов. Ну, ничего. Если что, у нас есть Служащий, он вам расскажет анекдот, вам будет смешно, он лучше расскажет меня. Возжигайся. Вернее ты горишь, все остальные так же самое, мне нужно ваше слово, обязательно, каждый сказал хоть одно слово, но вы выражаете Владыку. Ещё раз, вы тренируетесь на голос Аспекта. Не филоньте это тренинг. У нас среда Владыки Кут Хуми, голос Аспекта нужен. Ну, говорим. (</w:t>
      </w:r>
      <w:r>
        <w:rPr>
          <w:rFonts w:ascii="Times New Roman" w:hAnsi="Times New Roman"/>
          <w:i/>
          <w:sz w:val="24"/>
        </w:rPr>
        <w:t>Раздается шёпот</w:t>
      </w:r>
      <w:r>
        <w:rPr>
          <w:rFonts w:ascii="Times New Roman" w:hAnsi="Times New Roman"/>
          <w:sz w:val="24"/>
        </w:rPr>
        <w:t xml:space="preserve">). </w:t>
      </w:r>
    </w:p>
    <w:p w:rsidR="00F2237C" w:rsidRDefault="00F2237C">
      <w:pPr>
        <w:tabs>
          <w:tab w:val="left" w:pos="3600"/>
        </w:tabs>
        <w:spacing w:after="200" w:line="276" w:lineRule="auto"/>
        <w:ind w:firstLine="567"/>
        <w:jc w:val="both"/>
        <w:rPr>
          <w:rFonts w:ascii="Times New Roman" w:hAnsi="Times New Roman"/>
          <w:sz w:val="24"/>
        </w:rPr>
      </w:pPr>
      <w:r>
        <w:rPr>
          <w:rFonts w:ascii="Times New Roman" w:hAnsi="Times New Roman"/>
          <w:sz w:val="24"/>
        </w:rPr>
        <w:t>Чи-чи-чи-чи. (</w:t>
      </w:r>
      <w:r>
        <w:rPr>
          <w:rFonts w:ascii="Times New Roman" w:hAnsi="Times New Roman"/>
          <w:i/>
          <w:sz w:val="24"/>
        </w:rPr>
        <w:t>В.С. обращается к Светлане</w:t>
      </w:r>
      <w:r>
        <w:rPr>
          <w:rFonts w:ascii="Times New Roman" w:hAnsi="Times New Roman"/>
          <w:sz w:val="24"/>
        </w:rPr>
        <w:t>). Это вас не касается, вообще. Вы вообще в ту сторону. (</w:t>
      </w:r>
      <w:r>
        <w:rPr>
          <w:rFonts w:ascii="Times New Roman" w:hAnsi="Times New Roman"/>
          <w:i/>
          <w:sz w:val="24"/>
        </w:rPr>
        <w:t>В.С. обращается к Галине</w:t>
      </w:r>
      <w:r>
        <w:rPr>
          <w:rFonts w:ascii="Times New Roman" w:hAnsi="Times New Roman"/>
          <w:sz w:val="24"/>
        </w:rPr>
        <w:t>). Прям на плаху положили «Сейчас и ты будешь, да». Вообще ужас, даже сказать нечего, правда? Ну, ну, ну, давайте. Давай, ты первая у нас давай в тебя начнем опять</w:t>
      </w:r>
      <w:r>
        <w:rPr>
          <w:rFonts w:ascii="Times New Roman" w:hAnsi="Times New Roman"/>
          <w:i/>
          <w:sz w:val="24"/>
        </w:rPr>
        <w:t>. (Смеётся).</w:t>
      </w:r>
      <w:r>
        <w:rPr>
          <w:rFonts w:ascii="Times New Roman" w:hAnsi="Times New Roman"/>
          <w:sz w:val="24"/>
        </w:rPr>
        <w:t xml:space="preserve"> Давай, давай, давай, расслабляйся. Я сказал вот вчера помните, расслабленность нужна. Вот сейчас не надо напрягаться, вы сейчас пытаетесь настроиться, только ухудшаете, вы должны расслабиться и погрузиться в Огонь Владыки и сказать, как можете мне не надо напрягаться, как можете, а потом найдём вот этот тон.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Н: Берёт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Берёт. Уже легче, сейчас даже ничего не буду говорить, уже легче. Намного легче. Почувствовала? Вот половина слова точно в Огне. Окончание ты вот,  чуть-чуть. Дальше.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О: Можно ещё?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Да, можно.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Т: Сработала.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Сработала. Интересный ответ. Дальше.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З: Утверждена.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Утверждена. Дальше.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М: Взяла.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Взяла. В карман положила? У меня было такое. Взял? Взял. В кармане уже. Прям на погружении, прикольно.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В: Через одну.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Через одну. Вас.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Г: Есть. </w:t>
      </w:r>
    </w:p>
    <w:p w:rsidR="00F2237C" w:rsidRDefault="00F2237C">
      <w:pPr>
        <w:tabs>
          <w:tab w:val="left" w:pos="3766"/>
        </w:tabs>
        <w:spacing w:after="200" w:line="276" w:lineRule="auto"/>
        <w:ind w:firstLine="567"/>
        <w:jc w:val="both"/>
        <w:rPr>
          <w:rFonts w:ascii="Times New Roman" w:hAnsi="Times New Roman"/>
          <w:sz w:val="24"/>
        </w:rPr>
      </w:pPr>
      <w:r>
        <w:rPr>
          <w:rFonts w:ascii="Times New Roman" w:hAnsi="Times New Roman"/>
          <w:sz w:val="24"/>
        </w:rPr>
        <w:t>Есть. Есть. Тоже будем кушать. Есть. Ну, вот через вас Семёнова… (</w:t>
      </w:r>
      <w:r>
        <w:rPr>
          <w:rFonts w:ascii="Times New Roman" w:hAnsi="Times New Roman"/>
          <w:i/>
          <w:sz w:val="24"/>
        </w:rPr>
        <w:t>смех из зала "Семёновна"</w:t>
      </w:r>
      <w:r>
        <w:rPr>
          <w:rFonts w:ascii="Times New Roman" w:hAnsi="Times New Roman"/>
          <w:sz w:val="24"/>
        </w:rPr>
        <w:t>).</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Т: Будет.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Будет?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Т: Я услышала, будет.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Будет, будет. Ну ладно будет. Всё сказала. Дальше.</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В: Утверждена.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Утверждена. (</w:t>
      </w:r>
      <w:r>
        <w:rPr>
          <w:rFonts w:ascii="Times New Roman" w:hAnsi="Times New Roman"/>
          <w:i/>
          <w:sz w:val="24"/>
        </w:rPr>
        <w:t>Повторяет несколько раз, дразнясь</w:t>
      </w:r>
      <w:r>
        <w:rPr>
          <w:rFonts w:ascii="Times New Roman" w:hAnsi="Times New Roman"/>
          <w:sz w:val="24"/>
        </w:rPr>
        <w:t xml:space="preserve">). Вы первый раз лучше сказали. Утверждена. Владыка так не говорит. Смеётся. Такой театральный шёпот.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В: Вошла в кайф.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Да, вошла в кайф, выйди обратно, называется.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О: Я не знаю, услышала, увидела 50 на 50 и вот так вот рукой.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Вот рукой да, Владыка рукой может сказать. Туда, сюда. Ваш ответ. А ты как чувствуешь?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Л: Утверждена!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Утверждена. Оля?</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О.С.: Не прошла.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Какой Статус?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О.С.: Ипостась.</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В.С. Ипостась. Ты взяла Статус Ипостась, ты на 50% взяла Статус Аспекта, ты преодолела то, что я тебе вчера говорил, ты молодец. Тебе не хватает внутренней основательности Аспекта. Я так скажу. Слишком уж фривольничаешь и этим Аспект сбивается. Я при этом понимаю, что от себя не убежишь, но есть границы фривольности, а ты их нарушаешь, и ты вроде входишь в Аспекта, тебя чуть-чуть проверили, ты раз и за границу сбежала. (</w:t>
      </w:r>
      <w:r>
        <w:rPr>
          <w:rFonts w:ascii="Times New Roman" w:hAnsi="Times New Roman"/>
          <w:i/>
          <w:sz w:val="24"/>
        </w:rPr>
        <w:t>Смеются</w:t>
      </w:r>
      <w:r>
        <w:rPr>
          <w:rFonts w:ascii="Times New Roman" w:hAnsi="Times New Roman"/>
          <w:sz w:val="24"/>
        </w:rPr>
        <w:t xml:space="preserve">). И Аспект выщёлкивается. Опять только взяла, поиграла с Аспектом, раз – и сбежала. Типа, а может и без этого можно обойтись? Можно. Вначале потренируйся, как Ипостась. Когда без неё обойтись нельзя. Вот сотрудникам обойтись можно, а Ипостаси нельзя. Но ты на 50% готова к Аспекту. Ты это взяла. Тебе не хватило внутренней основательности, чтобы в это войти. Серьезности… и ты прекрасно знаешь…. Поняла? То, что здесь ты атмосферу впитывала, я это увидел, ты молодец, но ты делаешь всё правильно, но не допускаешь, что ты внутри глубоко готова отказаться от чего-то старого и лишнего своего, ну имеется в виду поведение.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Л: Согласна!</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Куда ты денешься, знаешь, есть такое. (</w:t>
      </w:r>
      <w:r>
        <w:rPr>
          <w:rFonts w:ascii="Times New Roman" w:hAnsi="Times New Roman"/>
          <w:i/>
          <w:sz w:val="24"/>
        </w:rPr>
        <w:t>Смеются</w:t>
      </w:r>
      <w:r>
        <w:rPr>
          <w:rFonts w:ascii="Times New Roman" w:hAnsi="Times New Roman"/>
          <w:sz w:val="24"/>
        </w:rPr>
        <w:t xml:space="preserve">). Это чтобы ты не игралась. Ты поняла меня. Ты поняла.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Л: А как отказаться?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Мы вернЁмся к старому с тобой разговору и ты меня поняла. Лучше не надо. Лучше не надо. Выходишь в кабинет к Владыке, как Галя и стяжаешь Ипостась, и у тебя это стяжание, возжигаешься Статусом Ипостась и Формой Ипостаси и просишь научить тебя другой основательности, прямо так просишь, другой основательности. В тебе должны поменяться пара Основ в тебе, чтобы ты стала окончательно Аспектом. Они тебе мешают. Я не знаю, какие, но именно из-за них у тебя такое играющее поведение, которое тебе же мешает по жизни. И ты в этом уже убедилась, но не оторвалась. Проси научить оторваться от этого. Две основы. Научиться и оторваться от них. Чтобы ты смогла стать Аспектом или вернуться в Аспекта. И так и так. Всё.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О.С.: Можно дополнение? Вот вы вчера сказали, что по какой-то причине вас Владыка снял, я не знаю её, но когда я слышала «не прошла» Владыка сказал, что вы не вышли из того, что вы отрабатываете.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В.С.: Когда снял.</w:t>
      </w:r>
    </w:p>
    <w:p w:rsidR="00F2237C" w:rsidRDefault="00F2237C">
      <w:pPr>
        <w:spacing w:after="200" w:line="276" w:lineRule="auto"/>
        <w:ind w:firstLine="567"/>
        <w:jc w:val="both"/>
        <w:rPr>
          <w:rFonts w:ascii="Times New Roman" w:hAnsi="Times New Roman"/>
          <w:color w:val="FF0000"/>
          <w:sz w:val="24"/>
        </w:rPr>
      </w:pPr>
      <w:r>
        <w:rPr>
          <w:rFonts w:ascii="Times New Roman" w:hAnsi="Times New Roman"/>
          <w:sz w:val="24"/>
        </w:rPr>
        <w:t>О.С.: Да</w:t>
      </w:r>
      <w:r>
        <w:rPr>
          <w:rFonts w:ascii="Times New Roman" w:hAnsi="Times New Roman"/>
          <w:color w:val="FF0000"/>
          <w:sz w:val="24"/>
        </w:rPr>
        <w:t xml:space="preserve">. </w:t>
      </w:r>
      <w:r>
        <w:rPr>
          <w:rFonts w:ascii="Times New Roman" w:hAnsi="Times New Roman"/>
          <w:sz w:val="24"/>
        </w:rPr>
        <w:t>То есть, та причина. Вы ещё не смыслово или  сутево не отстроились. Не вышли из неё, т.е. вы продолжаете идти этим путём почему-то.</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В.С. Две Основы, из которых вы не вышли до сих пор. Видишь подтверждение? То же самое. Причины, Основы, Ситуации. Вот тогда вас сняли, из-за чего-то внутри вас неосновательного и вы ещё до конца это не отработали. По тому решению Владыки, как только выйдешь из этого… Даже если внешне ты отработала, значит внутри сидит заноза, которая тебя туда может вернуть. Поняла меня.</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О.С.: И ещё, дополнение и довольно таки серьёзно отнеситесь к нему. Владыка сказал, что вы не общались с Владыкой реально, по выходу из данной ситуации.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В.С. (</w:t>
      </w:r>
      <w:r>
        <w:rPr>
          <w:rFonts w:ascii="Times New Roman" w:hAnsi="Times New Roman"/>
          <w:i/>
          <w:sz w:val="24"/>
        </w:rPr>
        <w:t>Смеётся</w:t>
      </w:r>
      <w:r>
        <w:rPr>
          <w:rFonts w:ascii="Times New Roman" w:hAnsi="Times New Roman"/>
          <w:sz w:val="24"/>
        </w:rPr>
        <w:t xml:space="preserve">). А я тебя, куда отправил сейчас? Попросить у Владыки учиться.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О.С.: Я не слышала.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В.С.: Я знаю-знаю-знаю, это я к тому, что объектив, прям тебе вот в самое, не знаю чего. Вот тебе объектив. Оля была там, не слышала, пришла, то же самое от Владыки сказала. Тогда вопрос. А чего ты с Владыкой не общаешься? Тоже играемся? Ну, привычка. Вышла и попыталась играться и тут же вернулась. Там не играются. Нет, там игры много, только серьезной. Там не играются, ни в кошки мышки, ни в куколки, ни в восхождение, ни в Статусы, ни во что не играются, хотя играют этим. Понимаешь разницу? Ты меня поняла. И вот выйдя в этом состоянии играться, тебя оттуда тут же вернут обратно отрабатываться.</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О.С.: Отступление! Я недавно защищалась, а.. ну не важно… И перед своей защитой я представила фразу Шекспира: «Весь мир игра, все женщины, мужчины в нём актеры. Каждый имеет свой выход и вход, и каждый играет свою при этом роль». Просто изумительная фраза, ещё написана давно-давно Шекспиром.</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В.С.: И вот это игра! А манипулируя этими словами, можно играться. И проблема манипуляции этими словами.</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В: Ну типа озорничать </w:t>
      </w:r>
      <w:r>
        <w:rPr>
          <w:rFonts w:ascii="Times New Roman" w:hAnsi="Times New Roman"/>
          <w:sz w:val="24"/>
        </w:rPr>
        <w:t>–</w:t>
      </w:r>
      <w:r>
        <w:rPr>
          <w:rFonts w:ascii="Times New Roman" w:hAnsi="Times New Roman"/>
          <w:i/>
          <w:sz w:val="24"/>
        </w:rPr>
        <w:t xml:space="preserve"> играться.</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В.С.: Нет, озорничать это полезно. Это пониже. А есть играться, когда ты понимаешь, что ты не просто озорничаешь, а на грани фола бегаешь. Я тоже люблю на грани фола бегать. Но я не озорничаю и не играюсь этим. Я понимаю, что это фол и, может, пройдёшь, может не пройдёшь, может проведёшь  других, может не проведёшь. И ты берёшь ответственность на себя, а не так Ань-тянь-тянь-тянь (</w:t>
      </w:r>
      <w:r>
        <w:rPr>
          <w:rFonts w:ascii="Times New Roman" w:hAnsi="Times New Roman"/>
          <w:i/>
          <w:sz w:val="24"/>
        </w:rPr>
        <w:t>кривляется</w:t>
      </w:r>
      <w:r>
        <w:rPr>
          <w:rFonts w:ascii="Times New Roman" w:hAnsi="Times New Roman"/>
          <w:sz w:val="24"/>
        </w:rPr>
        <w:t>), типа я случайно на грани фола побегаю. Понимаешь разницу? Я отвечаю за то, что я иду на грани фола, пытаясь расширить возможности. Вон мы с Вами расширяли вам сейчас границы на грани фола. Вы не готовы были к Евразийскому континенту, но мы вам это расширили, установили. Я вас убедил – это на грани фола. Понимаешь? Не получилось бы – ответственность на мне, я пытался. Тогда ты не играешься, а играешь, ищешь возможности. А играешься – это ня-ня-ня-ня-ня-ня-ня-на-на-ня-на-на-ня (</w:t>
      </w:r>
      <w:r>
        <w:rPr>
          <w:rFonts w:ascii="Times New Roman" w:hAnsi="Times New Roman"/>
          <w:i/>
          <w:sz w:val="24"/>
        </w:rPr>
        <w:t>кривляется</w:t>
      </w:r>
      <w:r>
        <w:rPr>
          <w:rFonts w:ascii="Times New Roman" w:hAnsi="Times New Roman"/>
          <w:sz w:val="24"/>
        </w:rPr>
        <w:t xml:space="preserve">). Типа сами потом дойдёте и сделаете дурашки. Ну, вы же не дурашки. Понимаешь, понимаешь разницу? Это уже не озорничание, это вот на грани смыслов. Понимаешь? А у Аспекта всегда смысл в чём то, на грани смыслов не бывает. А озорничаешь – это когда ты не понимаешь. Я не могу сказать взрослому человеку, что он не понимает, не имею права. Если бы здесь была детская школа, я бы сказал, ну ладно озорничай, без вопросов. Взрослая, нет. Тем более она была Аспектом, если б не была, а она была. А с теми, кто был, у нас бывших не бывает. Если её сняли, она у нас не бывшая, её надо просто ещё сильнее, знаешь такое: «Васька ещё капельку Аспектности».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(Из зала: </w:t>
      </w:r>
      <w:r>
        <w:rPr>
          <w:rFonts w:ascii="Times New Roman" w:hAnsi="Times New Roman"/>
          <w:sz w:val="24"/>
        </w:rPr>
        <w:t>–</w:t>
      </w:r>
      <w:r>
        <w:rPr>
          <w:rFonts w:ascii="Times New Roman" w:hAnsi="Times New Roman"/>
          <w:i/>
          <w:sz w:val="24"/>
        </w:rPr>
        <w:t xml:space="preserve"> Закрутить.)</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Да. Чтобы потом, в следующий раз, она не вышиблась ещё раз из этого. Поэтому гайки по ней будут очень сильно закручиваться. Так, чтобы она стала Аспектом навсегда. Поняла? Проблема в этом. </w:t>
      </w:r>
    </w:p>
    <w:p w:rsidR="00F2237C" w:rsidRDefault="00F2237C">
      <w:pPr>
        <w:tabs>
          <w:tab w:val="left" w:pos="3600"/>
        </w:tabs>
        <w:spacing w:after="200" w:line="276" w:lineRule="auto"/>
        <w:ind w:firstLine="567"/>
        <w:jc w:val="both"/>
        <w:rPr>
          <w:rFonts w:ascii="Times New Roman" w:hAnsi="Times New Roman"/>
          <w:sz w:val="24"/>
        </w:rPr>
      </w:pPr>
      <w:r>
        <w:rPr>
          <w:rFonts w:ascii="Times New Roman" w:hAnsi="Times New Roman"/>
          <w:sz w:val="24"/>
        </w:rPr>
        <w:t>(</w:t>
      </w:r>
      <w:r>
        <w:rPr>
          <w:rFonts w:ascii="Times New Roman" w:hAnsi="Times New Roman"/>
          <w:i/>
          <w:sz w:val="24"/>
        </w:rPr>
        <w:t>Смотрит на Светлану</w:t>
      </w:r>
      <w:r>
        <w:rPr>
          <w:rFonts w:ascii="Times New Roman" w:hAnsi="Times New Roman"/>
          <w:sz w:val="24"/>
        </w:rPr>
        <w:t>). Плаха! (</w:t>
      </w:r>
      <w:r>
        <w:rPr>
          <w:rFonts w:ascii="Times New Roman" w:hAnsi="Times New Roman"/>
          <w:i/>
          <w:sz w:val="24"/>
        </w:rPr>
        <w:t>Смех в зале)</w:t>
      </w:r>
      <w:r>
        <w:rPr>
          <w:rFonts w:ascii="Times New Roman" w:hAnsi="Times New Roman"/>
          <w:sz w:val="24"/>
        </w:rPr>
        <w:t xml:space="preserve">. Сказал простенько: «Плаха», ну, чтоб вы расслабились. А то: « Ах!».  Я хотел бы вам это пояснить, чтобы вы на других видели такое же, чтобы вы не боялись в других воспитывать Аспектами. Особенно новеньких. Понимаете? Их надо готовить, их надо воспитывать, чтобы они были Аспектами. И вы должны этим заниматься Советом Аспектов, и лично заниматься, вести других вот Сотрудников, чтобы они стали Аспектами. А они сами становятся Аспектами, а где ваше участие Аспекта в этом? Этим же тоже восходят, ведя других.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w:t>
      </w:r>
      <w:r>
        <w:rPr>
          <w:rFonts w:ascii="Times New Roman" w:hAnsi="Times New Roman"/>
          <w:i/>
          <w:sz w:val="24"/>
        </w:rPr>
        <w:t>Обращается к Светлане</w:t>
      </w:r>
      <w:r>
        <w:rPr>
          <w:rFonts w:ascii="Times New Roman" w:hAnsi="Times New Roman"/>
          <w:sz w:val="24"/>
        </w:rPr>
        <w:t xml:space="preserve">.) Не надо расстраиваться что есмь, то есмь. От себя не убежишь, как Владыка сейчас скажет, так и будет. Правильно? Не моя Воля, а Воля Владыки. Расслабьтесь, синтезируйтесь с Владыкой. Это называется Воля Владыки. Всем остальным, вам проверка на жалость. Жалость – это из демонского глобуса, не дай Бог, вам сейчас пожалеть соседок на эту тему. И синтезируемся с Владыкой и чётко, как есмь, проживаем вошла, не вошла, стала, не стала и пожалуйста от Владыки. По нашим ответам с Олей, вы увидели, как вы отвечаете. Понятно, да? Вы увидели, насколько компетентно вы отвечаете от Владыки, я это пока не комментирую, чтобы вас не сбивать. Пожалуйста, войдите во Владыку и попробуйте компетентно от Владыки отвечать. Вот на комментариях Галы и Ларисы, вы чувствуете, как вы слышите Владыку, и насколько вы компетентны. Вы на них ведётесь, а надо чтобы вы отвечали от Владыки. Понятно. У вас будут много разных Аспектов, которых вам придётся готовить. Даже если вы потом поменяете Статус. Но вы ведётесь на Владыку, а не на тех кого много. Понятно. Тогда Владыка вас ведёт, если вы на него ведётесь, а если вы на других ведётесь, Владыка вас не ведёт. Чувствуете разницу? Теперь, пожалуйста, сосредоточьтесь на Владыке и ещё раз голосом Аспекта, в выражении Владыки – третий раз. Ну, Отец любит троицу, да? Говорите мне по </w:t>
      </w:r>
      <w:r>
        <w:rPr>
          <w:rFonts w:ascii="Times New Roman" w:hAnsi="Times New Roman"/>
          <w:i/>
          <w:sz w:val="24"/>
        </w:rPr>
        <w:t xml:space="preserve">этой </w:t>
      </w:r>
      <w:r>
        <w:rPr>
          <w:rFonts w:ascii="Times New Roman" w:hAnsi="Times New Roman"/>
          <w:sz w:val="24"/>
        </w:rPr>
        <w:t>кандидатуре Аспекта. Слушаю. Лариса, ты в Ипостась глубже должна войти.</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Л: Вхожу.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И Форму тоже тебе надо стяжать, иначе поплывешь. Особенно ноги. Я вчера объяснял, туфлями проверяется. Стяжай форму с туфлями и попреображайся. Ипостась – это очень сильный Статус, у нас всех служащих называют Ипостасями. Это совсем не то, что сотрудник, поэтому войди глубже иначе тебя телепать будет выйдя отсюда. Состояние у тебя такое. То, что я сказал по Аспекту в Ипостаси тоже должно быть. Угу. Разница чуть-чуть. Я слушаю по…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О.С.: Светлане</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В.С.: </w:t>
      </w:r>
      <w:r>
        <w:rPr>
          <w:rFonts w:ascii="Times New Roman" w:hAnsi="Times New Roman"/>
          <w:i/>
          <w:sz w:val="24"/>
        </w:rPr>
        <w:t>Светлане</w:t>
      </w:r>
      <w:r>
        <w:rPr>
          <w:rFonts w:ascii="Times New Roman" w:hAnsi="Times New Roman"/>
          <w:sz w:val="24"/>
        </w:rPr>
        <w:t>. Смотрите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З: И то и другое слышится, ответ и так и так.</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Так и скажи, Оля же сказала фифти-фифти</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З: Вот я слышу так и так ибо я не пойму, где правильный ответ.</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Так и скажи фифти-фифти.</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З: Фифти-фифти.</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Из старых ответов «Утверждена» мы тебя вышибли, а новое слово «не утверждена», ты не нашла. Поэтому фифти-фифти. Правда? Ну, хочется всем сказать, все утверждены. Дальше.</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Н: А у меня идет «устремлена», но…вот прям вот. Вот что-то вот, но…</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Что но?</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Н: Три точки.</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Попробуй передать ей, что но?</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Н: Вот…блок какой-то, да? Мешает войти. Т.е. она может, но вот что-то её личное вот мешает.</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Слёзы. Она же плачет.</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Н: Точки.</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Представляешь на причинности плакать, центровка на астрале, конечно. На причинности слезы высыхают. Переволновалась. Блок. Астральный блок. Увидели? Я сразу сказал, что плаха. Слишком волнуетесь. Увидела?</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С: Угу.</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Минимум, может быть и другой блок. Но пока она слезы не уберет и внутреннее состояние не поменяет, мы другие не увидим. Так вот на оценку. Дальше.</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Т: Не вошла.</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Не вошла, дальше.</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М: На 30 процентов.</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Вошла? Дальше.</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Г: Стяжала.</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Стяжала. Дальше.</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Т: Страх стяжания.</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Страх стяжания. Дальше.</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В: 45 %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Дальше.</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О: Я только услышала "слезами горю не поможешь" и всё.</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Ну, горе от ума называется, да? Слезами горю не поможешь, так. Дальше. В чём горе ваше?</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С: Ни в чём.</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Нет. Слезами горю не поможешь – это серьезно. Понимаешь, внутри сидит какая-то горечь, которая Аспектно начинает доставаться из вас там. С этой жизни, с прошлой жизни и это вас закрепощает чем-то. Поняла, да? В Огне Аспекта это начинает расслабляться, вы плачете. Это подсказка, что вопрос даже не в слезах, а некой заряженности внутри, да? Которая для других звучит, как горе. Для вас это может быть, какая горечь т.е. некий блок который вы не позволяете себе отпустить. Ну, случилось там когда-то что-то и вы всё сидите с этим много лет, да? А входя в Аспекта, вы должны в чистом свободном выражении, я вчера озвучивал, чтобы поплавилось всё. А вы хотите это отпустить? Не теоретически. То, куда вы вошли, когда-то в этой жизни. Вот и отпускай. То не вернёшь. Воля Отца всё равно будет незыблема. Понимаете о чём я?</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С: Угу.</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Надо просто принять как есть, а не как мы надумали, что должно быть. Хотя это сложно. Ситуации бывают разные. Только говорить легко. Поверьте, мы имеем право такое говорить. Сами проживали. Н, как освобождаетесь?</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О.С.: Выжила, прожила и рано.</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С: Чего?</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О.С.: Рано в Статус входить, рано. Первые два слова услышала?</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В.С.: Выжила и прожила. Выжила – это преодолела, вначале преодолевается. Прожила то, что я сказал. Рано – это второй смысл слова, т.е. надо, чтобы заросло, из чего вышибло, не болело и не плакало внутри. Ну, уже не плачете, вы сумели, ну.  Отсюда, рано войти в Аспекта из-за этого состояния, оно слишком волнительно, чтобы быть этим, а Ипостасью стала.</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О.С.: Да, Владыка сказал: «Горит».</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В.С.: Поняла, а Ипостась горит. И заметьте, две Ипостаси – здесь горит, а там входит. Почему? Там отработка, чтобы вернуться в Аспекта, а здесь чистое горение Ипостаси, когда вот чистое стяжание Ипостаси. Это очень хорошее стяжание Ипостаси. Тут ты восстанавливаешься, тебе и гореть-то нечем, ты восстанавливаешься. Увидела? То же самое, к Владыке, стяжаешь Ипостась в кабинете. Лариса, можете возвращаться. Галя, можете возвращаться. А Светлана к Владыке и стяжает Ипостась. У нас один Аспект, а не два как мы планировали. Пути Господни неисповедимы. Дело в том, как только начинается проверка на Аспектность, включается более глубокий Аспектный Огонь, чем даже мы с вами работали на Школе. И надо пройти последнюю проверку в момент... Понятно. Вхождения. У нас все, в момент вхождения, все стопроцентно,  любое стяжание, идёт последняя проверка. И очень часто, именно последние проверки люди не проходят, хотя готовы. Понятно. Ну, как вы понимаете, что перейти на следующую ступень. Чаще всего это у Сотрудников Синтеза я вижу, ну и по Статусу то же самое. У меня человек был, который месяц плакал, не мог перейти последнюю ступень, он вошёл, но не стал. Вот он вошёл, у него сто процентов, но не стал. Понятно, да? Вот он вошёл, весь горит, весь в Статусе, говорит: «Статус», а Владыка говорит: «Не стал». Т.е. он не переключился со старого Статуса на новое. Но при этом 100% горит новым, его подготовили. Чуть месяца плакала ну, там дама, ну,  про себя, я имею в виду, чтобы вот ... Мы потом посмеялись, пока не отплакала не стала. Ей потом было смешно, но месяц плача был. Так вот, можно войти, но не стать. И такое бывает. Поэтому, вот последняя проверка - это самое сложное. Это вам на будущее, если вы куда-то будите входить, нужно еще суметь стать. А некоторые годами, вроде бы вошли, но не стали. И в итоге, и развития нет, и  восхождения нет, потому что вначале надо стать, а потом уже развиваться. Вот эту грань - стать - эта грань опять же Аспекта. Аспект - это тот, кто стал, а Ипостась - это тот, кто вошёл. Вот Ипостась отрабатывает войти, понятно, да? А Статус Аспекта отрабатывает - стать. Если вы хотите разрабатываться Аспектно, вы должны ходить и смотреть, кто стал, а кто вошёл. Допустим, Сотрудник Цивилизации, он стал Сотрудником Цивилизации или вошёл в Сотрудника Цивилизации и служит. При этом даже Статус у него Сотрудник. Вот он вошёл, он стал ипостасен Сотруднику Цивилизации.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Вы у Владыки, да. Вы меня правильно поняли. Я всё вижу, я вредный, я не забываю нужного, я сказал только двоим вернуться, Светлане я не говорил вернуться. И Владыка вас еще не наделил, ни формой, ни полной Ипостасностью. Опять ноги. Понятно, да сейчас? Вот туда встали и, пока я оттуда не вернул, вы занимаетесь только Ипостасностью. Всё остальное я рассказываю другим.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Это вот то же самое - Аспектность, стал. Не вернули, ты там стоишь, чтоб тебе объектив был.</w:t>
      </w:r>
    </w:p>
    <w:p w:rsidR="00F2237C" w:rsidRDefault="00F2237C">
      <w:pPr>
        <w:spacing w:after="200" w:line="276" w:lineRule="auto"/>
        <w:ind w:firstLine="567"/>
        <w:jc w:val="both"/>
        <w:rPr>
          <w:rFonts w:ascii="Times New Roman" w:hAnsi="Times New Roman"/>
          <w:sz w:val="24"/>
        </w:rPr>
      </w:pPr>
      <w:r>
        <w:rPr>
          <w:rFonts w:ascii="Times New Roman" w:hAnsi="Times New Roman"/>
          <w:i/>
          <w:sz w:val="24"/>
        </w:rPr>
        <w:t>Л: И так сутками?</w:t>
      </w:r>
      <w:r>
        <w:rPr>
          <w:rFonts w:ascii="Times New Roman" w:hAnsi="Times New Roman"/>
          <w:sz w:val="24"/>
        </w:rPr>
        <w:t xml:space="preserve"> </w:t>
      </w:r>
    </w:p>
    <w:p w:rsidR="00F2237C" w:rsidRDefault="00F2237C">
      <w:pPr>
        <w:tabs>
          <w:tab w:val="left" w:pos="3240"/>
        </w:tabs>
        <w:spacing w:after="200" w:line="276" w:lineRule="auto"/>
        <w:ind w:firstLine="567"/>
        <w:jc w:val="center"/>
        <w:rPr>
          <w:rFonts w:ascii="Times New Roman" w:hAnsi="Times New Roman"/>
          <w:sz w:val="24"/>
        </w:rPr>
      </w:pPr>
    </w:p>
    <w:p w:rsidR="00F2237C" w:rsidRDefault="00F2237C">
      <w:pPr>
        <w:tabs>
          <w:tab w:val="left" w:pos="3240"/>
        </w:tabs>
        <w:spacing w:after="200" w:line="276" w:lineRule="auto"/>
        <w:ind w:firstLine="567"/>
        <w:jc w:val="center"/>
        <w:rPr>
          <w:rFonts w:ascii="Times New Roman" w:hAnsi="Times New Roman"/>
          <w:b/>
          <w:sz w:val="24"/>
        </w:rPr>
      </w:pPr>
      <w:r>
        <w:rPr>
          <w:rFonts w:ascii="Times New Roman" w:hAnsi="Times New Roman"/>
          <w:b/>
          <w:sz w:val="24"/>
        </w:rPr>
        <w:t>Смысл Аспекта -  стать Отцом в том варианте аспектности, которым Отец тебя наделил.</w:t>
      </w:r>
    </w:p>
    <w:p w:rsidR="00F2237C" w:rsidRDefault="00F2237C">
      <w:pPr>
        <w:spacing w:after="200" w:line="276" w:lineRule="auto"/>
        <w:ind w:firstLine="567"/>
        <w:jc w:val="both"/>
        <w:rPr>
          <w:rFonts w:ascii="Times New Roman" w:hAnsi="Times New Roman"/>
          <w:b/>
          <w:i/>
          <w:sz w:val="24"/>
        </w:rPr>
      </w:pP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Пока не вернули. А ты вернулась и решила,  всё прошло, т.е. ты вошла, но не стала. Увидели? Обратно становись. Вот то же самое! И вот некоторые служат и они не могут служить, потому что они не стали, они вошли. И вот вам последняя тема Аспекта - это как стать в любом выражении. Стать Логосом, а не войти, стать Служащим, а не войти в служение. Стать Сотрудником Дома Отца, а не войти в Сотрудника Дома Отца. И вот сам Аспект, вот сам смысл Аспекта - это стать Отцом, а не войти в выражение Отца. Стать Отцом в том варианте Аспектности, которым Отец тебя наделил. Если Отец тебя наделил, ты стал тем, что Отец тебя наделил. Проблема наших Аспектов, что чаще они входят в то, чем наделил Отец. Разницу поняли? Увидели. А теперь вопрос для вас, как для Аспектов. Вы стали Аспектом или вошли в Аспектов. То же самое спрашиваем у Владыки.</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Состояние поменялось. Увидела, Света? Поняла меня. Вот это мне надо. Углубляй это состояние. На ногах еще туфли поигрывают, утверди их сильнее в кабинете. И стяжай у Владыки Статус Ипостась. Сознательно. Он внутри у тебя горит, мне надо, чтобы он вот сюда встал. А в груди у тебя есть, ты молодец! Он вот сюда не встал, а надо ещё сюда. Чтоб ты могла действовать ипостасно. И легче потом вошла в Аспекта.</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Ну, и ваши ответы, вы стали Аспектом или нет?</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О.С.: Физически? Физический ответ?</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ВС: Ну, естественно физически. Мне нужен... Оля спрашивает физически стали Аспектом? Чувствуете тонкость вопроса? А мне нужен именно Аспект на физике, на других присутствиях если и волнует, то только как особый случай. Я физических служащих жду Аспектами, а не многоприсутственных, там где-то в телах. Понятно, да? Так вот физически, вот здесь вы вошли в Аспекта или стали? Вам не стоит отвечать, Вы только стали, вы только стяжали, поэтому у вас поигрывает всё, вы в недоумении. Тот, кто сегодня вошёл, вас не касается, а вот завтра, вас уже касается. Т.е. сутки даётся на вхождение от момента назначения. Так что вы не спрашивайте, все остальные – спрашивайте. Я слушаю ваш голос Аспекта, голос Аспекта, сейчас пойдём его стяжать. У вас с этим сложно. Не-не - это у всех с этим сложно, скорее всего эту тему вообще никто не знает, все ведутся на голос Логоса, забывая, что у каждого Статуса свой голос. И так я слушаю. Вы стали Аспектом или вошли - честно!</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ТВ: Я услышала: «Стала».</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Ты стала. Вошла. Дальше. Не, вы не бойтесь отвечать. Мне надо или то или другое, середины тут не бывает. Это как раз тот случай, где 50 на 50 не бывает. Ты или, или.</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Вы стали. Почувствуй разницу. Это не из-за физиологии, не из-за тела, из-за внутренней определенности. Ты не определена. Поняла меня? Это тебе подсказка, где искать. Искать вот в этом направлении. А здесь – стала и она определена и искать нечего, надо уже разбираться, куда идёшь как Аспект. Дальше.</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М: Стала.</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Ты стала, только тебе чего-то не хватает, чего?</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М: Это чувство я не могу понять.</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А ты на внешнее стала.</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М: На внешнее?</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Весы. У тебя весы, ты становишься на внешнее. Ты стала, но внешне, а внутри тебя в случае чего снести раз плюнуть. Ну, более сильным, чем ты, а так видно, не должно быть. Внутри ты у Отца и все, кто сносят, вдруг опираются на Отца, а не на тебя или упираются в него. А ты пытаешься, чтобы они упирались в тебя. Так ты внутри Отец? Аспект. Здесь ты внутри сама собою.</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М: Я увидела.</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Поняла? Увидела. Это для вас всех учеба, запоминайте. Это кто такой есмь Аспект. Это Владыка на разных специалистах, вас обучает, как это сложить.</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Г: Да.</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Что да. Ты вошла или стала?</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Г: Вошла.</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Вошла. Сама ответила и испугалась. (</w:t>
      </w:r>
      <w:r>
        <w:rPr>
          <w:rFonts w:ascii="Times New Roman" w:hAnsi="Times New Roman"/>
          <w:i/>
          <w:sz w:val="24"/>
        </w:rPr>
        <w:t>Смех)</w:t>
      </w:r>
      <w:r>
        <w:rPr>
          <w:rFonts w:ascii="Times New Roman" w:hAnsi="Times New Roman"/>
          <w:sz w:val="24"/>
        </w:rPr>
        <w:t>. Провокация удалась. Увидела? Ты вошла. Ты правильно ответила. Да. Ты вошла. Я бы даже сказал, что продолжаешь входить. Даже вот там вошла, а ты ещё доходишь, чтобы войти. Поняла. Да? И определенность у тебя даже ещё  не возникает. Даже здесь определенность Ипостаси есть, хотя человек только её получает, а у тебя определенности Аспекта нет, как и... Почему? Сомнения. Недоверие. Как бы чего не вышло. А стоит ли этим заниматься. А может вернуться в то, чем раньше занимался?</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Г: Угу (мотает головой).</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Я знаю, что уже не хочется. А внутри сидит, да? Вы уже мне сказали. Тогда, ну в чём сомнения?</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Г: Теперь уже нет.</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А-а-а! Теперь уже нет? Т.е. с этого момента вошла, да? А до этого еще входила. Поймал, поняла меня, да? Т.е. сейчас сказать нечего, но в принципе правильно говорил о тенденциях предыдущих, ну какого-то количества времени. Смысл увидела?</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Г: Да.</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Всё. Если сейчас вошла и оторвёшься от того, что было до этого, станешь Аспектом. Оторвёшься. Если не оторвёшься, оно тебя будет затягивать, как в болото. Я не знаю от чего, не важно, от чего. Главное я вижу, что тебя могут затянуть обратно. Ты сейчас вошла, тогда оторвись от этого, отсеки. Нет, жизнь останется, друзья останутся, что-то останется, но ты не в том, что не Аспектно. Ты не в том, что не Аспектно. А Аспект – это шестой вид жизни. И человеческое и  друзья это первый вид жизни, а ты шестой. Дальше идём.</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Н: Вошла.</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Почему не стала?</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Н: Чего-то вот не досложилось.</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И чего не досложилось? А я не согласен, а я сказал бы, что стала. И где в голове гвоздь, который мешает  стать?</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Н: Гвоздь не в голове.</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А-а-а-а, ой, извините. Ну, я как бы, я корректно пытаюсь изъясняться.</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Н: Стала.</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Не, мне не ответ нужен, мне нужно выражение Владыки тобою. Стала. Ты стала для меня, но раз ты для себя не стала, есть шанс тебя отправить к гвоздю, а мне шансы не нужны. Вы после Школы должны быть Аспектом. Убери гвоздь, называется.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(В.С. </w:t>
      </w:r>
      <w:r>
        <w:rPr>
          <w:rFonts w:ascii="Times New Roman" w:hAnsi="Times New Roman"/>
          <w:i/>
          <w:sz w:val="24"/>
        </w:rPr>
        <w:t>обращается к Светлане</w:t>
      </w:r>
      <w:r>
        <w:rPr>
          <w:rFonts w:ascii="Times New Roman" w:hAnsi="Times New Roman"/>
          <w:sz w:val="24"/>
        </w:rPr>
        <w:t>). Вы вошли. Там вы возожглись и горите, посмотрите, вы проживаете, вот здесь проживите Огонь.</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С: Спина.</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А вы старое сбросьте, а вы старое сбросьте.  Вы хотите стать Ипостасью со всем старым, что вам мешает. Вам же говорили вот, блоки старые.</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С: Нет, возожглась спина.</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И, и что? И теперь сбрасываем старое, ещё раз говорю, чтобы возожглось всё тело. Вы вошли, я сказал, возожглись, спина возожглась, вы горите, горите. Сбрасываем старое и возжигается всё тело.</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Стала? (</w:t>
      </w:r>
      <w:r>
        <w:rPr>
          <w:rFonts w:ascii="Times New Roman" w:hAnsi="Times New Roman"/>
          <w:i/>
          <w:sz w:val="24"/>
        </w:rPr>
        <w:t>обращается к Н</w:t>
      </w:r>
      <w:r>
        <w:rPr>
          <w:rFonts w:ascii="Times New Roman" w:hAnsi="Times New Roman"/>
          <w:sz w:val="24"/>
        </w:rPr>
        <w:t>)</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Н: Да.</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Поймал, поймал! Ты стала, но опять испугалась, как только я на тебя посмотрел в её состоянии. Ну, я с ней работаю. Ты поняла? А что надо только на тебя смотреть? А если командой работают, и ты успеваешь работать со всеми, а ты видишь только себя «Стала», понимаешь?</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Н: Нет.</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Я в её состоянии на тебя посмотрел и ты сбилась со своего состояния, если б я посмотрел на тебя в твоем состоянии, ты бы не сбилась, значит, как только на тебя смотрят в состоянии другого человека, ты сбиваешься. Увидела? Нет широты командности, когда ты стала, один за всех и все за одного. У тебя - один за всех, а вторая фраза, как получится. Это и есть твой гвоздь. Владыка говорит: "Стала". Теперь ты поняла, доработаешь. Только, стань и дорабатывай. Дальше. Все остальные дорабатывают, вы не теряйтесь. Даже попытайтесь стать.</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О.С.: Стала.</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Подтверждаю. (</w:t>
      </w:r>
      <w:r>
        <w:rPr>
          <w:rFonts w:ascii="Times New Roman" w:hAnsi="Times New Roman"/>
          <w:i/>
          <w:sz w:val="24"/>
        </w:rPr>
        <w:t>Смеются)</w:t>
      </w:r>
      <w:r>
        <w:rPr>
          <w:rFonts w:ascii="Times New Roman" w:hAnsi="Times New Roman"/>
          <w:sz w:val="24"/>
        </w:rPr>
        <w:t xml:space="preserve">.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О.С.: Правильно. Надо было показать.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В.С.: Правильно. Правильно. Ну, я вижу, что стала. Тут всё показано.</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О.С.: Телесная подача.</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В.С.: Всё нормально. Углуби вот то, что ты стала. Ты, ты и до этого стояла, углуби. Можешь расшириться даже, у тебя это получиться, главное не волноваться на эту тему. У нас два кандидата осталось.</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Т: Стала!</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Стала. Ну, тебе и сказать то нечего, ты Глава Совета Аспектов, попробовала бы не стать.</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О.С.: Нет. Наоборот. Да?</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-Да</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-Да.</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-Нет.</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Н: Я Глава Совета.</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Ты Глава Совета? Ах, ты Глава Совета. Наоборот. Ясно. А мы тут это вот, вот это играемся. Но всё равно, ты стала. Почему попробовала бы не стать? Даже если Главу Совета Аспектов, я сквозь Главу на тебя посмотрел, она хорошо стала, почему попробовала бы не стать?</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О.С.: Вопрос силы Аспектного Огня.</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Т: Ну...</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Угу, Угу. Поняла, поняла, поняла. Мы специально тебе это. Почему попробовала бы не стать?</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О.С.: Я бы сказала привычка не брать ответственность на себя. Не внешняя, а внутренняя.</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В.С.: Ты и хочешь отвечать за что-то, и до конца не хочешь отвечать ни за что. А здесь или взял (</w:t>
      </w:r>
      <w:r>
        <w:rPr>
          <w:rFonts w:ascii="Times New Roman" w:hAnsi="Times New Roman"/>
          <w:i/>
          <w:sz w:val="24"/>
        </w:rPr>
        <w:t>смеется</w:t>
      </w:r>
      <w:r>
        <w:rPr>
          <w:rFonts w:ascii="Times New Roman" w:hAnsi="Times New Roman"/>
          <w:sz w:val="24"/>
        </w:rPr>
        <w:t>) или не взял. И мы с тобой, когда-то давно-о-о, несколько лет назад на эту тему говорили, ну ты там во что-то пыталась войти. Ты этого уже не помнишь, это не Важно, это Владыка помнит. Так ты или берешь и Есмь этим, или не берешь, и тебя этим нет. Даже если ты стала, тут же вопрос куда дальше идти. Ну, стала ты, а куда дальше идти? Так ты это берёшь, чтобы идти дальше или нет? Поняла разницу? То, что Оля говорил тебе, вопрос в Огне. Т.е. то, что ты стала ты ещё должна взять ответственность и пойти дальше. Поняла?</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Т: Да.</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В.С.: А ты просто стала. А у тебя так не будет. Кстати, тогда легче ответ тебе, почему ты не можешь окончательно стать. Ты за команду пытаешься, поэтому я тебя на команду и тыкаю носом. Ты с одной стороны </w:t>
      </w:r>
      <w:r>
        <w:rPr>
          <w:rFonts w:ascii="Times New Roman" w:hAnsi="Times New Roman"/>
          <w:i/>
          <w:sz w:val="24"/>
        </w:rPr>
        <w:t>за</w:t>
      </w:r>
      <w:r>
        <w:rPr>
          <w:rFonts w:ascii="Times New Roman" w:hAnsi="Times New Roman"/>
          <w:sz w:val="24"/>
        </w:rPr>
        <w:t xml:space="preserve"> них, а с другой стороны беря их на себя, ты не держишь их командно. Тогда тебе другой ответ, ты и с командой во главе, и не держишь команду, а Глава команды - это тот, кто внутренне держит, а ты её держишь больше - внешне. Внутренне тоже есть, но тебе не хватает Тямы, чтобы держать сильнее, сама себе не доверяешь, а моща есть, понимаешь? Моща есть. Тогда вопрос, чего ты себе не доверяешь? …Ну, я знаю, что можно удивиться. Не, не, не так не будет. Вы сейчас ответьте, чего вы себе не доверяете, мне нужен ответ не потом, а сейчас, потом он забудется.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(Из зала: – Не знаю.)</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Да потому что даже соседка стягивает с тебя это состояние, другая соседка тоже бы стянула, если бы у неё не было более высокой должности, типа Школы Синтеза, понимаешь?</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О.С.: Ты все расхлестываешь всем.</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Ты отдаёшь всё сама. Еще раз услышь. Ты готова сама внутри все отдать. Понимаешь, можно быть свободным от этого, но если тебе поручили ответственность, ты её никому не отдаешь, но ты свободно к этому относишься. А у тебя настолько все свободно, поняла.</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(Из зала: –  Нет.)</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Не поняла. Оля, может, ты объяснишь? В общем, у тебя всё настолько свободно, что она на тебе не держаться. Платье большое, ты считаешь, знаешь такое? Оно твоё, но ты внутри него, как голая и в любой момент можешь из него выйти, большое слишком. Так представила? Платье, как скафандр представила? Должность, как скафандр представила? Ты то в нём, то без него. И ты сама по себе, но иногда в нём. И скафандр не стал твоей кожей и естественной жизнью, он для тебя скафандр. Ты отделяешь себя от должности, отчуждаешь, в итоге, она от тебя может убегать. А ты - Есмь ЭТО! А ты как начальник, зашел в кабинет - начальник, вышел из кабинета - жена мужа. Поняла разницу? А ты везде есмь это, только это просто иерархически разноуровневые варианты жизни. Может так понятно?</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(Из зала: –  50 на 50.)</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Вот! Вот это 50 на 50 и есть в твоей должности. Ты, то 50 на неё (для тебя 100), то на 50 на неё, и тогда это можно отдать любым соседям. Тогда тебе третий ответ, я с тобой, как управленец с управленцем говорю, а ты не пытаешься сейчас выйти на этот уровень, ты пытаешься меня стянуть на свой. Я с тобой говорю, как с Главой, а ты со мной пытаешься говорить, как с Сотрудником. Я с тобой говорю, как с руководителем, а ты со мной пытаешься говорить, как один из работников отдела. Поняла разницу? А почему ты мне не хочешь отвечать, как Глава? Поэтому Глава идёт к соседу, а у тебя только тело остаётся.</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О.С.: Можно я скажу?</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В.С.: Да, говори, говори.</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О.С.: Ответственность нужно взять внутреннем содержанием – телом, ты внешне берёшь, поэтому – платье, как Виталий сказал, что оно внешнее, а внутри ты голая, т.е. содержания нет. Т.е. ты не можешь свою должность совместить с тем, что ты ведёшь, служишь, выражаешь - это сложность совмещения двух в одной тебе. Понимаешь?</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В.С.: Ты занимаешься этим, ты ведешь, ты волнуешься, но они даже не заметят это и они будут уверены, что я на тебя сейчас наезжаю, потому что ты по-другому, ты реально всем занимаешься, но если тебя внутри сильно достать, это будет фифти-фифти, а ты Аспект, у нас или-или и ты должна выйти на уровень Главы с точки зрения Владыки и Владычицы. Ответ простой, почему я к тебе пристал, ты не стала, а вошла. Ты в кого вошла? Не в Аспекта, в Главу т.к. ты Глава Аспектов, а Глава не может входить и стоять на пороге кабинета, он или стал или он не Глава. Это почему я зацепился к тебе, поняла разницу? Ты или Есмь Глава или тебя нет, а входить это не для Главы. Любой вошёл, не вошёл – его проблемы, Глава не имеет права. Вошёл, а форма большая, ну вышел, ну когда-нибудь войду. Я об этом. Вошла, ах, кабинет красивый, страшно заходить, но стою на пороге, такой красивый, буду работать, всё хорошо - это об этом. Это где-то внутри, может быть психология, может ментал, может суть какая-то, главное перещёлкнуть. Я тебе говорю, что ты можешь больше, чем ты делаешь, но вот это состояние не позволяет вырасти вот этому большому. Это тебе Аспектная подсказка. Преодолеешь сама убедишься на сколько тебе легче даже по жизни даже станет.</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(Из зала: – Стала.)</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Попробовала бы ты не стать, тогда вопрос на сколько процентов. Продолжаем. Это тебе подсказка.</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(Из зала: –  80.)</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Я бы дал 60. Но это нормально, выше 50, поэтому стала, но не 100. Это всем остальным, я у вас процентовку не спрашивал. Почему не 100? Видишь, в конце Школы я тебя расстроил, а не надо было. Стань Главою сейчас. Знаешь ответ такой простой. Если ты станешь Главой - всё нормально будет. Сейчас. По-другому. Не так как была. Ты ж на Школу пришла. Да,  Оля вот, сядь рядом , поменяйся местами и объясни ей.</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В.С.: Так почему?</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(Из зала: – Ну, в служение стала, а на физике...)</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Не туда ответ. Нет. Аспект и там и там - одинаков. И там и там у тебя 60 или 80. Понимаете нельзя Аспект, что он там лучше, здесь хуже, у Аспекта так не бывает. Он и там Аспект и здесь Аспект. Если 60% - это и там 60 и здесь 60, а ты пытаешься там лучше, здесь хуже или здесь лучше, там хуже - это не Аспект. Вот пока ты пытаешься там лучше здесь хуже у тебя 60%, все заметили? Если на присутствиях лучше, здесь хуже вы уже не Аспект. Если там лучше, здесь хуже, вы тоже не Аспект. Аспект и там, и здесь, и везде одинаково! Это тебе ответ. Поняла в чём?</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(Из зала: –  Однородность.)</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Да. Однородности нет. Вот Аспект везде однороден, тотален, и если где-то ему чего-то не хватает, даже чуть-чуть не хватает ноль целых одного десятого, сотого процента не хватает, он не Аспект до конца, он должен быть везде однороден и целен. Вот из-за этого у тебя не 100%, хотя ты стала. Нет однородности. Везде, где бы ты ни была. Это кстати тебе тоже полезный ответ. На счёт однородности, везде, где бы ты ни была. Ну, что? Да, говори. Может быть, я уже вошла, да?</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(Из зала: –  Нет, я не поняла всё же. Я, конечно, могу дорабатывать, но это будет долго. У меня суть такая, я всегда, всю жизнь иду на грани фола, во всём, почти.)</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Может эта суть и есть одна из основ, которую надо преодолеть? Или ты думаешь, что суть у нас не меняется?</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(Из зала: –  Меняется, без разговоров.)</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Гениально. Ты это себе ответила.</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(Из зала: – Но если спустится в серединку, не достигнешь же максимума.)</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Извини меня, я тоже иду всегда на грани фола, вот Оля не даст соврать, мне не даст соврать, вот моя жена. Посмотри на неё и она тебе печально скажет, что этот вообще всегда на грани фола. Но при этом я не могу сказать, что я играюсь с Владыкой, понимаешь разницу? Я тоже живу на грани фола, все, кто ищут новое, не могут жить без фола, иначе они новое не найдут. И если ты ищешь новое, я с тобой согласен, ты одна из нас, на грани фола ищущих новое. Но есть одна тонкость, мы никогда не играем с Владыкой и с Отцом – это аксиома, во всём остальном мы на грани фола. А у тебя на грани фола – везде!</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Л: Почему нельзя с ними играть?</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Играться с ними нельзя, а играть с ними можно в шахматы, в гоа, в матрицу, а играться с ними нельзя. Понимаешь, ты можешь на грани фола быть везде, но где-то ты не должна быть на гране фола, иначе заиграешься.</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О.С.: Ответственность.</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Понимаешь, вот с Отцом и Владыкой я не на грани фола, чтобы не заиграться, чтобы почувствовать, что где-то я целен и стабилен, а входя в эту жизнь, я везде на грани фола, чтобы синтез развивался и рос, увидела? А ты, и к Отцу выходя, играешься и по жизни играешься, тогда где ты цельная? Ты говоришь, я сама себе цельная, ты не можешь быть сама цельная, ты или с Отцом цельная или с жизнью цельная, а ты и там и там играешься. Так в чём суть на грани фола?</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(Из зала: –  А жизнь что, не Отец? Отец во всём!)</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Это теоретически или практически? Если б ты сказала мне: «Это практически», ты бы перестала играться и ты меня поняла, и ты меня сейчас поняла! Получила? Я тоже на грани фола и я тебя также понимаю как ты меня. Но я отвечать тебе могу. Ты меня поняла сейчас. Вот это тебе ответ, не продолжаем дискуссию. Ну, что страх вышибли?</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О.С.: Да! Похолодела, значит, жизнь есть.</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Значит, жизнь будет. Молодец. Знаешь такое? Оптимизм - это защита от страхов. Оптимизм! Он у тебя есть, но поширше уже надо, уже надо поширше. Я тебя достал, зато это полезно, в следующий раз будет легче. (</w:t>
      </w:r>
      <w:r>
        <w:rPr>
          <w:rFonts w:ascii="Times New Roman" w:hAnsi="Times New Roman"/>
          <w:i/>
          <w:sz w:val="24"/>
        </w:rPr>
        <w:t>Смеётся)</w:t>
      </w:r>
      <w:r>
        <w:rPr>
          <w:rFonts w:ascii="Times New Roman" w:hAnsi="Times New Roman"/>
          <w:sz w:val="24"/>
        </w:rPr>
        <w:t>. Есмь?</w:t>
      </w:r>
    </w:p>
    <w:p w:rsidR="00F2237C" w:rsidRDefault="00F2237C">
      <w:pPr>
        <w:tabs>
          <w:tab w:val="left" w:pos="5040"/>
        </w:tabs>
        <w:spacing w:after="200" w:line="276" w:lineRule="auto"/>
        <w:ind w:firstLine="567"/>
        <w:jc w:val="both"/>
        <w:rPr>
          <w:rFonts w:ascii="Times New Roman" w:hAnsi="Times New Roman"/>
          <w:sz w:val="24"/>
        </w:rPr>
      </w:pPr>
      <w:r>
        <w:rPr>
          <w:rFonts w:ascii="Times New Roman" w:hAnsi="Times New Roman"/>
          <w:sz w:val="24"/>
        </w:rPr>
        <w:t xml:space="preserve">Возжигаемся тем, кем вы стали, те, кто вошли, пытаемся стать глубже, и может быть получится стать по настоящему, вот прям сейчас. Просто переломаться и стать, на основе тех ответов, которые есть, да я знаю, что можешь… Не отвлекай! Понятно, да? Т.е. стать глубже, чем сложились. И возжигаемся Аспектностью, с учётом найденных противоречий. Ещё раз  - это ни плохо, ни хорошо, мы учились противоречиям, чтобы познать, кто такой Аспект и  Ипостась. Есть сложные, есть простые, но в синтезе этого мы выяснили, что такое однородность Аспекта, как проверять других, какие вопросы нужно поднимать и даже как работать с Главами разных подразделений, если они Аспекты, тоже очень полезно. Потому что многие Главы номинальные у нас. Ваш Глава не номинален, я к ней пристал, чтобы достать блок, но есть Главы Домов Отца, Аспекты, номинальные и их надо достать так, чтобы они стали Главой Домов Отца, понятно да о чём я? Потому что если Аспект и Глава Дома Отца - он однороден, значит должен стать Главой Дома Отца. Смысл понятен? И вы должны над этим работать. Не только сами с собою работать, а по Дому работать с этим, потому что если Вы назначены на должность  - он Аспектен этой должности. Потому, что он Ипостась Изначальности, значит, учится синтезировать Ипостасность и становится на физику чего? Аспектности. Значит, он Аспект этой должности должен быть, значит, он должен быть однороден этой должностью везде. Смысл увидели? Любой из служащих вашего Дома. И вот это вот ваша деятельность, как Аспектов со всем Домом. </w:t>
      </w:r>
    </w:p>
    <w:p w:rsidR="00F2237C" w:rsidRDefault="00F2237C">
      <w:pPr>
        <w:tabs>
          <w:tab w:val="left" w:pos="5040"/>
        </w:tabs>
        <w:spacing w:after="200" w:line="276" w:lineRule="auto"/>
        <w:ind w:firstLine="567"/>
        <w:jc w:val="both"/>
        <w:rPr>
          <w:rFonts w:ascii="Times New Roman" w:hAnsi="Times New Roman"/>
          <w:sz w:val="24"/>
        </w:rPr>
      </w:pPr>
    </w:p>
    <w:p w:rsidR="00F2237C" w:rsidRDefault="00F2237C">
      <w:pPr>
        <w:spacing w:after="200" w:line="276" w:lineRule="auto"/>
        <w:ind w:firstLine="567"/>
        <w:jc w:val="center"/>
        <w:rPr>
          <w:rFonts w:ascii="Times New Roman" w:hAnsi="Times New Roman"/>
          <w:b/>
          <w:i/>
          <w:sz w:val="28"/>
        </w:rPr>
      </w:pPr>
      <w:r>
        <w:rPr>
          <w:rFonts w:ascii="Times New Roman" w:hAnsi="Times New Roman"/>
          <w:b/>
          <w:i/>
          <w:sz w:val="28"/>
        </w:rPr>
        <w:t xml:space="preserve">Практика 7. </w:t>
      </w:r>
    </w:p>
    <w:p w:rsidR="00F2237C" w:rsidRDefault="00F2237C">
      <w:pPr>
        <w:spacing w:after="200" w:line="276" w:lineRule="auto"/>
        <w:ind w:firstLine="567"/>
        <w:jc w:val="center"/>
        <w:rPr>
          <w:rFonts w:ascii="Times New Roman" w:hAnsi="Times New Roman"/>
          <w:b/>
          <w:i/>
          <w:sz w:val="24"/>
        </w:rPr>
      </w:pPr>
      <w:r>
        <w:rPr>
          <w:rFonts w:ascii="Times New Roman" w:hAnsi="Times New Roman"/>
          <w:b/>
          <w:i/>
          <w:sz w:val="24"/>
        </w:rPr>
        <w:t>Стяжание Аспектного  Синтеза ИВО, Ипостасного Синтеза ИВО,  Аспектного Синтеза Главы Совета Аспектов.</w:t>
      </w:r>
    </w:p>
    <w:p w:rsidR="00F2237C" w:rsidRDefault="00F2237C">
      <w:pPr>
        <w:spacing w:after="200" w:line="276" w:lineRule="auto"/>
        <w:ind w:firstLine="567"/>
        <w:jc w:val="center"/>
        <w:rPr>
          <w:rFonts w:ascii="Times New Roman" w:hAnsi="Times New Roman"/>
          <w:b/>
          <w:i/>
          <w:sz w:val="24"/>
        </w:rPr>
      </w:pPr>
      <w:r>
        <w:rPr>
          <w:rFonts w:ascii="Times New Roman" w:hAnsi="Times New Roman"/>
          <w:b/>
          <w:i/>
          <w:sz w:val="24"/>
        </w:rPr>
        <w:t>Принятие  Отцом на действие в ИДИВО.</w:t>
      </w:r>
    </w:p>
    <w:p w:rsidR="00F2237C" w:rsidRDefault="00F2237C">
      <w:pPr>
        <w:spacing w:after="200" w:line="276" w:lineRule="auto"/>
        <w:ind w:firstLine="567"/>
        <w:jc w:val="center"/>
        <w:rPr>
          <w:rFonts w:ascii="Times New Roman" w:hAnsi="Times New Roman"/>
          <w:b/>
          <w:sz w:val="24"/>
        </w:rPr>
      </w:pPr>
    </w:p>
    <w:p w:rsidR="00F2237C" w:rsidRDefault="00F2237C">
      <w:pPr>
        <w:spacing w:after="200" w:line="276" w:lineRule="auto"/>
        <w:ind w:firstLine="567"/>
        <w:jc w:val="both"/>
        <w:rPr>
          <w:rFonts w:ascii="Times New Roman" w:hAnsi="Times New Roman"/>
          <w:i/>
          <w:sz w:val="24"/>
        </w:rPr>
      </w:pPr>
      <w:r>
        <w:rPr>
          <w:rFonts w:ascii="Times New Roman" w:hAnsi="Times New Roman"/>
          <w:sz w:val="24"/>
        </w:rPr>
        <w:t xml:space="preserve">    </w:t>
      </w:r>
      <w:r>
        <w:rPr>
          <w:rFonts w:ascii="Times New Roman" w:hAnsi="Times New Roman"/>
          <w:i/>
          <w:sz w:val="24"/>
        </w:rPr>
        <w:t xml:space="preserve">Мы возжигаемся аспектностью и ипостасностью каждого из нас. Синтезируемся с Изначальными Владыками Кут Хуми Фаинь. Переходим в Зал Ипостаси Синтеза ИДИВО 192-х Изначально проявлено явленно. И синтезируясь с Хум Изначальных Владык Кут Хуми Фаинь, стяжаем Изначальный Синтез Аспекта или Ипостаси, кто что стяжал, Изначально Вышестоящего Отца (пауза) каждым из нас и синтезом нас. И возжигаясь Аспектом или Ипостасью Изначально Вышестоящего Отца, одеваем форму Аспекта или Ипостаси, а вы </w:t>
      </w:r>
      <w:r>
        <w:rPr>
          <w:rFonts w:ascii="Times New Roman" w:hAnsi="Times New Roman"/>
          <w:sz w:val="24"/>
        </w:rPr>
        <w:t>–</w:t>
      </w:r>
      <w:r>
        <w:rPr>
          <w:rFonts w:ascii="Times New Roman" w:hAnsi="Times New Roman"/>
          <w:i/>
          <w:sz w:val="24"/>
        </w:rPr>
        <w:t xml:space="preserve"> ещё Главы Аспектов. У них немного иная форма, но Аспектов. Как Глава, попроси Владыку, то, что я из тебя достал, вот сейчас вывести. Ты как бы увидела, как это преодолеть. Надо из тебя вывести и заполниться новым. Новым, как Главой Аспектов. Услышала? Прям, как блок выходит, заморозил. Есть такое понятие, рыба мороженая. Извини. Ну, что-то типа такого. И возжигаемся формой Аспекта.</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Нет, это ещё не конец. Это мы просто завершаем один из этапов вашей отстройки, как Аспектов формой, как Ипостасей формой и восстанавливаемся в Аспекта или входим в Аспектное и Ипостасное явления каждым из нас.</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И мы синтезируемся с Изначально Вышестоящим Отцом, впереходим в Зал к Изначально Вышестоящему Отцу, развёртываемся в Зале перед Изначально Вышестоящим Отцом в форме Аспекта или Ипостаси. Кто-то по привычке форму служения одел. Форма Аспекта или Ипостаси. Меня не интересуют ни ваши Сотрудники, ничего. Остаёмся Аспектом, Ипостасью. Да, Вы Аспект, но это именно статусная форма. Синтезируемся с Хум Изначально Вышестоящего Отца и стяжаем Аспектный Синтез Изначально Вышестоящего Отца каждому из нас, Ипостасный Синтез Изначально Вышестоящего Отца Ипостасям и Аспектный Синтез Главы Аспектов Изначально Вышестоящего Отца лично тебе. И возжигаемся этим.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Вот теперь проживите, как вы состоялись как Аспекты и Ипостаси, вот вы есмь статусно это. Вот вы сейчас стоите перед Отцом, вот у вас чёткий, однозначный, корректный статус. Вот как есмь,  называется. Называется, есмь Аспект, Ипостась. Да, есмь. Опять поймал. Всё нормально. Это учёба.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Хорошо, сказал Отец. Я вас поздравляю. У нас очень высокая оценка. У вас хороший статус. Хорошее состояние. Отец очень редко оценивает. Это высокая оценка.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Благодарим Изначально Вышестоящего Отца. Значит, вы приняты как Аспекты и Ипостаси статусно на какое-то действие в ИДИВО. Смысл этой практики был в этом: примет  Отец вас на какое-то действие в ИДИВО… Вас сейчас приняли этой оценкой на действие Аспектов, Ипостасей в ИДИВО, значит, вам будет какое-то поручение, на вас будет какое-то внимание  статусное в соответствующем развитии. Это очень хороший результат.</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Благодарим Изначально Вышестоящего Отца, Изначальных Владык Кут Хуми Фаинь. Возвращаемся в физическое присутствие и эманируем всё стяжённое и возожжённое в ИДИВО, в ДИВО 185 Проявления Московия и в ИДИВО каждого из вас. И выходим из практики. Аминь.</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Вот сказано всем, когда я сказал, что вас приняли, это не вообще теоретически на будущее, а это уже на вас идёт какая-то фиксация. Приняли, это сейчас. А если принят, это значит, на вас что-то уже зафиксировалось, это не значит, что какое-то задание зафиксировалось. Но на вас зафиксировалась апектность или ипостасность, которая вводит вас в команду готовности к чему угодно. И проживите, что вы сейчас часть Команды готовности ИДИВО. А вы ещё и Глав разных Подразделений ИДИВО. Часть Команды Готовности. Проживите эту готовность, только готовность не лично вашу, а готовность в Команде ИДИВО в любой момент приступить. Такая готовность может хоть тысячелетия длиться, а может пять секунд длиться. Понятно, готовность приступить в любой момент, как только необходимо Отцу быть. Вот так идёт настоящее служение, кроме официального служения в нашем должностном исполнении. У нас всегда есть готовность, у меня тоже, в любой момент включиться  в нужное Отцу, Владыке. И вы сейчас в эту команду тоже вошли. Я вас поздравляю. С этим всё.</w:t>
      </w:r>
    </w:p>
    <w:p w:rsidR="00F2237C" w:rsidRDefault="00F2237C">
      <w:pPr>
        <w:spacing w:after="200" w:line="276" w:lineRule="auto"/>
        <w:ind w:firstLine="567"/>
        <w:jc w:val="both"/>
        <w:rPr>
          <w:rFonts w:ascii="Times New Roman" w:hAnsi="Times New Roman"/>
          <w:sz w:val="24"/>
        </w:rPr>
      </w:pPr>
    </w:p>
    <w:p w:rsidR="00F2237C" w:rsidRDefault="00F2237C">
      <w:pPr>
        <w:spacing w:after="200" w:line="276" w:lineRule="auto"/>
        <w:ind w:firstLine="567"/>
        <w:jc w:val="center"/>
        <w:rPr>
          <w:rFonts w:ascii="Times New Roman" w:hAnsi="Times New Roman"/>
          <w:b/>
          <w:sz w:val="24"/>
        </w:rPr>
      </w:pPr>
      <w:r>
        <w:rPr>
          <w:rFonts w:ascii="Times New Roman" w:hAnsi="Times New Roman"/>
          <w:b/>
          <w:sz w:val="24"/>
        </w:rPr>
        <w:t>Ас единством Отца домом.</w:t>
      </w:r>
    </w:p>
    <w:p w:rsidR="00F2237C" w:rsidRDefault="00F2237C">
      <w:pPr>
        <w:spacing w:after="200" w:line="276" w:lineRule="auto"/>
        <w:ind w:firstLine="567"/>
        <w:jc w:val="both"/>
        <w:rPr>
          <w:rFonts w:ascii="Times New Roman" w:hAnsi="Times New Roman"/>
          <w:b/>
          <w:sz w:val="24"/>
        </w:rPr>
      </w:pP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И вот теперь, пару слов об  Аспекте. Аспект, это в начале ас. А ас, это специалист в какой-то области. Ас, лучший профессионал, или лучший там дилетант. Недавно прикольную фразу, что дилетанты построили ковчег, а профессионалы построили «Титаник». Хорошая фраза, глубокая, глубокая. Всё. Поэтому тут не вопрос дилетанта или профессионала, тут вопрос аса. Он и не дилетант, и не профессионал. Он ас. И чтобы правильно выражать и аспектность и ипостасность, вы должны для себя хоть чуть-чуть определяться, в чём вы ассируете. То есть, и в чём вы уже ас, неважно в чём, и в чём эта тенденция разрабатывается. Понятно. Тогда вам легче будет что-то осознать, что вам поручает Отец. Все ваши лучшие компетенции вы не осознаете, почему? Потому, что есть накопления Духа, которые не расшифровываем. Иногда видно. Все ваши худшие тоже не увидите, даже то, что вы видите, может в любой момент вылезти во что-то такое, что вы не видели. У всех так. И у нас, и у вас. У всех. Понятно. Но вот как только вы ориентируетесь на аса, который отрабатывает какие-то компетенции вот глубоко, я не могу сказать профессионально, вот глубоко аспектно совершенно, ас. Совершенно. Вы будите идти правильно, но вы должны понимать, что вы отрабатываете. Понятно, что пект - это пектись. Но мы отойдём от этого слова Пектись, да? Это мы отрабатывали на других Школах. А я хотел бы обратить вам на последние две буквы КТ. КТ это что? С одной стороны это имя  Кут. Кут это с одной стороны имя Владыки, а с другой стороны на старославянском У не писалось, а закуток, или кут, это ещё Дом на диалектах старославянском. И дом раньше писался КТ, потом кут, потом остался закуток, потом закутится, ну и так далее. Ну, знаете, что в старославянском только читались отдельные буквы, а что между ними ставился это уже диалект. Поэтому КТ – это древнее  название дома. И Аспект, если взять АС и КТ, по крайностям, это ас в доме. Ас дома. Не важно, внутри дома, вокруг дома, везде. А П,  это и песня, которой он живёт как жизнью. Да?</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(Из зала: – Своя песня.)</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Своя песня. Ас, это только своя песня. Соседнюю он не может взять, потому, что он ас своих возможностей. Но домом. Но ПЕ, это ещё не песня. Это Папино Единство. Потому, что Отец - это более высокая формулировка, возникла за последнее столетие, а раньше легче говорили папа. Поэтому Папа Римский у нас. И так далее. То есть папа. Папино единство. Значит вы ас домом единством Отца в вас. Ну, в принципе, Аспект. Всё, что мы с вами отрабатывали. И смысл, вот эти три смысла, что мы ас единством Отца пек домом, ас дома единством Отца в вас. Вроде бы простой смысл, вроде бы по буквам. На самом деле я многих Аспектов спрашиваю, ты как?  Ответа такого нет. Вопрос даже не как аксиома, Ас единством Отца домом. Местом вашим. Не в доме, именно домом. Потому, что в доме, вовне дома, везде домом. Ас Единством Отца Домом. Вот это ваш глубокий смысл, если взять домом, как КТ, а единством Отца, как пек.</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В древних славянских языках вот этот пе, или как приставка, или как слог имело очень большое значение. Если вы так поассоциируете разные слова или поищите на пе именно, П, Е, вы увидите насколько глубокий смысл заключён в этом, в этом. Я не буду сейчас искать, нам привычней поверхностные слова, на самом деле это очень, я бы сказал зовущая и тянущая за собой приставка, в это единство Отца.</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Вопрос. С Асом если вы разобрались, вам надо помнить, каким домом, КТ это дом, каким домом раз, и если пе, единством Отца, или в чём это единство, или каким единством. То есть вы должны знать границы своей компетентности. Любой ас это ещё и тот, кто понимает границы своей компетентности. Так мы расширялись на Евразийский континент. Да? Границы компетенции. Я объяснял, что шире не стоит, уже нельзя. Границы компетенции. Вот это ас. И он понимает, что до этой границы он ас, а дальше, надо расти дальше. Я не стесняюсь этого. Вот найти эту гармонию границ внутри себя. Сложили? Сложили. Это тоже обязательная позиция для вас. Ваши границы. И вы должны очень тонко чувствовать границы. Тогда вот то, что мы говорили с дамой на грани фола, будет правильно. Потому, что когда ты чувствуешь границу, где зя, фол и идёшь, и где нельзя это тогда фолы пропадают, и думаешь: «И не стоит начинать. Заиграешься». Когда чувственные границы появляются, ты как ас, понимаешь границы компетенции. И отсюда у Отца спрашиваешь: ты здесь, чтобы поиграть и найти что-то. Ведь игра это тоже 5-й горизонт. Или не сможешь, потому, что твоего аса, или выразимости Дома не хватает. Тогда и начинать не стоит. Потому, что начав, ты отвлекаешь Отца, Владыку от более главного, они тебя защищают, поддерживают. А это ни тебе, ни им  не нужно, потому, что не имеет смысла. Понятно. И как ас ты должен держать эту границу, искать. Сложили?</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Вот такой край для понимания Аспекта будет правильно вести вас по жизни. Кратко. Не надо много слов. Вот в этих границах Ас Дом Единством Отца. И вы ищите постоянную регулятивку вас. Что значит постоянную? Ну, периодически себя проверяете. Насколько углубилось единство Отца в вас и как. Ну, даже синтез-присутственно это более, менее. Да? Отцы разных присутствий. Насколько выросло ваше выражение Дома и сколькими Домами Отца по присутствиям, допустим. Или в Проявлениях. Или каким Домом. И в чём вы ас. Все подумали о работе, какую-то тему проработали, что-то углубили. Это не значит, что вы там, полностью совершенны, но вы более-менее легко владеете этим материалом. Ас это тот, кто легко владеет материалом. Не надо делать там супервозможности. Лёгкое, свободное владение чем-то.-Ас. Тяжёлое владение.-Не ас. Смех. А то мы из аса, знаете, начинаем делать там, суперчеловек. То, до чего мы дотянемся. Какие мы асы. Лёгкое, свободное владение каким-то… Скажите, вы легко варите борщ? Да. Ас. Вы плохо печёте блины. Не ас. Всё просто. Ну, чтоб вы из аса не делали, что-то особенное. Тогда вляпаетесь. Все услышали? То была практика Школы.</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(Из зала: – А голос Аспекта?)</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Остаётся. Это по итогам. Чтоб у нас и голос сохранился. Это по итогам. Я вас специально в форму ввёл, она сейчас у вас адаптировалась. А сейчас мы войдём в голос Аспекта и вы с этим, как Аспекты пойдёте в жизнь. Понимаете? Мы не можем вас научить голосу, вы можете только стать голосом, поэтому мы можем стяжать голос, потом идти тренировать на этот голос сами, а обучать голосу можно, когда вы уже сами наработали этот материал. Я вас на эту тему вывел. То есть с голосом намного сложнее всё. Ему нельзя  обучить, у нас пока нет методик, как в консерватории обучать голосу. Мы даже Логосов пытаемся обучить, у нас не получается. То есть мы вводим в Практику, а всё остальное он обучается сам. А у вас ещё сложнее. Мы вам стяжаем, а потом вы будете входить и нарабатывать это. А уж когда-нибудь там, в далёком будущем, что-нибудь возникнет для этого обучения. Увидели? Голосу Аспекта обучить нельзя. Он может только стать им сам. Услышьте. Поэтому даже Логосов мы слушаем песню, песню Аспектов мы не услышим. Мы будем обучаться сами. Практика.</w:t>
      </w:r>
    </w:p>
    <w:p w:rsidR="00F2237C" w:rsidRDefault="00F2237C">
      <w:pPr>
        <w:spacing w:after="200" w:line="276" w:lineRule="auto"/>
        <w:ind w:firstLine="567"/>
        <w:jc w:val="both"/>
        <w:rPr>
          <w:rFonts w:ascii="Times New Roman" w:hAnsi="Times New Roman"/>
          <w:sz w:val="24"/>
        </w:rPr>
      </w:pPr>
    </w:p>
    <w:p w:rsidR="00F2237C" w:rsidRDefault="00F2237C">
      <w:pPr>
        <w:spacing w:after="200" w:line="276" w:lineRule="auto"/>
        <w:ind w:firstLine="567"/>
        <w:jc w:val="center"/>
        <w:rPr>
          <w:rFonts w:ascii="Times New Roman" w:hAnsi="Times New Roman"/>
          <w:i/>
          <w:sz w:val="28"/>
        </w:rPr>
      </w:pPr>
      <w:r>
        <w:rPr>
          <w:rFonts w:ascii="Times New Roman" w:hAnsi="Times New Roman"/>
          <w:b/>
          <w:i/>
          <w:sz w:val="28"/>
        </w:rPr>
        <w:t>Практика 8</w:t>
      </w:r>
      <w:r>
        <w:rPr>
          <w:rFonts w:ascii="Times New Roman" w:hAnsi="Times New Roman"/>
          <w:i/>
          <w:sz w:val="28"/>
        </w:rPr>
        <w:t>.</w:t>
      </w:r>
    </w:p>
    <w:p w:rsidR="00F2237C" w:rsidRDefault="00F2237C">
      <w:pPr>
        <w:spacing w:after="200" w:line="276" w:lineRule="auto"/>
        <w:ind w:firstLine="567"/>
        <w:jc w:val="center"/>
        <w:rPr>
          <w:rFonts w:ascii="Times New Roman" w:hAnsi="Times New Roman"/>
          <w:b/>
          <w:i/>
          <w:sz w:val="24"/>
        </w:rPr>
      </w:pPr>
      <w:r>
        <w:rPr>
          <w:rFonts w:ascii="Times New Roman" w:hAnsi="Times New Roman"/>
          <w:b/>
          <w:i/>
          <w:sz w:val="24"/>
        </w:rPr>
        <w:t>Стяжание максимальной компактификациюи и глубины Школы,</w:t>
      </w:r>
    </w:p>
    <w:p w:rsidR="00F2237C" w:rsidRDefault="00F2237C">
      <w:pPr>
        <w:spacing w:after="200" w:line="276" w:lineRule="auto"/>
        <w:ind w:firstLine="567"/>
        <w:jc w:val="center"/>
        <w:rPr>
          <w:rFonts w:ascii="Times New Roman" w:hAnsi="Times New Roman"/>
          <w:b/>
          <w:i/>
          <w:sz w:val="24"/>
        </w:rPr>
      </w:pPr>
      <w:r>
        <w:rPr>
          <w:rFonts w:ascii="Times New Roman" w:hAnsi="Times New Roman"/>
          <w:b/>
          <w:i/>
          <w:sz w:val="24"/>
        </w:rPr>
        <w:t>Системы , Огня, Условий, Синтеза , Голоса Аспекта и Ипостаси.</w:t>
      </w:r>
    </w:p>
    <w:p w:rsidR="00F2237C" w:rsidRDefault="00F2237C">
      <w:pPr>
        <w:spacing w:after="200" w:line="276" w:lineRule="auto"/>
        <w:ind w:firstLine="567"/>
        <w:jc w:val="center"/>
        <w:rPr>
          <w:rFonts w:ascii="Times New Roman" w:hAnsi="Times New Roman"/>
          <w:b/>
          <w:sz w:val="24"/>
        </w:rPr>
      </w:pPr>
    </w:p>
    <w:p w:rsidR="00F2237C" w:rsidRDefault="00F2237C">
      <w:pPr>
        <w:spacing w:after="200" w:line="276" w:lineRule="auto"/>
        <w:ind w:firstLine="567"/>
        <w:jc w:val="both"/>
        <w:rPr>
          <w:rFonts w:ascii="Times New Roman" w:hAnsi="Times New Roman"/>
          <w:i/>
          <w:sz w:val="24"/>
        </w:rPr>
      </w:pPr>
      <w:r>
        <w:rPr>
          <w:rFonts w:ascii="Times New Roman" w:hAnsi="Times New Roman"/>
          <w:sz w:val="24"/>
        </w:rPr>
        <w:t xml:space="preserve"> </w:t>
      </w:r>
      <w:r>
        <w:rPr>
          <w:rFonts w:ascii="Times New Roman" w:hAnsi="Times New Roman"/>
          <w:i/>
          <w:sz w:val="24"/>
        </w:rPr>
        <w:t xml:space="preserve">Мы возжигаемся всем Синтезом каждого из вас. Синтезируемся с Изначальными Владыками Кут Хуми Фаинь. Переходим в Зал Ипостаси Синтеза ИДИВО, развёртываясь в форме Аспекта, Ипостаси каждым из нас. Синтезируясь с Хум Изначальных Владык,  стяжаем Изначальный Синтез Изначально Вышестоящего Отца.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 возжигаясь этим, преображаясь этим, стяжаем максимальную компактификацию и глубину Школы каждым из нас, как всё то, что было явлено, так и то, что не явлено.</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 И возжигаясь этим, преображаясь этим, мы синтезируемся с Изначальными Владыками Кут Хуми Фаинь и стяжаем Систему Аспекта в новом выражении каждого из нас, или Ипостаси, Огонь Аспекта или Ипостаси каждому из нас, Условия Аспекта или Ипостаси каждому из нас и Синтез Аспекта или Ипостаси каждого из нас. Это ваши личные Огни, Синтезы, Системы и Условия личного Аспектного или Ипостасного действия. Впитайте их собой. Вы есмь это, что дают вам сейчас Владыки, и чем вы становитесь в целом.</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 возжигаясь этим, преображаясь этим, мы синтезируемся с Изначальным Аспектом Ипостасью Основ Изначально Вышестоящего Отца. Переходим в его Зал 237-ми Изначально Проявлено явленно. Синтезируемся с Хум Изначального Аспекта и стяжаем Синтез Голоса Аспекта Изначально Вышестоящего Отца, каждому из нас. И возжигаясь этим, преображаясь этим, мы синтезируемся с Изначальным Аспектом и стяжаем Голос Аспекта, Ипостаси тоже стяжают, Голос Аспекта каждым из нас.</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И возжигаясь этим, преображаясь этим, мы синтезируемся с  Изначально Вышестоящим Отцом. Переходим в Зал Изначально Вышестоящего Отца 256-ти Изначально Проявлено явленно. Развёртываемся цельностью Аспекта или Ипостаси пред Изначально Вышестоящим Отцом. И синтезируемся с Аспектом или Ипостасью Изначально Вышестоящего Отца соответственно, возжигаясь прямым явлением Изначально Вышестоящего Отца аспектно или ипостасно собою. И синтезируясь с Хум, стяжая Синтез Изначально Вышестоящего Отца и преображаясь им.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 в этом Огне мы благодарим Изначально Вышестоящего Отца. Благодарим Изначального Аспекта. Возвращаемся в физическое присутствие. Развёртываемся в данном Зале и эманируем всё стяжённое и возожжённое в ИДИВО, в ДИВО 185 Проявления Московия и в ИДИВО каждого из нас. И выходим из практики. Аминь.</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Вы  же Меч стяжали?</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 (Из зала: – Активировали сегодня.)</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 Активировали. Тогда ещё и это. Значит, сегодня вечером вы сами выходите к Владыке, сами, и стяжаете книгу Аспекта. Отец сказал, чтобы вы стяжали сами Книгу Ипостаси.  Сами стяжаете Меч, мы не будем на Школе. Сами стяжаете Меч Аспекта. Книга Аспекта, Меч Аспекта. Что ещё бывает?</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(Из зала: – Форму?)</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 Форму мы стяжали.</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 (Из зала: – Ядро.)</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Ядро Аспекта. Молодец. А теперь ты помолчи. Что ещё бывает? Книга Аспекта, Меч, Сфера Аспекта, Столп Аспекта, это я мысленно взял, ещё что последнее шестое?</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 (Из зала: – Нить Синтеза.)</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 xml:space="preserve">  Нить Синтеза в Столпе. Можно отдельно Нить Синтеза Аспекта. Но это не шестое, это дополнительно.</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 xml:space="preserve">(Из зала: (неразборчиво)).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Нет. Это не стяжается. Это даётся.</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Книга, ядро, меч, сфера, столп. Форма есть.</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(Из зала: – Статус.)</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Статус Аспекта. Конечно, конечно. Это надо стяжать. Итоговую практику Синтеза.</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(Из зала: – Реализацию.)</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Не реализацию. Мы всегда стяжаем прямой Синтез Изначально Вышестоящего Отца с номером Синтеза. А вы стяжаете прямой Синтез Аспекта постоянный Изначально Вышестоящего Отца вами. Помните, мы стяжаем Синтез там 15-й такого-то Проявления напрямую действующий на нас в конце, в конце любого Синтеза. Увидели? Вы Аспекты? (Оль, тихо). И вас Отец должен постоянно что? Синтезировать. Развивать. И вы стяжаете прямой Синтез Изначально Вышестоящего Отца Вам, как Аспектам, что бы вы ни делали, чтобы через вас звучал Синтез Отца, как Аспекта Синтез. Так. Смотрите мою итоговую практику на любом Синтезе, мы там обязательно стяжаем Синтез такого-то Синтеза Изначально Вышестоящего Отца в конце любого… итоговой практики. И вы стяжаете Синтез Изначально Вышестоящего Отца вам как Аспектам, постоянно текущий  сквозь вас, постоянно реализуемый вами, постоянно возжигаемый вами. И вы не стяжаете в каком Проявлении, Присутствии, везде от Отца, где надо. Смысл увидели? Это вы стяжаете сами, это будет ваша индивидуальная особенность из этих шести пунктов. Нить Синтеза подчеркиваю в Столп. Шесть пунктов. Шестой-Синтез. Говори.</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(Из зала: – Вчера открыла записи свои. Читаю: «У Аспекта огонь Жив</w:t>
      </w:r>
      <w:r>
        <w:rPr>
          <w:rFonts w:ascii="Times New Roman" w:hAnsi="Times New Roman"/>
          <w:b/>
          <w:i/>
          <w:sz w:val="24"/>
        </w:rPr>
        <w:t>о</w:t>
      </w:r>
      <w:r>
        <w:rPr>
          <w:rFonts w:ascii="Times New Roman" w:hAnsi="Times New Roman"/>
          <w:i/>
          <w:sz w:val="24"/>
        </w:rPr>
        <w:t>й». А я читаю -Ж</w:t>
      </w:r>
      <w:r>
        <w:rPr>
          <w:rFonts w:ascii="Times New Roman" w:hAnsi="Times New Roman"/>
          <w:b/>
          <w:i/>
          <w:sz w:val="24"/>
        </w:rPr>
        <w:t>и</w:t>
      </w:r>
      <w:r>
        <w:rPr>
          <w:rFonts w:ascii="Times New Roman" w:hAnsi="Times New Roman"/>
          <w:i/>
          <w:sz w:val="24"/>
        </w:rPr>
        <w:t>вой. То есть, Ж</w:t>
      </w:r>
      <w:r>
        <w:rPr>
          <w:rFonts w:ascii="Times New Roman" w:hAnsi="Times New Roman"/>
          <w:b/>
          <w:i/>
          <w:sz w:val="24"/>
        </w:rPr>
        <w:t>и</w:t>
      </w:r>
      <w:r>
        <w:rPr>
          <w:rFonts w:ascii="Times New Roman" w:hAnsi="Times New Roman"/>
          <w:i/>
          <w:sz w:val="24"/>
        </w:rPr>
        <w:t>ва  Аспекта ведь тоже есть?)</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Есть. Если учесть, что Жива синтезируется и становится на пять, как физика. Но это начало чего? Жива - начало пятёрки. Ну, Жива, это четвёрка. Значит, ты собираешь всю четвёрку, идёшь в Живу и становишься на физику пятёрки, к Дочери. Потом ты развиваешь Живу всей пятёркой Дочерью, собираешь всю пятёрку, появляется живой Огонь, и становишься на физику шестёрки как Аспект. Но Жива тоже есть. Это так, объяснялка.</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На этом наша Школа завершена.</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(Из зала: – Книгу, можно сейчас? Книгу Аспекта стяжать у Владык, или всё-таки у Отца?)</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Я ж сказал, итоговая практика, смотрим. Мы у Отца можем стяжать Синтез книги. Отец книгу вам не даст. Потом переходим к Владыке и стяжаем книгу у Владыки. А вот меч можно стяжать у Отца, потому, что на Синтезах мы меч чаще всего стяжаем у Отца. Понятно. Сферу и столп можно стяжать у Отца, потому, что вы аспектны Отцу. А вот книгу, только у Владык. Синтез – у Отца. А книгу у Владык. Книгу всегда у Владык, потому, что книга – это материальное оформление вас, как Аспектов. Почему индивидуально мы это делаем?  Чтоб вы индивидуализировались как Аспекты. Понятно. Чтоб вы умели сами сделать как Аспект. Вам это уже всё зафиксировали. Но вы должны сами это взять.</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(Из зала: – А навсегда эта книга?)</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Ну, да. Сроков нет. Это ж, это ж Школа ИДИВО, тут навсегда. Это ещё хуже, чем…</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(Из зала: – Нет, ну, наверное, можно когда-то выходить и что-то …)</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Менять, обновляться будет, я к тому, что у вас это не будут изымать. Обновляться будет, не будут изымать.</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На этом Школа Аспекта завершена. Большое спасибо за внимание. Вам большое спасибо за первую Школу. Мне она очень понравилась. Мне понравилась. А вам? (</w:t>
      </w:r>
      <w:r>
        <w:rPr>
          <w:rFonts w:ascii="Times New Roman" w:hAnsi="Times New Roman"/>
          <w:i/>
          <w:sz w:val="24"/>
        </w:rPr>
        <w:t>Смех</w:t>
      </w:r>
      <w:r>
        <w:rPr>
          <w:rFonts w:ascii="Times New Roman" w:hAnsi="Times New Roman"/>
          <w:sz w:val="24"/>
        </w:rPr>
        <w:t>).</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Всем большое спасибо. До свидания.</w:t>
      </w:r>
    </w:p>
    <w:p w:rsidR="00F2237C" w:rsidRDefault="00F2237C">
      <w:pPr>
        <w:spacing w:after="200" w:line="276" w:lineRule="auto"/>
        <w:jc w:val="both"/>
        <w:rPr>
          <w:rFonts w:ascii="Times New Roman" w:hAnsi="Times New Roman"/>
          <w:sz w:val="24"/>
        </w:rPr>
      </w:pPr>
    </w:p>
    <w:p w:rsidR="00F2237C" w:rsidRDefault="00F2237C">
      <w:pPr>
        <w:spacing w:after="200" w:line="276" w:lineRule="auto"/>
        <w:jc w:val="both"/>
        <w:rPr>
          <w:rFonts w:ascii="Times New Roman" w:hAnsi="Times New Roman"/>
          <w:b/>
          <w:color w:val="000000"/>
          <w:sz w:val="24"/>
        </w:rPr>
      </w:pPr>
      <w:r>
        <w:rPr>
          <w:rFonts w:ascii="Times New Roman" w:hAnsi="Times New Roman"/>
          <w:b/>
          <w:color w:val="000000"/>
          <w:sz w:val="24"/>
        </w:rPr>
        <w:t xml:space="preserve"> </w:t>
      </w:r>
    </w:p>
    <w:p w:rsidR="00F2237C" w:rsidRDefault="00F2237C">
      <w:pPr>
        <w:spacing w:after="200" w:line="276" w:lineRule="auto"/>
        <w:rPr>
          <w:rFonts w:ascii="Times New Roman" w:hAnsi="Times New Roman"/>
          <w:b/>
          <w:color w:val="000000"/>
          <w:sz w:val="24"/>
        </w:rPr>
      </w:pPr>
    </w:p>
    <w:p w:rsidR="00F2237C" w:rsidRDefault="00F2237C">
      <w:pPr>
        <w:spacing w:after="200" w:line="276" w:lineRule="auto"/>
        <w:rPr>
          <w:rFonts w:ascii="Times New Roman" w:hAnsi="Times New Roman"/>
          <w:b/>
          <w:color w:val="000000"/>
          <w:sz w:val="24"/>
        </w:rPr>
      </w:pPr>
    </w:p>
    <w:p w:rsidR="00F2237C" w:rsidRDefault="00F2237C">
      <w:pPr>
        <w:spacing w:after="200" w:line="276" w:lineRule="auto"/>
        <w:rPr>
          <w:rFonts w:ascii="Times New Roman" w:hAnsi="Times New Roman"/>
          <w:b/>
          <w:color w:val="000000"/>
          <w:sz w:val="24"/>
        </w:rPr>
      </w:pPr>
    </w:p>
    <w:p w:rsidR="00F2237C" w:rsidRDefault="00F2237C">
      <w:pPr>
        <w:spacing w:after="200" w:line="276" w:lineRule="auto"/>
        <w:rPr>
          <w:rFonts w:ascii="Times New Roman" w:hAnsi="Times New Roman"/>
          <w:b/>
          <w:color w:val="000000"/>
          <w:sz w:val="24"/>
        </w:rPr>
      </w:pPr>
    </w:p>
    <w:p w:rsidR="00F2237C" w:rsidRDefault="00F2237C">
      <w:pPr>
        <w:spacing w:after="200" w:line="276" w:lineRule="auto"/>
        <w:rPr>
          <w:rFonts w:ascii="Times New Roman" w:hAnsi="Times New Roman"/>
          <w:b/>
          <w:color w:val="000000"/>
          <w:sz w:val="24"/>
        </w:rPr>
      </w:pPr>
    </w:p>
    <w:p w:rsidR="00F2237C" w:rsidRDefault="00F2237C">
      <w:pPr>
        <w:spacing w:after="200" w:line="276" w:lineRule="auto"/>
        <w:rPr>
          <w:rFonts w:ascii="Times New Roman" w:hAnsi="Times New Roman"/>
          <w:b/>
          <w:color w:val="000000"/>
          <w:sz w:val="24"/>
        </w:rPr>
      </w:pPr>
    </w:p>
    <w:p w:rsidR="00F2237C" w:rsidRDefault="00F2237C">
      <w:pPr>
        <w:spacing w:after="200" w:line="276" w:lineRule="auto"/>
        <w:rPr>
          <w:rFonts w:ascii="Times New Roman" w:hAnsi="Times New Roman"/>
          <w:b/>
          <w:color w:val="000000"/>
          <w:sz w:val="24"/>
        </w:rPr>
      </w:pPr>
    </w:p>
    <w:p w:rsidR="00F2237C" w:rsidRDefault="00F2237C">
      <w:pPr>
        <w:spacing w:after="200" w:line="276" w:lineRule="auto"/>
        <w:ind w:firstLine="567"/>
        <w:jc w:val="both"/>
        <w:rPr>
          <w:rFonts w:ascii="Times New Roman" w:hAnsi="Times New Roman"/>
          <w:b/>
          <w:color w:val="000000"/>
          <w:sz w:val="24"/>
        </w:rPr>
      </w:pPr>
      <w:r>
        <w:rPr>
          <w:rFonts w:ascii="Times New Roman" w:hAnsi="Times New Roman"/>
          <w:b/>
          <w:color w:val="000000"/>
          <w:sz w:val="24"/>
        </w:rPr>
        <w:t>ПРИЛОЖЕНИЕ 1. Политическая карта Евразии.</w:t>
      </w:r>
    </w:p>
    <w:p w:rsidR="00F2237C" w:rsidRDefault="00F2237C">
      <w:pPr>
        <w:spacing w:after="200" w:line="276" w:lineRule="auto"/>
        <w:ind w:firstLine="567"/>
        <w:jc w:val="both"/>
        <w:rPr>
          <w:rFonts w:ascii="Times New Roman" w:hAnsi="Times New Roman"/>
          <w:color w:val="000000"/>
          <w:sz w:val="24"/>
        </w:rPr>
      </w:pPr>
      <w:r>
        <w:rPr>
          <w:rFonts w:ascii="Times New Roman" w:hAnsi="Times New Roman"/>
          <w:color w:val="000000"/>
          <w:sz w:val="24"/>
        </w:rPr>
        <w:t xml:space="preserve">       Евразия- --самый большой материк, площадь 53,44 млн. кв.км. Занимает треть всей суши. Традиционно делится на части света: Европу и Азию. Границу проводят по восточному подножию Урала, р. Эмбе, сев. Берегу Каспия, КумоМанычской впадине севернее Кавказа, по Азовскому, Черному и Мраморному морям, проливам Босфор и Дарданеллы. Лежит в сев. полушарии. Материк пересекают тропик и полярный круг. Омывается всеми океанами. </w:t>
      </w:r>
    </w:p>
    <w:p w:rsidR="00F2237C" w:rsidRDefault="00F2237C">
      <w:pPr>
        <w:spacing w:after="200" w:line="276" w:lineRule="auto"/>
        <w:ind w:firstLine="567"/>
        <w:jc w:val="both"/>
        <w:rPr>
          <w:rFonts w:ascii="Times New Roman" w:hAnsi="Times New Roman"/>
          <w:i/>
          <w:sz w:val="24"/>
        </w:rPr>
      </w:pPr>
      <w:r>
        <w:rPr>
          <w:rFonts w:ascii="Times New Roman" w:hAnsi="Times New Roman"/>
          <w:i/>
          <w:sz w:val="24"/>
        </w:rPr>
        <w:t>Краткий географический словарь. EdwART. 2008.</w:t>
      </w:r>
    </w:p>
    <w:p w:rsidR="00F2237C" w:rsidRDefault="00F2237C">
      <w:pPr>
        <w:spacing w:after="200" w:line="276" w:lineRule="auto"/>
        <w:ind w:firstLine="567"/>
        <w:jc w:val="both"/>
        <w:rPr>
          <w:rFonts w:ascii="Times New Roman" w:hAnsi="Times New Roman"/>
          <w:sz w:val="24"/>
        </w:rPr>
      </w:pPr>
      <w:r>
        <w:rPr>
          <w:rFonts w:ascii="Times New Roman" w:hAnsi="Times New Roman"/>
          <w:sz w:val="24"/>
        </w:rPr>
        <w:t>Список стран Евразии состоит из 93-х стран, также в этот список стран входят страны, которые не признаны и частично признаны. Список стран Евразии из-за постоянных геополитических потрясений, смен сфер влияния, смены политических и государственных систем постоянно меняется.</w:t>
      </w:r>
    </w:p>
    <w:p w:rsidR="00F2237C" w:rsidRDefault="00F2237C">
      <w:pPr>
        <w:rPr>
          <w:rFonts w:ascii="Times New Roman" w:hAnsi="Times New Roman"/>
          <w:sz w:val="24"/>
        </w:rPr>
      </w:pPr>
      <w:r>
        <w:object w:dxaOrig="7195" w:dyaOrig="3348">
          <v:rect id="rectole0000000000" o:spid="_x0000_i1025" style="width:5in;height:165.75pt" o:ole="" o:preferrelative="t" stroked="f">
            <v:imagedata r:id="rId4" o:title=""/>
          </v:rect>
          <o:OLEObject Type="Embed" ProgID="StaticMetafile" ShapeID="rectole0000000000" DrawAspect="Content" ObjectID="_1569297889" r:id="rId5"/>
        </w:object>
      </w: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ind w:firstLine="540"/>
        <w:jc w:val="both"/>
        <w:rPr>
          <w:rFonts w:ascii="Times New Roman" w:hAnsi="Times New Roman"/>
          <w:sz w:val="24"/>
        </w:rPr>
      </w:pPr>
    </w:p>
    <w:p w:rsidR="00F2237C" w:rsidRDefault="00F2237C">
      <w:pPr>
        <w:rPr>
          <w:rFonts w:ascii="Times New Roman" w:hAnsi="Times New Roman"/>
          <w:sz w:val="24"/>
        </w:rPr>
      </w:pPr>
    </w:p>
    <w:p w:rsidR="00F2237C" w:rsidRDefault="00F2237C">
      <w:pPr>
        <w:rPr>
          <w:rFonts w:ascii="Times New Roman" w:hAnsi="Times New Roman"/>
          <w:sz w:val="24"/>
        </w:rPr>
      </w:pPr>
    </w:p>
    <w:p w:rsidR="00F2237C" w:rsidRDefault="00F2237C">
      <w:pPr>
        <w:rPr>
          <w:rFonts w:ascii="Times New Roman" w:hAnsi="Times New Roman"/>
          <w:sz w:val="24"/>
        </w:rPr>
      </w:pPr>
    </w:p>
    <w:p w:rsidR="00F2237C" w:rsidRDefault="00F2237C">
      <w:pPr>
        <w:rPr>
          <w:rFonts w:ascii="Times New Roman" w:hAnsi="Times New Roman"/>
          <w:sz w:val="24"/>
        </w:rPr>
      </w:pPr>
    </w:p>
    <w:p w:rsidR="00F2237C" w:rsidRDefault="00F2237C">
      <w:pPr>
        <w:rPr>
          <w:rFonts w:ascii="Times New Roman" w:hAnsi="Times New Roman"/>
          <w:sz w:val="24"/>
        </w:rPr>
      </w:pPr>
    </w:p>
    <w:p w:rsidR="00F2237C" w:rsidRDefault="00F2237C">
      <w:pPr>
        <w:rPr>
          <w:rFonts w:ascii="Times New Roman" w:hAnsi="Times New Roman"/>
          <w:sz w:val="24"/>
        </w:rPr>
      </w:pPr>
    </w:p>
    <w:p w:rsidR="00F2237C" w:rsidRDefault="00F2237C">
      <w:pPr>
        <w:rPr>
          <w:rFonts w:ascii="Times New Roman" w:hAnsi="Times New Roman"/>
          <w:sz w:val="24"/>
        </w:rPr>
      </w:pPr>
    </w:p>
    <w:p w:rsidR="00F2237C" w:rsidRDefault="00F2237C">
      <w:pPr>
        <w:rPr>
          <w:rFonts w:ascii="Times New Roman" w:hAnsi="Times New Roman"/>
          <w:sz w:val="24"/>
        </w:rPr>
      </w:pPr>
    </w:p>
    <w:p w:rsidR="00F2237C" w:rsidRDefault="00F2237C">
      <w:pPr>
        <w:rPr>
          <w:rFonts w:ascii="Times New Roman" w:hAnsi="Times New Roman"/>
          <w:sz w:val="24"/>
        </w:rPr>
      </w:pPr>
    </w:p>
    <w:p w:rsidR="00F2237C" w:rsidRDefault="00F2237C">
      <w:pPr>
        <w:rPr>
          <w:rFonts w:ascii="Times New Roman" w:hAnsi="Times New Roman"/>
          <w:sz w:val="24"/>
        </w:rPr>
      </w:pPr>
    </w:p>
    <w:p w:rsidR="00F2237C" w:rsidRDefault="00F2237C">
      <w:pPr>
        <w:rPr>
          <w:rFonts w:ascii="Times New Roman" w:hAnsi="Times New Roman"/>
          <w:sz w:val="24"/>
        </w:rPr>
      </w:pPr>
    </w:p>
    <w:p w:rsidR="00F2237C" w:rsidRDefault="00F2237C">
      <w:pPr>
        <w:rPr>
          <w:rFonts w:ascii="Times New Roman" w:hAnsi="Times New Roman"/>
          <w:sz w:val="24"/>
        </w:rPr>
      </w:pPr>
    </w:p>
    <w:p w:rsidR="00F2237C" w:rsidRDefault="00F2237C">
      <w:pPr>
        <w:rPr>
          <w:rFonts w:ascii="Times New Roman" w:hAnsi="Times New Roman"/>
          <w:sz w:val="24"/>
        </w:rPr>
      </w:pPr>
    </w:p>
    <w:p w:rsidR="00F2237C" w:rsidRDefault="00F2237C" w:rsidP="00EB004F">
      <w:pPr>
        <w:jc w:val="both"/>
        <w:rPr>
          <w:rFonts w:ascii="Times New Roman" w:hAnsi="Times New Roman"/>
          <w:sz w:val="24"/>
        </w:rPr>
      </w:pPr>
      <w:r>
        <w:rPr>
          <w:rFonts w:ascii="Times New Roman" w:hAnsi="Times New Roman"/>
          <w:sz w:val="24"/>
        </w:rPr>
        <w:t xml:space="preserve">          5-ю Школу Аспектов провели Главы ИДИВО  Виталий Сердюк и Ольга Сердюк</w:t>
      </w:r>
    </w:p>
    <w:p w:rsidR="00F2237C" w:rsidRDefault="00F2237C" w:rsidP="00EB004F">
      <w:pPr>
        <w:ind w:firstLine="540"/>
        <w:jc w:val="both"/>
        <w:rPr>
          <w:rFonts w:ascii="Times New Roman" w:hAnsi="Times New Roman"/>
          <w:sz w:val="24"/>
        </w:rPr>
      </w:pPr>
      <w:r>
        <w:rPr>
          <w:rFonts w:ascii="Times New Roman" w:hAnsi="Times New Roman"/>
          <w:sz w:val="24"/>
        </w:rPr>
        <w:t>Участники: Аспекты, Ипостаси, Служащие ДИВО 185 Про, Московия</w:t>
      </w:r>
    </w:p>
    <w:p w:rsidR="00F2237C" w:rsidRDefault="00F2237C">
      <w:pPr>
        <w:ind w:firstLine="540"/>
        <w:jc w:val="both"/>
        <w:rPr>
          <w:rFonts w:ascii="Times New Roman" w:hAnsi="Times New Roman"/>
          <w:sz w:val="24"/>
        </w:rPr>
      </w:pPr>
      <w:r>
        <w:rPr>
          <w:rFonts w:ascii="Times New Roman" w:hAnsi="Times New Roman"/>
          <w:sz w:val="24"/>
        </w:rPr>
        <w:t xml:space="preserve">      Надежда Чаплыгина</w:t>
      </w:r>
    </w:p>
    <w:p w:rsidR="00F2237C" w:rsidRDefault="00F2237C">
      <w:pPr>
        <w:jc w:val="both"/>
        <w:rPr>
          <w:rFonts w:ascii="Times New Roman" w:hAnsi="Times New Roman"/>
          <w:sz w:val="24"/>
        </w:rPr>
      </w:pPr>
      <w:r>
        <w:rPr>
          <w:rFonts w:ascii="Times New Roman" w:hAnsi="Times New Roman"/>
          <w:sz w:val="24"/>
        </w:rPr>
        <w:t xml:space="preserve">               Вера Салтанова</w:t>
      </w:r>
    </w:p>
    <w:p w:rsidR="00F2237C" w:rsidRDefault="00F2237C">
      <w:pPr>
        <w:jc w:val="both"/>
        <w:rPr>
          <w:rFonts w:ascii="Times New Roman" w:hAnsi="Times New Roman"/>
          <w:sz w:val="24"/>
        </w:rPr>
      </w:pPr>
      <w:r>
        <w:rPr>
          <w:rFonts w:ascii="Times New Roman" w:hAnsi="Times New Roman"/>
          <w:sz w:val="24"/>
        </w:rPr>
        <w:t xml:space="preserve">               Галина Дермичева</w:t>
      </w:r>
    </w:p>
    <w:p w:rsidR="00F2237C" w:rsidRDefault="00F2237C">
      <w:pPr>
        <w:jc w:val="both"/>
        <w:rPr>
          <w:rFonts w:ascii="Times New Roman" w:hAnsi="Times New Roman"/>
          <w:sz w:val="24"/>
        </w:rPr>
      </w:pPr>
      <w:r>
        <w:rPr>
          <w:rFonts w:ascii="Times New Roman" w:hAnsi="Times New Roman"/>
          <w:sz w:val="24"/>
        </w:rPr>
        <w:t xml:space="preserve">               Ольга Лёвина</w:t>
      </w:r>
    </w:p>
    <w:p w:rsidR="00F2237C" w:rsidRDefault="00F2237C">
      <w:pPr>
        <w:jc w:val="both"/>
        <w:rPr>
          <w:rFonts w:ascii="Times New Roman" w:hAnsi="Times New Roman"/>
          <w:sz w:val="24"/>
        </w:rPr>
      </w:pPr>
      <w:r>
        <w:rPr>
          <w:rFonts w:ascii="Times New Roman" w:hAnsi="Times New Roman"/>
          <w:sz w:val="24"/>
        </w:rPr>
        <w:t xml:space="preserve">               Марина Мельникова</w:t>
      </w:r>
    </w:p>
    <w:p w:rsidR="00F2237C" w:rsidRDefault="00F2237C">
      <w:pPr>
        <w:jc w:val="both"/>
        <w:rPr>
          <w:rFonts w:ascii="Times New Roman" w:hAnsi="Times New Roman"/>
          <w:sz w:val="24"/>
        </w:rPr>
      </w:pPr>
      <w:r>
        <w:rPr>
          <w:rFonts w:ascii="Times New Roman" w:hAnsi="Times New Roman"/>
          <w:sz w:val="24"/>
        </w:rPr>
        <w:t xml:space="preserve">               Татьяна Ванягина</w:t>
      </w:r>
    </w:p>
    <w:p w:rsidR="00F2237C" w:rsidRDefault="00F2237C">
      <w:pPr>
        <w:jc w:val="both"/>
        <w:rPr>
          <w:rFonts w:ascii="Times New Roman" w:hAnsi="Times New Roman"/>
          <w:sz w:val="24"/>
        </w:rPr>
      </w:pPr>
      <w:r>
        <w:rPr>
          <w:rFonts w:ascii="Times New Roman" w:hAnsi="Times New Roman"/>
          <w:sz w:val="24"/>
        </w:rPr>
        <w:t xml:space="preserve">               Тамара Семёнова</w:t>
      </w:r>
    </w:p>
    <w:p w:rsidR="00F2237C" w:rsidRDefault="00F2237C">
      <w:pPr>
        <w:jc w:val="both"/>
        <w:rPr>
          <w:rFonts w:ascii="Times New Roman" w:hAnsi="Times New Roman"/>
          <w:sz w:val="24"/>
        </w:rPr>
      </w:pPr>
      <w:r>
        <w:rPr>
          <w:rFonts w:ascii="Times New Roman" w:hAnsi="Times New Roman"/>
          <w:sz w:val="24"/>
        </w:rPr>
        <w:t xml:space="preserve">               Зинаида Шкуть</w:t>
      </w:r>
    </w:p>
    <w:p w:rsidR="00F2237C" w:rsidRDefault="00F2237C">
      <w:pPr>
        <w:jc w:val="both"/>
        <w:rPr>
          <w:rFonts w:ascii="Times New Roman" w:hAnsi="Times New Roman"/>
          <w:sz w:val="24"/>
        </w:rPr>
      </w:pPr>
      <w:r>
        <w:rPr>
          <w:rFonts w:ascii="Times New Roman" w:hAnsi="Times New Roman"/>
          <w:sz w:val="24"/>
        </w:rPr>
        <w:t xml:space="preserve">               Лариса Шабратова</w:t>
      </w:r>
    </w:p>
    <w:p w:rsidR="00F2237C" w:rsidRDefault="00F2237C">
      <w:pPr>
        <w:jc w:val="both"/>
        <w:rPr>
          <w:rFonts w:ascii="Times New Roman" w:hAnsi="Times New Roman"/>
          <w:sz w:val="24"/>
        </w:rPr>
      </w:pPr>
      <w:r>
        <w:rPr>
          <w:rFonts w:ascii="Times New Roman" w:hAnsi="Times New Roman"/>
          <w:sz w:val="24"/>
        </w:rPr>
        <w:t xml:space="preserve">               Светлана Лунина</w:t>
      </w:r>
    </w:p>
    <w:p w:rsidR="00F2237C" w:rsidRDefault="00F2237C">
      <w:pPr>
        <w:jc w:val="both"/>
        <w:rPr>
          <w:rFonts w:ascii="Times New Roman" w:hAnsi="Times New Roman"/>
          <w:color w:val="808080"/>
          <w:sz w:val="24"/>
        </w:rPr>
      </w:pPr>
    </w:p>
    <w:p w:rsidR="00F2237C" w:rsidRDefault="00F2237C">
      <w:pPr>
        <w:jc w:val="both"/>
        <w:rPr>
          <w:rFonts w:ascii="Times New Roman" w:hAnsi="Times New Roman"/>
          <w:color w:val="808080"/>
          <w:sz w:val="24"/>
        </w:rPr>
      </w:pPr>
    </w:p>
    <w:p w:rsidR="00F2237C" w:rsidRDefault="00F2237C">
      <w:pPr>
        <w:jc w:val="both"/>
        <w:rPr>
          <w:rFonts w:ascii="Times New Roman" w:hAnsi="Times New Roman"/>
          <w:color w:val="808080"/>
          <w:sz w:val="24"/>
        </w:rPr>
      </w:pPr>
    </w:p>
    <w:p w:rsidR="00F2237C" w:rsidRDefault="00F2237C">
      <w:pPr>
        <w:jc w:val="both"/>
        <w:rPr>
          <w:rFonts w:ascii="Times New Roman" w:hAnsi="Times New Roman"/>
          <w:color w:val="808080"/>
          <w:sz w:val="24"/>
        </w:rPr>
      </w:pPr>
    </w:p>
    <w:p w:rsidR="00F2237C" w:rsidRDefault="00F2237C">
      <w:pPr>
        <w:jc w:val="both"/>
        <w:rPr>
          <w:rFonts w:ascii="Times New Roman" w:hAnsi="Times New Roman"/>
          <w:color w:val="808080"/>
          <w:sz w:val="24"/>
        </w:rPr>
      </w:pPr>
    </w:p>
    <w:p w:rsidR="00F2237C" w:rsidRDefault="00F2237C">
      <w:pPr>
        <w:spacing w:after="200" w:line="276" w:lineRule="auto"/>
        <w:rPr>
          <w:rFonts w:ascii="Times New Roman" w:hAnsi="Times New Roman"/>
        </w:rPr>
      </w:pPr>
      <w:r>
        <w:rPr>
          <w:rFonts w:ascii="Times New Roman" w:hAnsi="Times New Roman"/>
        </w:rPr>
        <w:t xml:space="preserve">Набор текста: </w:t>
      </w:r>
    </w:p>
    <w:p w:rsidR="00F2237C" w:rsidRDefault="00F2237C">
      <w:pPr>
        <w:spacing w:after="200" w:line="276" w:lineRule="auto"/>
        <w:rPr>
          <w:rFonts w:ascii="Times New Roman" w:hAnsi="Times New Roman"/>
        </w:rPr>
      </w:pPr>
      <w:r>
        <w:rPr>
          <w:rFonts w:ascii="Times New Roman" w:hAnsi="Times New Roman"/>
        </w:rPr>
        <w:t xml:space="preserve">Логосная Галина, Бретань Рита, Голованова Ливия, Лёвина Ольга, Чаплыгина Надежда, Салтанова Вера, Оникеенко Людмила, Ванягина Татьяна, Лебедева Наталья, Румянцева Галина, Козлова Марина, Лунина Светлана, Стоянова Марина, Габриэль Нина, Орлова Лидия, Темницкая Елена. </w:t>
      </w:r>
    </w:p>
    <w:p w:rsidR="00F2237C" w:rsidRDefault="00F2237C">
      <w:pPr>
        <w:spacing w:after="200" w:line="276" w:lineRule="auto"/>
        <w:rPr>
          <w:rFonts w:ascii="Times New Roman" w:hAnsi="Times New Roman"/>
        </w:rPr>
      </w:pPr>
    </w:p>
    <w:p w:rsidR="00F2237C" w:rsidRDefault="00F2237C">
      <w:pPr>
        <w:spacing w:after="200" w:line="276" w:lineRule="auto"/>
        <w:rPr>
          <w:rFonts w:ascii="Times New Roman" w:hAnsi="Times New Roman"/>
        </w:rPr>
      </w:pPr>
      <w:r>
        <w:rPr>
          <w:rFonts w:ascii="Times New Roman" w:hAnsi="Times New Roman"/>
        </w:rPr>
        <w:t>Проверка:</w:t>
      </w:r>
    </w:p>
    <w:p w:rsidR="00F2237C" w:rsidRDefault="00F2237C">
      <w:pPr>
        <w:rPr>
          <w:rFonts w:ascii="Times New Roman" w:hAnsi="Times New Roman"/>
        </w:rPr>
      </w:pPr>
      <w:r>
        <w:rPr>
          <w:rFonts w:ascii="Times New Roman" w:hAnsi="Times New Roman"/>
        </w:rPr>
        <w:t>Логосная Галина, Прасол Елена,  Темницкая Елена.</w:t>
      </w:r>
    </w:p>
    <w:p w:rsidR="00F2237C" w:rsidRDefault="00F2237C">
      <w:pPr>
        <w:ind w:firstLine="567"/>
        <w:jc w:val="both"/>
        <w:rPr>
          <w:rFonts w:ascii="Times New Roman" w:hAnsi="Times New Roman"/>
          <w:b/>
          <w:sz w:val="28"/>
        </w:rPr>
      </w:pPr>
    </w:p>
    <w:p w:rsidR="00F2237C" w:rsidRDefault="00F2237C">
      <w:pPr>
        <w:ind w:firstLine="567"/>
        <w:jc w:val="both"/>
        <w:rPr>
          <w:rFonts w:ascii="Times New Roman" w:hAnsi="Times New Roman"/>
          <w:b/>
          <w:sz w:val="28"/>
        </w:rPr>
      </w:pPr>
    </w:p>
    <w:sectPr w:rsidR="00F2237C" w:rsidSect="00D1788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963A5"/>
    <w:rsid w:val="00046E5A"/>
    <w:rsid w:val="00215793"/>
    <w:rsid w:val="004B0822"/>
    <w:rsid w:val="004C6F84"/>
    <w:rsid w:val="007F05BD"/>
    <w:rsid w:val="008209DC"/>
    <w:rsid w:val="009768B7"/>
    <w:rsid w:val="009B65DE"/>
    <w:rsid w:val="00A963A5"/>
    <w:rsid w:val="00D1788B"/>
    <w:rsid w:val="00E87E21"/>
    <w:rsid w:val="00EB004F"/>
    <w:rsid w:val="00F2237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5DE"/>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TotalTime>
  <Pages>135</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DELL</cp:lastModifiedBy>
  <cp:revision>4</cp:revision>
  <dcterms:created xsi:type="dcterms:W3CDTF">2017-10-01T06:10:00Z</dcterms:created>
  <dcterms:modified xsi:type="dcterms:W3CDTF">2017-10-12T04:18:00Z</dcterms:modified>
</cp:coreProperties>
</file>